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bookmarkStart w:id="0" w:name="_GoBack"/>
      <w:bookmarkEnd w:id="0"/>
      <w:r w:rsidRPr="00A17140">
        <w:rPr>
          <w:rFonts w:ascii="PAYBACK" w:eastAsia="PAYBACK" w:hAnsi="PAYBACK" w:cs="PAYBACK"/>
          <w:b/>
          <w:noProof/>
          <w:color w:val="00378C"/>
          <w:sz w:val="36"/>
          <w:szCs w:val="36"/>
          <w:lang w:val="pl-PL" w:eastAsia="pl-PL"/>
        </w:rPr>
        <w:drawing>
          <wp:anchor distT="0" distB="0" distL="114300" distR="114300" simplePos="0" relativeHeight="251659264" behindDoc="0" locked="0" layoutInCell="0" hidden="0" allowOverlap="0" wp14:anchorId="3E9DE332" wp14:editId="4A21C902">
            <wp:simplePos x="0" y="0"/>
            <wp:positionH relativeFrom="margin">
              <wp:posOffset>4667003</wp:posOffset>
            </wp:positionH>
            <wp:positionV relativeFrom="paragraph">
              <wp:posOffset>610</wp:posOffset>
            </wp:positionV>
            <wp:extent cx="1251712" cy="442595"/>
            <wp:effectExtent l="0" t="0" r="5715" b="0"/>
            <wp:wrapSquare wrapText="bothSides" distT="0" distB="0" distL="114300" distR="114300"/>
            <wp:docPr id="2" name="image01.png" descr="pb-badge_v2_RGB_standar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pb-badge_v2_RGB_standard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712" cy="442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0D06"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>KRÓTKI PRZEWODNIK PO FEEDBACKU</w:t>
      </w:r>
    </w:p>
    <w:p w:rsidR="00B26C3F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8"/>
          <w:szCs w:val="28"/>
          <w:lang w:val="pl-PL"/>
        </w:rPr>
      </w:pPr>
    </w:p>
    <w:p w:rsidR="00B26C3F" w:rsidRPr="008D0B62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pl-PL"/>
        </w:rPr>
      </w:pPr>
    </w:p>
    <w:p w:rsidR="00A17140" w:rsidRPr="005D2CC1" w:rsidRDefault="00A17140" w:rsidP="00A17140">
      <w:pPr>
        <w:jc w:val="both"/>
        <w:rPr>
          <w:rFonts w:cstheme="minorHAnsi"/>
          <w:sz w:val="24"/>
          <w:szCs w:val="24"/>
          <w:lang w:val="pl-PL"/>
        </w:rPr>
      </w:pPr>
    </w:p>
    <w:p w:rsidR="00F15CDE" w:rsidRDefault="00F15CDE" w:rsidP="00F15CDE">
      <w:pPr>
        <w:jc w:val="both"/>
        <w:rPr>
          <w:b/>
          <w:lang w:val="pl-PL"/>
        </w:rPr>
      </w:pPr>
      <w:r>
        <w:rPr>
          <w:b/>
          <w:lang w:val="pl-PL"/>
        </w:rPr>
        <w:t>Cel feedbacku:</w:t>
      </w:r>
    </w:p>
    <w:p w:rsidR="00F15CDE" w:rsidRPr="000B1BD0" w:rsidRDefault="00F15CDE" w:rsidP="00F15CD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lang w:val="pl-PL"/>
        </w:rPr>
      </w:pPr>
      <w:r w:rsidRPr="000B1BD0">
        <w:rPr>
          <w:lang w:val="pl-PL"/>
        </w:rPr>
        <w:t>wyrażenie uznania za działania, które są dla Ciebie pomocne</w:t>
      </w:r>
    </w:p>
    <w:p w:rsidR="00F15CDE" w:rsidRPr="000B1BD0" w:rsidRDefault="00F15CDE" w:rsidP="00F15CD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lang w:val="pl-PL"/>
        </w:rPr>
      </w:pPr>
      <w:r w:rsidRPr="000B1BD0">
        <w:rPr>
          <w:lang w:val="pl-PL"/>
        </w:rPr>
        <w:t>zwrócenie uwagi na działania, które mają na Ciebie negatywny wpływ</w:t>
      </w:r>
    </w:p>
    <w:p w:rsidR="00F15CDE" w:rsidRPr="000B1BD0" w:rsidRDefault="00F15CDE" w:rsidP="00F15CD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lang w:val="pl-PL"/>
        </w:rPr>
      </w:pPr>
      <w:r w:rsidRPr="000B1BD0">
        <w:rPr>
          <w:lang w:val="pl-PL"/>
        </w:rPr>
        <w:t>zidentyfikowanie obszarów osobistego rozwoju, które mogą być korzystne dla respondenta</w:t>
      </w:r>
    </w:p>
    <w:p w:rsidR="003E0D06" w:rsidRPr="003E0D06" w:rsidRDefault="00F15CDE" w:rsidP="003E0D06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lang w:val="pl-PL"/>
        </w:rPr>
      </w:pPr>
      <w:r w:rsidRPr="000B1BD0">
        <w:rPr>
          <w:lang w:val="pl-PL"/>
        </w:rPr>
        <w:t>stworzenie kultury otwartości i zachęty do ciągłego doskonalenia</w:t>
      </w:r>
    </w:p>
    <w:p w:rsidR="00F15CDE" w:rsidRPr="002108F8" w:rsidRDefault="00F15CDE" w:rsidP="00F15CDE">
      <w:pPr>
        <w:jc w:val="both"/>
        <w:rPr>
          <w:b/>
          <w:lang w:val="pl-PL"/>
        </w:rPr>
      </w:pPr>
      <w:r w:rsidRPr="002108F8">
        <w:rPr>
          <w:b/>
          <w:lang w:val="pl-PL"/>
        </w:rPr>
        <w:t>Najlepszy feedback dawany jest:</w:t>
      </w:r>
    </w:p>
    <w:p w:rsidR="00F15CDE" w:rsidRPr="00295C87" w:rsidRDefault="00F15CDE" w:rsidP="00F15CDE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z szacunkiem</w:t>
      </w:r>
    </w:p>
    <w:p w:rsidR="00F15CDE" w:rsidRPr="00295C87" w:rsidRDefault="00F15CDE" w:rsidP="00F15CDE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taktownie</w:t>
      </w:r>
    </w:p>
    <w:p w:rsidR="00F15CDE" w:rsidRPr="00295C87" w:rsidRDefault="00F15CDE" w:rsidP="00F15CDE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szczerze</w:t>
      </w:r>
    </w:p>
    <w:p w:rsidR="00F15CDE" w:rsidRPr="00295C87" w:rsidRDefault="00F15CDE" w:rsidP="00F15CDE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ze zrozumieniem</w:t>
      </w:r>
    </w:p>
    <w:p w:rsidR="00F15CDE" w:rsidRPr="003E0D06" w:rsidRDefault="00F15CDE" w:rsidP="00F15CDE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odważnie</w:t>
      </w:r>
    </w:p>
    <w:p w:rsidR="00F15CDE" w:rsidRPr="002108F8" w:rsidRDefault="00F15CDE" w:rsidP="00F15CDE">
      <w:pPr>
        <w:jc w:val="both"/>
        <w:rPr>
          <w:b/>
          <w:lang w:val="pl-PL"/>
        </w:rPr>
      </w:pPr>
      <w:r w:rsidRPr="002108F8">
        <w:rPr>
          <w:b/>
          <w:lang w:val="pl-PL"/>
        </w:rPr>
        <w:t>Jak dawać feedback? Metoda F (fakty) U (uczucia) K (konsekwencje) O (oczekiwania)</w:t>
      </w:r>
    </w:p>
    <w:p w:rsidR="00F15CDE" w:rsidRPr="00295C87" w:rsidRDefault="00F15CDE" w:rsidP="00F15CD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 xml:space="preserve">Opisz konkretne zachowanie, np. </w:t>
      </w:r>
      <w:r w:rsidRPr="00295C87">
        <w:rPr>
          <w:i/>
          <w:lang w:val="pl-PL"/>
        </w:rPr>
        <w:t>Zaobserwowałem/</w:t>
      </w:r>
      <w:proofErr w:type="spellStart"/>
      <w:r w:rsidRPr="00295C87">
        <w:rPr>
          <w:i/>
          <w:lang w:val="pl-PL"/>
        </w:rPr>
        <w:t>am</w:t>
      </w:r>
      <w:proofErr w:type="spellEnd"/>
      <w:r w:rsidRPr="00295C87">
        <w:rPr>
          <w:i/>
          <w:lang w:val="pl-PL"/>
        </w:rPr>
        <w:t>… Doświadczyłem/</w:t>
      </w:r>
      <w:proofErr w:type="spellStart"/>
      <w:r w:rsidRPr="00295C87">
        <w:rPr>
          <w:i/>
          <w:lang w:val="pl-PL"/>
        </w:rPr>
        <w:t>am</w:t>
      </w:r>
      <w:proofErr w:type="spellEnd"/>
      <w:r w:rsidRPr="00295C87">
        <w:rPr>
          <w:i/>
          <w:lang w:val="pl-PL"/>
        </w:rPr>
        <w:t>….</w:t>
      </w:r>
    </w:p>
    <w:p w:rsidR="00F15CDE" w:rsidRPr="00295C87" w:rsidRDefault="00F15CDE" w:rsidP="00F15CD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Podaj przykłady</w:t>
      </w:r>
    </w:p>
    <w:p w:rsidR="00F15CDE" w:rsidRPr="00295C87" w:rsidRDefault="00F15CDE" w:rsidP="00F15CD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 xml:space="preserve">Bądź właścicielem feedbacku, mów bezpośrednio: </w:t>
      </w:r>
      <w:r w:rsidR="003E0D06">
        <w:rPr>
          <w:i/>
          <w:lang w:val="pl-PL"/>
        </w:rPr>
        <w:t>Poczułem się… Moje odczucie było…</w:t>
      </w:r>
      <w:r w:rsidRPr="00295C87">
        <w:rPr>
          <w:i/>
          <w:lang w:val="pl-PL"/>
        </w:rPr>
        <w:t>.</w:t>
      </w:r>
    </w:p>
    <w:p w:rsidR="003E0D06" w:rsidRPr="003E0D06" w:rsidRDefault="00F15CDE" w:rsidP="00F15CD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lang w:val="pl-PL"/>
        </w:rPr>
      </w:pPr>
      <w:r w:rsidRPr="003E0D06">
        <w:rPr>
          <w:lang w:val="pl-PL"/>
        </w:rPr>
        <w:t xml:space="preserve">Określ, jakie konsekwencje miało dane zachowanie, np. </w:t>
      </w:r>
      <w:r w:rsidRPr="003E0D06">
        <w:rPr>
          <w:i/>
          <w:lang w:val="pl-PL"/>
        </w:rPr>
        <w:t>Kiedy nie pozwoliłeś mi dojść do głosu,</w:t>
      </w:r>
      <w:r w:rsidR="003E0D06" w:rsidRPr="003E0D06">
        <w:rPr>
          <w:i/>
          <w:lang w:val="pl-PL"/>
        </w:rPr>
        <w:t xml:space="preserve"> poczułem się…</w:t>
      </w:r>
      <w:r w:rsidRPr="003E0D06">
        <w:rPr>
          <w:i/>
          <w:lang w:val="pl-PL"/>
        </w:rPr>
        <w:t xml:space="preserve"> W momencie, kiedy wyjaśniłeś zai</w:t>
      </w:r>
      <w:r w:rsidR="003E0D06">
        <w:rPr>
          <w:i/>
          <w:lang w:val="pl-PL"/>
        </w:rPr>
        <w:t>stniałą sytuację, zrozumiałem…</w:t>
      </w:r>
    </w:p>
    <w:p w:rsidR="00F15CDE" w:rsidRDefault="00F15CDE" w:rsidP="00F15CD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lang w:val="pl-PL"/>
        </w:rPr>
      </w:pPr>
      <w:r w:rsidRPr="003E0D06">
        <w:rPr>
          <w:lang w:val="pl-PL"/>
        </w:rPr>
        <w:t>Zaznacz, jakie są Twoje oczekiwania dotyczące zmiany zachowania</w:t>
      </w:r>
    </w:p>
    <w:p w:rsidR="003E0D06" w:rsidRPr="003E0D06" w:rsidRDefault="003E0D06" w:rsidP="003E0D06">
      <w:pPr>
        <w:pStyle w:val="ListParagraph"/>
        <w:spacing w:after="160" w:line="259" w:lineRule="auto"/>
        <w:ind w:left="360"/>
        <w:jc w:val="both"/>
        <w:rPr>
          <w:lang w:val="pl-PL"/>
        </w:rPr>
      </w:pPr>
    </w:p>
    <w:p w:rsidR="00F15CDE" w:rsidRPr="003E0D06" w:rsidRDefault="00F15CDE" w:rsidP="003E0D06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3E0D06">
        <w:rPr>
          <w:lang w:val="pl-PL"/>
        </w:rPr>
        <w:t>Równoważ feedback konstruktywny i afirmujący</w:t>
      </w:r>
    </w:p>
    <w:p w:rsidR="00F15CDE" w:rsidRPr="003E0D06" w:rsidRDefault="00F15CDE" w:rsidP="003E0D06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3E0D06">
        <w:rPr>
          <w:lang w:val="pl-PL"/>
        </w:rPr>
        <w:t>Odnoś się do rzeczy, które dana osoba ma realny wpływ zmienić</w:t>
      </w:r>
    </w:p>
    <w:p w:rsidR="00F15CDE" w:rsidRPr="003E0D06" w:rsidRDefault="00F15CDE" w:rsidP="003E0D06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3E0D06">
        <w:rPr>
          <w:lang w:val="pl-PL"/>
        </w:rPr>
        <w:t>Upewnij się, że Twój przekaz został dobrze zrozumiany</w:t>
      </w:r>
    </w:p>
    <w:p w:rsidR="00F15CDE" w:rsidRPr="003E0D06" w:rsidRDefault="00F15CDE" w:rsidP="003E0D06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3E0D06">
        <w:rPr>
          <w:lang w:val="pl-PL"/>
        </w:rPr>
        <w:t xml:space="preserve">Nie oceniaj: </w:t>
      </w:r>
      <w:r w:rsidRPr="003E0D06">
        <w:rPr>
          <w:i/>
          <w:lang w:val="pl-PL"/>
        </w:rPr>
        <w:t>Ty jesteś…, To było…..</w:t>
      </w:r>
    </w:p>
    <w:p w:rsidR="00F15CDE" w:rsidRPr="003E0D06" w:rsidRDefault="00F15CDE" w:rsidP="003E0D06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3E0D06">
        <w:rPr>
          <w:lang w:val="pl-PL"/>
        </w:rPr>
        <w:t>Nie używaj stereotypów, generalizacji</w:t>
      </w:r>
    </w:p>
    <w:p w:rsidR="00F15CDE" w:rsidRDefault="00F15CDE" w:rsidP="00F15CDE">
      <w:pPr>
        <w:jc w:val="both"/>
        <w:rPr>
          <w:lang w:val="pl-PL"/>
        </w:rPr>
      </w:pPr>
    </w:p>
    <w:p w:rsidR="00F15CDE" w:rsidRPr="000B1BD0" w:rsidRDefault="00F15CDE" w:rsidP="00F15CDE">
      <w:pPr>
        <w:jc w:val="both"/>
        <w:rPr>
          <w:b/>
          <w:lang w:val="pl-PL"/>
        </w:rPr>
      </w:pPr>
      <w:r w:rsidRPr="000B1BD0">
        <w:rPr>
          <w:b/>
          <w:lang w:val="pl-PL"/>
        </w:rPr>
        <w:t>Jak otrzymywać feedback?</w:t>
      </w:r>
    </w:p>
    <w:p w:rsidR="00F15CDE" w:rsidRPr="00295C87" w:rsidRDefault="00F15CDE" w:rsidP="00F15CDE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Słuchaj uważnie</w:t>
      </w:r>
    </w:p>
    <w:p w:rsidR="00F15CDE" w:rsidRPr="00295C87" w:rsidRDefault="00F15CDE" w:rsidP="00F15CDE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Zadawaj pytania, żeby dobrze zrozumieć informację</w:t>
      </w:r>
    </w:p>
    <w:p w:rsidR="00F15CDE" w:rsidRDefault="00F15CDE" w:rsidP="00F15CDE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lang w:val="pl-PL"/>
        </w:rPr>
      </w:pPr>
      <w:r w:rsidRPr="00295C87">
        <w:rPr>
          <w:lang w:val="pl-PL"/>
        </w:rPr>
        <w:t>Poproś o konkretne przykłady</w:t>
      </w:r>
    </w:p>
    <w:p w:rsidR="00477BF8" w:rsidRPr="00295C87" w:rsidRDefault="00477BF8" w:rsidP="00477BF8">
      <w:pPr>
        <w:pStyle w:val="ListParagraph"/>
        <w:spacing w:after="160" w:line="259" w:lineRule="auto"/>
        <w:ind w:left="360"/>
        <w:jc w:val="both"/>
        <w:rPr>
          <w:lang w:val="pl-PL"/>
        </w:rPr>
      </w:pPr>
    </w:p>
    <w:p w:rsidR="00F15CDE" w:rsidRPr="003E0D06" w:rsidRDefault="00F15CDE" w:rsidP="003E0D06">
      <w:pPr>
        <w:pStyle w:val="ListParagraph"/>
        <w:numPr>
          <w:ilvl w:val="0"/>
          <w:numId w:val="13"/>
        </w:numPr>
        <w:jc w:val="both"/>
        <w:rPr>
          <w:lang w:val="pl-PL"/>
        </w:rPr>
      </w:pPr>
      <w:r w:rsidRPr="003E0D06">
        <w:rPr>
          <w:lang w:val="pl-PL"/>
        </w:rPr>
        <w:t>Nie musisz się zgadzać lub nie zgadzać z feedbackiem – spróbuj zrozumieć, co zostało powiedziane</w:t>
      </w:r>
    </w:p>
    <w:p w:rsidR="00F15CDE" w:rsidRPr="003E0D06" w:rsidRDefault="00F15CDE" w:rsidP="003E0D06">
      <w:pPr>
        <w:pStyle w:val="ListParagraph"/>
        <w:numPr>
          <w:ilvl w:val="0"/>
          <w:numId w:val="13"/>
        </w:numPr>
        <w:jc w:val="both"/>
        <w:rPr>
          <w:lang w:val="pl-PL"/>
        </w:rPr>
      </w:pPr>
      <w:r w:rsidRPr="003E0D06">
        <w:rPr>
          <w:lang w:val="pl-PL"/>
        </w:rPr>
        <w:t>Poszukaj feedbacku z innych źródeł</w:t>
      </w:r>
    </w:p>
    <w:p w:rsidR="00F15CDE" w:rsidRPr="003E0D06" w:rsidRDefault="00F15CDE" w:rsidP="003E0D06">
      <w:pPr>
        <w:pStyle w:val="ListParagraph"/>
        <w:numPr>
          <w:ilvl w:val="0"/>
          <w:numId w:val="13"/>
        </w:numPr>
        <w:jc w:val="both"/>
        <w:rPr>
          <w:lang w:val="pl-PL"/>
        </w:rPr>
      </w:pPr>
      <w:r w:rsidRPr="003E0D06">
        <w:rPr>
          <w:lang w:val="pl-PL"/>
        </w:rPr>
        <w:t>Podejmij decyzję co zamierzasz zrobić z otrzymaną informacją zwrotną</w:t>
      </w:r>
    </w:p>
    <w:p w:rsidR="00A17140" w:rsidRPr="00A13B54" w:rsidRDefault="00A17140" w:rsidP="00A17140">
      <w:pPr>
        <w:jc w:val="both"/>
        <w:rPr>
          <w:rFonts w:cstheme="minorHAnsi"/>
          <w:sz w:val="24"/>
          <w:szCs w:val="24"/>
          <w:lang w:val="pl-PL"/>
        </w:rPr>
      </w:pPr>
    </w:p>
    <w:sectPr w:rsidR="00A17140" w:rsidRPr="00A13B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0442"/>
    <w:multiLevelType w:val="hybridMultilevel"/>
    <w:tmpl w:val="347A7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821A6"/>
    <w:multiLevelType w:val="hybridMultilevel"/>
    <w:tmpl w:val="144039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3C54"/>
    <w:multiLevelType w:val="hybridMultilevel"/>
    <w:tmpl w:val="FA3EE73C"/>
    <w:lvl w:ilvl="0" w:tplc="D130D4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A6A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0033A"/>
    <w:multiLevelType w:val="hybridMultilevel"/>
    <w:tmpl w:val="DE564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1030AE"/>
    <w:multiLevelType w:val="hybridMultilevel"/>
    <w:tmpl w:val="7DF2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60483"/>
    <w:multiLevelType w:val="hybridMultilevel"/>
    <w:tmpl w:val="65A27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1131B"/>
    <w:multiLevelType w:val="hybridMultilevel"/>
    <w:tmpl w:val="8644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273E39"/>
    <w:multiLevelType w:val="hybridMultilevel"/>
    <w:tmpl w:val="2872F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0219"/>
    <w:multiLevelType w:val="hybridMultilevel"/>
    <w:tmpl w:val="EC565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BC23CF"/>
    <w:multiLevelType w:val="hybridMultilevel"/>
    <w:tmpl w:val="E3108F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7474ED"/>
    <w:multiLevelType w:val="hybridMultilevel"/>
    <w:tmpl w:val="18A02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736F43"/>
    <w:multiLevelType w:val="hybridMultilevel"/>
    <w:tmpl w:val="198C9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D64C2"/>
    <w:multiLevelType w:val="hybridMultilevel"/>
    <w:tmpl w:val="67EC3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2"/>
    <w:rsid w:val="000778D4"/>
    <w:rsid w:val="000D6456"/>
    <w:rsid w:val="0019012B"/>
    <w:rsid w:val="00193AD6"/>
    <w:rsid w:val="001A1299"/>
    <w:rsid w:val="0023542E"/>
    <w:rsid w:val="00250AC0"/>
    <w:rsid w:val="002E5AEE"/>
    <w:rsid w:val="00382BD5"/>
    <w:rsid w:val="00397B2A"/>
    <w:rsid w:val="003A1066"/>
    <w:rsid w:val="003E0D06"/>
    <w:rsid w:val="00401DF1"/>
    <w:rsid w:val="00477BF8"/>
    <w:rsid w:val="0048645E"/>
    <w:rsid w:val="005202AD"/>
    <w:rsid w:val="005208E0"/>
    <w:rsid w:val="005B4318"/>
    <w:rsid w:val="006C583D"/>
    <w:rsid w:val="006D6FCA"/>
    <w:rsid w:val="007E3AF0"/>
    <w:rsid w:val="008529A1"/>
    <w:rsid w:val="00865BB8"/>
    <w:rsid w:val="008B304A"/>
    <w:rsid w:val="008D0B62"/>
    <w:rsid w:val="00A17140"/>
    <w:rsid w:val="00A561C7"/>
    <w:rsid w:val="00AA2FA1"/>
    <w:rsid w:val="00AF1A1C"/>
    <w:rsid w:val="00AF6E70"/>
    <w:rsid w:val="00B20979"/>
    <w:rsid w:val="00B26C3F"/>
    <w:rsid w:val="00B82245"/>
    <w:rsid w:val="00B91F56"/>
    <w:rsid w:val="00BB670A"/>
    <w:rsid w:val="00C17D63"/>
    <w:rsid w:val="00C80933"/>
    <w:rsid w:val="00CA04DE"/>
    <w:rsid w:val="00D34437"/>
    <w:rsid w:val="00D8218C"/>
    <w:rsid w:val="00F04C3B"/>
    <w:rsid w:val="00F15CDE"/>
    <w:rsid w:val="00FB1347"/>
    <w:rsid w:val="00FC4DC8"/>
    <w:rsid w:val="00FD52A8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F54D-7D08-424C-8971-031BB429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62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0B62"/>
    <w:rPr>
      <w:i/>
      <w:iCs/>
    </w:rPr>
  </w:style>
  <w:style w:type="paragraph" w:styleId="ListParagraph">
    <w:name w:val="List Paragraph"/>
    <w:basedOn w:val="Normal"/>
    <w:uiPriority w:val="34"/>
    <w:qFormat/>
    <w:rsid w:val="008D0B62"/>
    <w:pPr>
      <w:ind w:left="720"/>
      <w:contextualSpacing/>
    </w:pPr>
  </w:style>
  <w:style w:type="paragraph" w:customStyle="1" w:styleId="Default">
    <w:name w:val="Default"/>
    <w:rsid w:val="00C809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B429E316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Jablonska</dc:creator>
  <cp:keywords/>
  <dc:description/>
  <cp:lastModifiedBy>Anna Muszynska-Jurkow</cp:lastModifiedBy>
  <cp:revision>2</cp:revision>
  <dcterms:created xsi:type="dcterms:W3CDTF">2019-10-15T12:22:00Z</dcterms:created>
  <dcterms:modified xsi:type="dcterms:W3CDTF">2019-10-15T12:22:00Z</dcterms:modified>
</cp:coreProperties>
</file>