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2F985" w14:textId="7B18C200" w:rsidR="00A44FCB" w:rsidRDefault="00A44FCB" w:rsidP="0083354F">
      <w:pPr>
        <w:tabs>
          <w:tab w:val="left" w:pos="9214"/>
        </w:tabs>
        <w:rPr>
          <w:rFonts w:ascii="PAYBACK" w:hAnsi="PAYBACK"/>
          <w:sz w:val="20"/>
          <w:szCs w:val="20"/>
          <w:lang w:val="en-US"/>
        </w:rPr>
      </w:pPr>
      <w:proofErr w:type="gramStart"/>
      <w:r w:rsidRPr="007514C1">
        <w:rPr>
          <w:rFonts w:ascii="PAYBACK" w:hAnsi="PAYBACK"/>
          <w:sz w:val="20"/>
          <w:szCs w:val="20"/>
          <w:lang w:val="en-US"/>
        </w:rPr>
        <w:t>In</w:t>
      </w:r>
      <w:r w:rsidR="007514C1" w:rsidRPr="007514C1">
        <w:rPr>
          <w:rFonts w:ascii="PAYBACK" w:hAnsi="PAYBACK"/>
          <w:sz w:val="20"/>
          <w:szCs w:val="20"/>
          <w:lang w:val="en-US"/>
        </w:rPr>
        <w:t xml:space="preserve"> order to</w:t>
      </w:r>
      <w:proofErr w:type="gramEnd"/>
      <w:r w:rsidR="007514C1" w:rsidRPr="007514C1">
        <w:rPr>
          <w:rFonts w:ascii="PAYBACK" w:hAnsi="PAYBACK"/>
          <w:sz w:val="20"/>
          <w:szCs w:val="20"/>
          <w:lang w:val="en-US"/>
        </w:rPr>
        <w:t xml:space="preserve"> prepare the onboarding</w:t>
      </w:r>
      <w:r w:rsidR="00633F80">
        <w:rPr>
          <w:rFonts w:ascii="PAYBACK" w:hAnsi="PAYBACK"/>
          <w:sz w:val="20"/>
          <w:szCs w:val="20"/>
          <w:lang w:val="en-US"/>
        </w:rPr>
        <w:t xml:space="preserve"> plan,</w:t>
      </w:r>
      <w:r w:rsidR="007514C1" w:rsidRPr="007514C1">
        <w:rPr>
          <w:rFonts w:ascii="PAYBACK" w:hAnsi="PAYBACK"/>
          <w:sz w:val="20"/>
          <w:szCs w:val="20"/>
          <w:lang w:val="en-US"/>
        </w:rPr>
        <w:t xml:space="preserve"> we need your feedback</w:t>
      </w:r>
      <w:r w:rsidR="00330BA3">
        <w:rPr>
          <w:rFonts w:ascii="PAYBACK" w:hAnsi="PAYBACK"/>
          <w:sz w:val="20"/>
          <w:szCs w:val="20"/>
          <w:lang w:val="en-US"/>
        </w:rPr>
        <w:t xml:space="preserve"> about </w:t>
      </w:r>
      <w:r w:rsidR="00330BA3" w:rsidRPr="00330BA3">
        <w:rPr>
          <w:rFonts w:ascii="PAYBACK" w:hAnsi="PAYBACK"/>
          <w:sz w:val="20"/>
          <w:szCs w:val="20"/>
          <w:lang w:val="en-US"/>
        </w:rPr>
        <w:t xml:space="preserve">the necessary equipment </w:t>
      </w:r>
      <w:r w:rsidR="00330BA3">
        <w:rPr>
          <w:rFonts w:ascii="PAYBACK" w:hAnsi="PAYBACK"/>
          <w:sz w:val="20"/>
          <w:szCs w:val="20"/>
          <w:lang w:val="en-US"/>
        </w:rPr>
        <w:t xml:space="preserve">and </w:t>
      </w:r>
      <w:r w:rsidR="00125E89">
        <w:rPr>
          <w:rFonts w:ascii="PAYBACK" w:hAnsi="PAYBACK"/>
          <w:sz w:val="20"/>
          <w:szCs w:val="20"/>
          <w:lang w:val="en-US"/>
        </w:rPr>
        <w:t xml:space="preserve">schedule </w:t>
      </w:r>
      <w:r w:rsidR="003E3C2E">
        <w:rPr>
          <w:rFonts w:ascii="PAYBACK" w:hAnsi="PAYBACK"/>
          <w:sz w:val="20"/>
          <w:szCs w:val="20"/>
          <w:lang w:val="en-US"/>
        </w:rPr>
        <w:t xml:space="preserve">info </w:t>
      </w:r>
      <w:r w:rsidR="00125E89">
        <w:rPr>
          <w:rFonts w:ascii="PAYBACK" w:hAnsi="PAYBACK"/>
          <w:sz w:val="20"/>
          <w:szCs w:val="20"/>
          <w:lang w:val="en-US"/>
        </w:rPr>
        <w:t>for the first working day.</w:t>
      </w:r>
    </w:p>
    <w:p w14:paraId="166DDC22" w14:textId="211F5E9C" w:rsidR="00330BA3" w:rsidRDefault="00330BA3" w:rsidP="0069586D">
      <w:pPr>
        <w:rPr>
          <w:rFonts w:ascii="PAYBACK" w:hAnsi="PAYBACK"/>
          <w:sz w:val="20"/>
          <w:szCs w:val="20"/>
          <w:lang w:val="en-US"/>
        </w:rPr>
      </w:pPr>
      <w:r w:rsidRPr="00330BA3">
        <w:rPr>
          <w:rFonts w:ascii="PAYBACK" w:hAnsi="PAYBACK"/>
          <w:sz w:val="20"/>
          <w:szCs w:val="20"/>
          <w:lang w:val="en-US"/>
        </w:rPr>
        <w:t xml:space="preserve">Please fill in the yellow box </w:t>
      </w:r>
      <w:r w:rsidR="004859D0">
        <w:rPr>
          <w:rFonts w:ascii="PAYBACK" w:hAnsi="PAYBACK"/>
          <w:sz w:val="20"/>
          <w:szCs w:val="20"/>
          <w:lang w:val="en-US"/>
        </w:rPr>
        <w:t xml:space="preserve">or </w:t>
      </w:r>
      <w:r w:rsidR="002A6508" w:rsidRPr="002A6508">
        <w:rPr>
          <w:rFonts w:ascii="PAYBACK" w:hAnsi="PAYBACK"/>
          <w:sz w:val="20"/>
          <w:szCs w:val="20"/>
          <w:lang w:val="en-US"/>
        </w:rPr>
        <w:t xml:space="preserve">select the relevant option </w:t>
      </w:r>
      <w:r w:rsidRPr="00330BA3">
        <w:rPr>
          <w:rFonts w:ascii="PAYBACK" w:hAnsi="PAYBACK"/>
          <w:sz w:val="20"/>
          <w:szCs w:val="20"/>
          <w:lang w:val="en-US"/>
        </w:rPr>
        <w:t>and</w:t>
      </w:r>
      <w:r w:rsidRPr="002A6508">
        <w:rPr>
          <w:rFonts w:ascii="PAYBACK" w:hAnsi="PAYBACK"/>
          <w:b/>
          <w:bCs/>
          <w:sz w:val="20"/>
          <w:szCs w:val="20"/>
          <w:lang w:val="en-US"/>
        </w:rPr>
        <w:t xml:space="preserve"> return the completed form</w:t>
      </w:r>
      <w:r w:rsidR="0053762F">
        <w:rPr>
          <w:rFonts w:ascii="PAYBACK" w:hAnsi="PAYBACK"/>
          <w:b/>
          <w:bCs/>
          <w:sz w:val="20"/>
          <w:szCs w:val="20"/>
          <w:lang w:val="en-US"/>
        </w:rPr>
        <w:t xml:space="preserve"> </w:t>
      </w:r>
      <w:r w:rsidR="0053762F" w:rsidRPr="0053762F">
        <w:rPr>
          <w:rFonts w:ascii="PAYBACK" w:hAnsi="PAYBACK"/>
          <w:sz w:val="20"/>
          <w:szCs w:val="20"/>
          <w:lang w:val="en-US"/>
        </w:rPr>
        <w:t>to HR team (</w:t>
      </w:r>
      <w:hyperlink r:id="rId11" w:history="1">
        <w:r w:rsidR="0053762F" w:rsidRPr="0053762F">
          <w:rPr>
            <w:rStyle w:val="Hyperlink"/>
            <w:rFonts w:ascii="PAYBACK" w:hAnsi="PAYBACK"/>
            <w:sz w:val="20"/>
            <w:szCs w:val="20"/>
            <w:lang w:val="en-US"/>
          </w:rPr>
          <w:t>hr@payback.net</w:t>
        </w:r>
      </w:hyperlink>
      <w:r w:rsidR="0053762F" w:rsidRPr="0053762F">
        <w:rPr>
          <w:rFonts w:ascii="PAYBACK" w:hAnsi="PAYBACK"/>
          <w:sz w:val="20"/>
          <w:szCs w:val="20"/>
          <w:lang w:val="en-US"/>
        </w:rPr>
        <w:t>)</w:t>
      </w:r>
      <w:r w:rsidR="0053762F">
        <w:rPr>
          <w:rFonts w:ascii="PAYBACK" w:hAnsi="PAYBACK"/>
          <w:b/>
          <w:bCs/>
          <w:sz w:val="20"/>
          <w:szCs w:val="20"/>
          <w:lang w:val="en-US"/>
        </w:rPr>
        <w:t xml:space="preserve"> </w:t>
      </w:r>
      <w:r w:rsidR="002A6508">
        <w:rPr>
          <w:rFonts w:ascii="PAYBACK" w:hAnsi="PAYBACK"/>
          <w:b/>
          <w:bCs/>
          <w:sz w:val="20"/>
          <w:szCs w:val="20"/>
          <w:lang w:val="en-US"/>
        </w:rPr>
        <w:t>asap.</w:t>
      </w:r>
    </w:p>
    <w:p w14:paraId="54508CE9" w14:textId="77777777" w:rsidR="00895A80" w:rsidRDefault="00895A80" w:rsidP="0069586D">
      <w:pPr>
        <w:rPr>
          <w:rFonts w:ascii="PAYBACK" w:hAnsi="PAYBACK"/>
          <w:sz w:val="20"/>
          <w:szCs w:val="20"/>
          <w:lang w:val="en-US"/>
        </w:rPr>
      </w:pPr>
    </w:p>
    <w:p w14:paraId="3308B140" w14:textId="77777777" w:rsidR="00895A80" w:rsidRPr="00740800" w:rsidRDefault="00895A80" w:rsidP="0069586D">
      <w:pPr>
        <w:rPr>
          <w:rFonts w:ascii="PAYBACK" w:hAnsi="PAYBACK"/>
          <w:color w:val="auto"/>
          <w:sz w:val="20"/>
          <w:szCs w:val="20"/>
          <w:lang w:val="en-US"/>
        </w:rPr>
      </w:pPr>
    </w:p>
    <w:p w14:paraId="503EC5B8" w14:textId="2C07F1B8" w:rsidR="0069586D" w:rsidRDefault="0069586D" w:rsidP="0069586D">
      <w:pPr>
        <w:rPr>
          <w:rFonts w:ascii="PAYBACK" w:hAnsi="PAYBACK"/>
          <w:sz w:val="20"/>
          <w:szCs w:val="20"/>
          <w:lang w:val="en-US"/>
        </w:rPr>
      </w:pPr>
      <w:r w:rsidRPr="0053762F">
        <w:rPr>
          <w:rFonts w:ascii="PAYBACK" w:hAnsi="PAYBACK"/>
          <w:b/>
          <w:bCs/>
          <w:sz w:val="20"/>
          <w:szCs w:val="20"/>
          <w:lang w:val="en-US"/>
        </w:rPr>
        <w:t>Employee name and surname:</w:t>
      </w:r>
      <w:r w:rsidRPr="004859D0">
        <w:rPr>
          <w:rFonts w:ascii="PAYBACK" w:hAnsi="PAYBACK"/>
          <w:sz w:val="20"/>
          <w:szCs w:val="20"/>
          <w:lang w:val="en-US"/>
        </w:rPr>
        <w:t xml:space="preserve"> </w:t>
      </w:r>
      <w:sdt>
        <w:sdtPr>
          <w:rPr>
            <w:rFonts w:ascii="PAYBACK" w:hAnsi="PAYBACK"/>
            <w:sz w:val="20"/>
            <w:szCs w:val="20"/>
            <w:lang w:val="en-US"/>
          </w:rPr>
          <w:id w:val="-803155586"/>
          <w:placeholder>
            <w:docPart w:val="DefaultPlaceholder_-1854013436"/>
          </w:placeholder>
          <w:docPartList>
            <w:docPartGallery w:val="Quick Parts"/>
          </w:docPartList>
        </w:sdtPr>
        <w:sdtEndPr/>
        <w:sdtContent>
          <w:r w:rsidR="00330BA3" w:rsidRPr="004859D0">
            <w:rPr>
              <w:rFonts w:ascii="PAYBACK" w:hAnsi="PAYBACK"/>
              <w:sz w:val="20"/>
              <w:szCs w:val="20"/>
            </w:rPr>
            <w:object w:dxaOrig="225" w:dyaOrig="225" w14:anchorId="45D912B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1" type="#_x0000_t75" style="width:200pt;height:15pt" o:ole="">
                <v:imagedata r:id="rId12" o:title=""/>
              </v:shape>
              <w:control r:id="rId13" w:name="TextBox1" w:shapeid="_x0000_i1041"/>
            </w:object>
          </w:r>
        </w:sdtContent>
      </w:sdt>
    </w:p>
    <w:p w14:paraId="0C9D775F" w14:textId="3E21FFCD" w:rsidR="007916FE" w:rsidRPr="007916FE" w:rsidRDefault="007916FE" w:rsidP="0087012D">
      <w:pPr>
        <w:rPr>
          <w:rFonts w:ascii="PAYBACK" w:hAnsi="PAYBACK"/>
          <w:sz w:val="10"/>
          <w:szCs w:val="10"/>
          <w:u w:val="single"/>
          <w:lang w:val="en-US"/>
        </w:rPr>
      </w:pPr>
    </w:p>
    <w:p w14:paraId="0F65D38A" w14:textId="4125641B" w:rsidR="007916FE" w:rsidRPr="004859D0" w:rsidRDefault="007916FE" w:rsidP="007916FE">
      <w:pPr>
        <w:rPr>
          <w:rFonts w:ascii="PAYBACK" w:hAnsi="PAYBACK"/>
          <w:sz w:val="20"/>
          <w:szCs w:val="20"/>
          <w:lang w:val="en-US"/>
        </w:rPr>
      </w:pPr>
      <w:r w:rsidRPr="0053762F">
        <w:rPr>
          <w:rFonts w:ascii="PAYBACK" w:hAnsi="PAYBACK"/>
          <w:b/>
          <w:bCs/>
          <w:sz w:val="20"/>
          <w:szCs w:val="20"/>
          <w:lang w:val="en-US"/>
        </w:rPr>
        <w:t>The first day at work:</w:t>
      </w:r>
      <w:r w:rsidRPr="004859D0">
        <w:rPr>
          <w:rFonts w:ascii="PAYBACK" w:hAnsi="PAYBACK"/>
          <w:sz w:val="20"/>
          <w:szCs w:val="20"/>
          <w:lang w:val="en-US"/>
        </w:rPr>
        <w:t xml:space="preserve"> </w:t>
      </w:r>
      <w:sdt>
        <w:sdtPr>
          <w:rPr>
            <w:rFonts w:ascii="PAYBACK" w:hAnsi="PAYBACK"/>
            <w:sz w:val="20"/>
            <w:szCs w:val="20"/>
            <w:lang w:val="en-US"/>
          </w:rPr>
          <w:id w:val="-2098237419"/>
          <w:placeholder>
            <w:docPart w:val="45B82AFAEA754B19A2F03FE8E37C9606"/>
          </w:placeholder>
          <w:docPartList>
            <w:docPartGallery w:val="Quick Parts"/>
          </w:docPartList>
        </w:sdtPr>
        <w:sdtEndPr/>
        <w:sdtContent>
          <w:r w:rsidRPr="004859D0">
            <w:rPr>
              <w:rFonts w:ascii="PAYBACK" w:hAnsi="PAYBACK"/>
              <w:sz w:val="20"/>
              <w:szCs w:val="20"/>
            </w:rPr>
            <w:object w:dxaOrig="225" w:dyaOrig="225" w14:anchorId="22235B73">
              <v:shape id="_x0000_i1043" type="#_x0000_t75" style="width:200pt;height:17pt" o:ole="">
                <v:imagedata r:id="rId14" o:title=""/>
              </v:shape>
              <w:control r:id="rId15" w:name="TextBox114" w:shapeid="_x0000_i1043"/>
            </w:object>
          </w:r>
        </w:sdtContent>
      </w:sdt>
    </w:p>
    <w:p w14:paraId="61081FBD" w14:textId="77777777" w:rsidR="007916FE" w:rsidRDefault="007916FE" w:rsidP="0087012D">
      <w:pPr>
        <w:rPr>
          <w:rFonts w:ascii="PAYBACK" w:hAnsi="PAYBACK"/>
          <w:sz w:val="20"/>
          <w:szCs w:val="20"/>
          <w:u w:val="single"/>
          <w:lang w:val="en-US"/>
        </w:rPr>
      </w:pPr>
    </w:p>
    <w:p w14:paraId="30DC2701" w14:textId="1E7E7F31" w:rsidR="00F42134" w:rsidRPr="002A6508" w:rsidRDefault="00A65B1C" w:rsidP="0087012D">
      <w:pPr>
        <w:pStyle w:val="ListParagraph"/>
        <w:numPr>
          <w:ilvl w:val="0"/>
          <w:numId w:val="9"/>
        </w:numPr>
        <w:rPr>
          <w:rFonts w:ascii="PAYBACK" w:hAnsi="PAYBACK"/>
          <w:sz w:val="20"/>
          <w:szCs w:val="20"/>
          <w:u w:val="single"/>
          <w:lang w:val="en-US"/>
        </w:rPr>
      </w:pPr>
      <w:r w:rsidRPr="002A6508">
        <w:rPr>
          <w:rFonts w:ascii="PAYBACK" w:hAnsi="PAYBACK"/>
          <w:sz w:val="20"/>
          <w:szCs w:val="20"/>
          <w:u w:val="single"/>
          <w:lang w:val="en-US"/>
        </w:rPr>
        <w:t>Reporting line</w:t>
      </w:r>
      <w:r w:rsidR="004859D0" w:rsidRPr="002A6508">
        <w:rPr>
          <w:rFonts w:ascii="PAYBACK" w:hAnsi="PAYBACK"/>
          <w:sz w:val="20"/>
          <w:szCs w:val="20"/>
          <w:u w:val="single"/>
          <w:lang w:val="en-US"/>
        </w:rPr>
        <w:t xml:space="preserve"> </w:t>
      </w:r>
      <w:r w:rsidR="00D63493">
        <w:rPr>
          <w:rFonts w:ascii="PAYBACK" w:hAnsi="PAYBACK"/>
          <w:sz w:val="20"/>
          <w:szCs w:val="20"/>
          <w:u w:val="single"/>
          <w:lang w:val="en-US"/>
        </w:rPr>
        <w:t xml:space="preserve">and </w:t>
      </w:r>
      <w:r w:rsidR="004859D0" w:rsidRPr="002A6508">
        <w:rPr>
          <w:rFonts w:ascii="PAYBACK" w:hAnsi="PAYBACK"/>
          <w:sz w:val="20"/>
          <w:szCs w:val="20"/>
          <w:u w:val="single"/>
          <w:lang w:val="en-US"/>
        </w:rPr>
        <w:t>supporting team</w:t>
      </w:r>
    </w:p>
    <w:p w14:paraId="7CA5F438" w14:textId="25178027" w:rsidR="0087012D" w:rsidRPr="00F42134" w:rsidRDefault="0087012D" w:rsidP="0087012D">
      <w:pPr>
        <w:rPr>
          <w:rFonts w:ascii="PAYBACK" w:hAnsi="PAYBACK"/>
          <w:sz w:val="10"/>
          <w:szCs w:val="10"/>
          <w:lang w:val="en-US"/>
        </w:rPr>
      </w:pPr>
    </w:p>
    <w:p w14:paraId="6604670A" w14:textId="677BEBD6" w:rsidR="0087012D" w:rsidRPr="004859D0" w:rsidRDefault="0087012D" w:rsidP="004859D0">
      <w:pPr>
        <w:pStyle w:val="ListParagraph"/>
        <w:numPr>
          <w:ilvl w:val="0"/>
          <w:numId w:val="7"/>
        </w:numPr>
        <w:rPr>
          <w:rFonts w:ascii="PAYBACK" w:hAnsi="PAYBACK"/>
          <w:sz w:val="20"/>
          <w:szCs w:val="20"/>
          <w:lang w:val="en-US"/>
        </w:rPr>
      </w:pPr>
      <w:r w:rsidRPr="004859D0">
        <w:rPr>
          <w:rFonts w:ascii="PAYBACK" w:hAnsi="PAYBACK"/>
          <w:sz w:val="20"/>
          <w:szCs w:val="20"/>
          <w:lang w:val="en-US"/>
        </w:rPr>
        <w:t>Manager:</w:t>
      </w:r>
      <w:r w:rsidR="004859D0">
        <w:rPr>
          <w:rFonts w:ascii="PAYBACK" w:hAnsi="PAYBACK"/>
          <w:sz w:val="20"/>
          <w:szCs w:val="20"/>
          <w:lang w:val="en-US"/>
        </w:rPr>
        <w:t xml:space="preserve"> </w:t>
      </w:r>
      <w:sdt>
        <w:sdtPr>
          <w:rPr>
            <w:rFonts w:ascii="PAYBACK" w:hAnsi="PAYBACK"/>
            <w:sz w:val="20"/>
            <w:szCs w:val="20"/>
            <w:lang w:val="en-US"/>
          </w:rPr>
          <w:id w:val="-1866128454"/>
          <w:placeholder>
            <w:docPart w:val="DefaultPlaceholder_-1854013436"/>
          </w:placeholder>
          <w:docPartList>
            <w:docPartGallery w:val="Quick Parts"/>
          </w:docPartList>
        </w:sdtPr>
        <w:sdtEndPr/>
        <w:sdtContent>
          <w:r w:rsidR="00330BA3" w:rsidRPr="004859D0">
            <w:rPr>
              <w:rFonts w:ascii="PAYBACK" w:hAnsi="PAYBACK"/>
              <w:sz w:val="20"/>
              <w:szCs w:val="20"/>
            </w:rPr>
            <w:object w:dxaOrig="225" w:dyaOrig="225" w14:anchorId="180D5F24">
              <v:shape id="_x0000_i1049" type="#_x0000_t75" style="width:200pt;height:17pt" o:ole="">
                <v:imagedata r:id="rId14" o:title=""/>
              </v:shape>
              <w:control r:id="rId16" w:name="TextBox111" w:shapeid="_x0000_i1049"/>
            </w:object>
          </w:r>
        </w:sdtContent>
      </w:sdt>
    </w:p>
    <w:p w14:paraId="03BB8866" w14:textId="2453E995" w:rsidR="00330BA3" w:rsidRPr="004859D0" w:rsidRDefault="0087012D" w:rsidP="004859D0">
      <w:pPr>
        <w:pStyle w:val="ListParagraph"/>
        <w:numPr>
          <w:ilvl w:val="0"/>
          <w:numId w:val="7"/>
        </w:numPr>
        <w:rPr>
          <w:rFonts w:ascii="PAYBACK" w:hAnsi="PAYBACK"/>
          <w:sz w:val="20"/>
          <w:szCs w:val="20"/>
          <w:lang w:val="en-US"/>
        </w:rPr>
      </w:pPr>
      <w:r w:rsidRPr="004859D0">
        <w:rPr>
          <w:rFonts w:ascii="PAYBACK" w:hAnsi="PAYBACK"/>
          <w:sz w:val="20"/>
          <w:szCs w:val="20"/>
          <w:lang w:val="en-US"/>
        </w:rPr>
        <w:t xml:space="preserve">Host manager: </w:t>
      </w:r>
      <w:sdt>
        <w:sdtPr>
          <w:rPr>
            <w:rFonts w:ascii="PAYBACK" w:hAnsi="PAYBACK"/>
            <w:sz w:val="20"/>
            <w:szCs w:val="20"/>
            <w:lang w:val="en-US"/>
          </w:rPr>
          <w:id w:val="1204980308"/>
          <w:placeholder>
            <w:docPart w:val="DefaultPlaceholder_-1854013436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PAYBACK" w:hAnsi="PAYBACK"/>
                <w:sz w:val="20"/>
                <w:szCs w:val="20"/>
                <w:lang w:val="en-US"/>
              </w:rPr>
              <w:id w:val="-68416081"/>
              <w:placeholder>
                <w:docPart w:val="DefaultPlaceholder_-1854013436"/>
              </w:placeholder>
              <w:docPartList>
                <w:docPartGallery w:val="Quick Parts"/>
              </w:docPartList>
            </w:sdtPr>
            <w:sdtEndPr/>
            <w:sdtContent>
              <w:r w:rsidR="00330BA3" w:rsidRPr="004859D0">
                <w:rPr>
                  <w:rFonts w:ascii="PAYBACK" w:hAnsi="PAYBACK"/>
                  <w:sz w:val="20"/>
                  <w:szCs w:val="20"/>
                </w:rPr>
                <w:object w:dxaOrig="225" w:dyaOrig="225" w14:anchorId="3AE1CE7E">
                  <v:shape id="_x0000_i1058" type="#_x0000_t75" style="width:200pt;height:17pt" o:ole="">
                    <v:imagedata r:id="rId14" o:title=""/>
                  </v:shape>
                  <w:control r:id="rId17" w:name="TextBox112" w:shapeid="_x0000_i1058"/>
                </w:object>
              </w:r>
            </w:sdtContent>
          </w:sdt>
        </w:sdtContent>
      </w:sdt>
    </w:p>
    <w:p w14:paraId="36A8FAC9" w14:textId="3979A616" w:rsidR="00D90F1C" w:rsidRPr="008E3963" w:rsidRDefault="00143E25" w:rsidP="0087012D">
      <w:pPr>
        <w:pStyle w:val="ListParagraph"/>
        <w:numPr>
          <w:ilvl w:val="0"/>
          <w:numId w:val="7"/>
        </w:numPr>
        <w:rPr>
          <w:rFonts w:ascii="PAYBACK" w:hAnsi="PAYBACK"/>
          <w:sz w:val="20"/>
          <w:szCs w:val="20"/>
          <w:lang w:val="en-US"/>
        </w:rPr>
      </w:pPr>
      <w:r w:rsidRPr="00330BA3">
        <w:rPr>
          <w:rFonts w:ascii="PAYBACK" w:hAnsi="PAYBACK"/>
          <w:sz w:val="20"/>
          <w:szCs w:val="20"/>
          <w:lang w:val="en-US"/>
        </w:rPr>
        <w:t>Buddy:</w:t>
      </w:r>
      <w:r w:rsidR="00330BA3" w:rsidRPr="00330BA3">
        <w:rPr>
          <w:rFonts w:ascii="PAYBACK" w:hAnsi="PAYBACK"/>
          <w:sz w:val="20"/>
          <w:szCs w:val="20"/>
          <w:lang w:val="en-US"/>
        </w:rPr>
        <w:t xml:space="preserve"> </w:t>
      </w:r>
      <w:sdt>
        <w:sdtPr>
          <w:rPr>
            <w:rFonts w:ascii="PAYBACK" w:hAnsi="PAYBACK"/>
            <w:sz w:val="20"/>
            <w:szCs w:val="20"/>
            <w:lang w:val="en-US"/>
          </w:rPr>
          <w:id w:val="-1659989949"/>
          <w:placeholder>
            <w:docPart w:val="DefaultPlaceholder_-1854013436"/>
          </w:placeholder>
          <w:docPartList>
            <w:docPartGallery w:val="Quick Parts"/>
          </w:docPartList>
        </w:sdtPr>
        <w:sdtEndPr/>
        <w:sdtContent>
          <w:r w:rsidR="00330BA3" w:rsidRPr="00330BA3">
            <w:rPr>
              <w:rFonts w:ascii="PAYBACK" w:hAnsi="PAYBACK"/>
              <w:sz w:val="20"/>
              <w:szCs w:val="20"/>
            </w:rPr>
            <w:object w:dxaOrig="225" w:dyaOrig="225" w14:anchorId="10138BF9">
              <v:shape id="_x0000_i1070" type="#_x0000_t75" style="width:200pt;height:17pt" o:ole="">
                <v:imagedata r:id="rId14" o:title=""/>
              </v:shape>
              <w:control r:id="rId18" w:name="TextBox113" w:shapeid="_x0000_i1070"/>
            </w:object>
          </w:r>
        </w:sdtContent>
      </w:sdt>
    </w:p>
    <w:p w14:paraId="14A3E506" w14:textId="77777777" w:rsidR="002A6508" w:rsidRPr="00F56749" w:rsidRDefault="002A6508" w:rsidP="002A6508">
      <w:pPr>
        <w:rPr>
          <w:rFonts w:ascii="PAYBACK" w:hAnsi="PAYBACK"/>
          <w:sz w:val="16"/>
          <w:szCs w:val="16"/>
          <w:lang w:val="en-US"/>
        </w:rPr>
      </w:pPr>
    </w:p>
    <w:p w14:paraId="321D755B" w14:textId="0C1B76A9" w:rsidR="00606DBD" w:rsidRPr="002A6508" w:rsidRDefault="0087012D" w:rsidP="002A6508">
      <w:pPr>
        <w:pStyle w:val="ListParagraph"/>
        <w:numPr>
          <w:ilvl w:val="0"/>
          <w:numId w:val="9"/>
        </w:numPr>
        <w:rPr>
          <w:rFonts w:ascii="PAYBACK" w:hAnsi="PAYBACK"/>
          <w:sz w:val="20"/>
          <w:szCs w:val="20"/>
          <w:u w:val="single"/>
          <w:lang w:val="en-US"/>
        </w:rPr>
      </w:pPr>
      <w:r w:rsidRPr="002A6508">
        <w:rPr>
          <w:rFonts w:ascii="PAYBACK" w:hAnsi="PAYBACK"/>
          <w:sz w:val="20"/>
          <w:szCs w:val="20"/>
          <w:u w:val="single"/>
          <w:lang w:val="en-US"/>
        </w:rPr>
        <w:t xml:space="preserve">Necessary </w:t>
      </w:r>
      <w:r w:rsidR="004859D0" w:rsidRPr="002A6508">
        <w:rPr>
          <w:rFonts w:ascii="PAYBACK" w:hAnsi="PAYBACK"/>
          <w:sz w:val="20"/>
          <w:szCs w:val="20"/>
          <w:u w:val="single"/>
          <w:lang w:val="en-US"/>
        </w:rPr>
        <w:t>equipment</w:t>
      </w:r>
    </w:p>
    <w:p w14:paraId="45E32ED0" w14:textId="77777777" w:rsidR="002A6508" w:rsidRDefault="002A6508" w:rsidP="002A6508">
      <w:pPr>
        <w:rPr>
          <w:rFonts w:ascii="PAYBACK" w:hAnsi="PAYBACK"/>
          <w:sz w:val="10"/>
          <w:szCs w:val="10"/>
          <w:lang w:val="en-US"/>
        </w:rPr>
      </w:pPr>
    </w:p>
    <w:p w14:paraId="5C9422F2" w14:textId="161BDC68" w:rsidR="000D61AF" w:rsidRPr="002A6508" w:rsidRDefault="000D61AF" w:rsidP="002A6508">
      <w:pPr>
        <w:pStyle w:val="ListParagraph"/>
        <w:numPr>
          <w:ilvl w:val="0"/>
          <w:numId w:val="12"/>
        </w:numPr>
        <w:rPr>
          <w:rFonts w:ascii="PAYBACK" w:hAnsi="PAYBACK"/>
          <w:sz w:val="20"/>
          <w:szCs w:val="20"/>
          <w:lang w:val="en-US"/>
        </w:rPr>
      </w:pPr>
      <w:r w:rsidRPr="002A6508">
        <w:rPr>
          <w:rFonts w:ascii="PAYBACK" w:hAnsi="PAYBACK"/>
          <w:sz w:val="20"/>
          <w:szCs w:val="20"/>
          <w:lang w:val="en-US"/>
        </w:rPr>
        <w:t>Compu</w:t>
      </w:r>
      <w:r w:rsidR="0018378C" w:rsidRPr="002A6508">
        <w:rPr>
          <w:rFonts w:ascii="PAYBACK" w:hAnsi="PAYBACK"/>
          <w:sz w:val="20"/>
          <w:szCs w:val="20"/>
          <w:lang w:val="en-US"/>
        </w:rPr>
        <w:t>ter</w:t>
      </w:r>
      <w:r w:rsidR="004859D0" w:rsidRPr="002A6508">
        <w:rPr>
          <w:rFonts w:ascii="PAYBACK" w:hAnsi="PAYBACK"/>
          <w:sz w:val="20"/>
          <w:szCs w:val="20"/>
          <w:lang w:val="en-US"/>
        </w:rPr>
        <w:t xml:space="preserve"> </w:t>
      </w:r>
      <w:r w:rsidR="002A6508" w:rsidRPr="002A6508">
        <w:rPr>
          <w:rFonts w:ascii="PAYBACK" w:hAnsi="PAYBACK"/>
          <w:i/>
          <w:iCs/>
          <w:sz w:val="20"/>
          <w:szCs w:val="20"/>
          <w:lang w:val="en-US"/>
        </w:rPr>
        <w:t>(please select one relevant option)</w:t>
      </w:r>
    </w:p>
    <w:p w14:paraId="3192ED0B" w14:textId="324B6CEF" w:rsidR="004B00AA" w:rsidRDefault="008E3963" w:rsidP="000D61AF">
      <w:pPr>
        <w:rPr>
          <w:rStyle w:val="Style2"/>
          <w:color w:val="FFC000"/>
          <w:lang w:val="en-US"/>
        </w:rPr>
      </w:pPr>
      <w:sdt>
        <w:sdtPr>
          <w:rPr>
            <w:rStyle w:val="Style2"/>
            <w:color w:val="FFC000"/>
            <w:lang w:val="en-US"/>
          </w:rPr>
          <w:id w:val="-20800499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2"/>
          </w:rPr>
        </w:sdtEndPr>
        <w:sdtContent>
          <w:r w:rsidR="004B00AA">
            <w:rPr>
              <w:rStyle w:val="Style2"/>
              <w:rFonts w:ascii="MS Gothic" w:eastAsia="MS Gothic" w:hAnsi="MS Gothic" w:hint="eastAsia"/>
              <w:color w:val="FFC000"/>
              <w:lang w:val="en-US"/>
            </w:rPr>
            <w:t>☐</w:t>
          </w:r>
        </w:sdtContent>
      </w:sdt>
      <w:r w:rsidR="004B00AA">
        <w:rPr>
          <w:rStyle w:val="Style2"/>
          <w:color w:val="FFC000"/>
          <w:lang w:val="en-US"/>
        </w:rPr>
        <w:t xml:space="preserve"> </w:t>
      </w:r>
      <w:r w:rsidR="0018378C" w:rsidRPr="00F56749">
        <w:rPr>
          <w:rStyle w:val="Style2"/>
          <w:color w:val="FFC000"/>
          <w:lang w:val="en-US"/>
        </w:rPr>
        <w:t>Dell (basic)</w:t>
      </w:r>
    </w:p>
    <w:p w14:paraId="11313DFA" w14:textId="11667340" w:rsidR="004B00AA" w:rsidRDefault="008E3963" w:rsidP="000D61AF">
      <w:pPr>
        <w:rPr>
          <w:rStyle w:val="Style2"/>
          <w:color w:val="FFC000"/>
          <w:lang w:val="en-US"/>
        </w:rPr>
      </w:pPr>
      <w:sdt>
        <w:sdtPr>
          <w:rPr>
            <w:rStyle w:val="Style2"/>
            <w:color w:val="FFC000"/>
            <w:lang w:val="en-US"/>
          </w:rPr>
          <w:id w:val="197016321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2"/>
          </w:rPr>
        </w:sdtEndPr>
        <w:sdtContent>
          <w:r w:rsidR="004B00AA">
            <w:rPr>
              <w:rStyle w:val="Style2"/>
              <w:rFonts w:ascii="MS Gothic" w:eastAsia="MS Gothic" w:hAnsi="MS Gothic" w:hint="eastAsia"/>
              <w:color w:val="FFC000"/>
              <w:lang w:val="en-US"/>
            </w:rPr>
            <w:t>☐</w:t>
          </w:r>
        </w:sdtContent>
      </w:sdt>
      <w:r w:rsidR="004B00AA">
        <w:rPr>
          <w:rStyle w:val="Style2"/>
          <w:color w:val="FFC000"/>
          <w:lang w:val="en-US"/>
        </w:rPr>
        <w:t xml:space="preserve"> </w:t>
      </w:r>
      <w:r w:rsidR="0018378C" w:rsidRPr="00F56749">
        <w:rPr>
          <w:rStyle w:val="Style2"/>
          <w:color w:val="FFC000"/>
          <w:lang w:val="en-US"/>
        </w:rPr>
        <w:t>Dell (</w:t>
      </w:r>
      <w:r w:rsidR="00BE1F7A" w:rsidRPr="00F56749">
        <w:rPr>
          <w:rStyle w:val="Style2"/>
          <w:color w:val="FFC000"/>
          <w:lang w:val="en-US"/>
        </w:rPr>
        <w:t xml:space="preserve">Tech, </w:t>
      </w:r>
      <w:r w:rsidR="0018378C" w:rsidRPr="00F56749">
        <w:rPr>
          <w:rStyle w:val="Style2"/>
          <w:color w:val="FFC000"/>
          <w:lang w:val="en-US"/>
        </w:rPr>
        <w:t xml:space="preserve">Developer) </w:t>
      </w:r>
    </w:p>
    <w:p w14:paraId="19D73F92" w14:textId="5A8769F5" w:rsidR="004B00AA" w:rsidRDefault="008E3963" w:rsidP="000D61AF">
      <w:pPr>
        <w:rPr>
          <w:rStyle w:val="Style2"/>
          <w:color w:val="FFC000"/>
          <w:lang w:val="en-US"/>
        </w:rPr>
      </w:pPr>
      <w:sdt>
        <w:sdtPr>
          <w:rPr>
            <w:rStyle w:val="Style2"/>
            <w:color w:val="FFC000"/>
            <w:lang w:val="en-US"/>
          </w:rPr>
          <w:id w:val="-17445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2"/>
          </w:rPr>
        </w:sdtEndPr>
        <w:sdtContent>
          <w:r w:rsidR="004B00AA">
            <w:rPr>
              <w:rStyle w:val="Style2"/>
              <w:rFonts w:ascii="MS Gothic" w:eastAsia="MS Gothic" w:hAnsi="MS Gothic" w:hint="eastAsia"/>
              <w:color w:val="FFC000"/>
              <w:lang w:val="en-US"/>
            </w:rPr>
            <w:t>☐</w:t>
          </w:r>
        </w:sdtContent>
      </w:sdt>
      <w:r w:rsidR="004B00AA">
        <w:rPr>
          <w:rStyle w:val="Style2"/>
          <w:color w:val="FFC000"/>
          <w:lang w:val="en-US"/>
        </w:rPr>
        <w:t xml:space="preserve"> </w:t>
      </w:r>
      <w:r w:rsidR="0018378C" w:rsidRPr="004B00AA">
        <w:rPr>
          <w:rStyle w:val="Style2"/>
          <w:color w:val="FFC000"/>
          <w:lang w:val="en-US"/>
        </w:rPr>
        <w:t>MacBook</w:t>
      </w:r>
    </w:p>
    <w:p w14:paraId="69726B16" w14:textId="6AAB8AAE" w:rsidR="004B00AA" w:rsidRPr="004B00AA" w:rsidRDefault="008E3963" w:rsidP="000D61AF">
      <w:pPr>
        <w:rPr>
          <w:rStyle w:val="Style2"/>
          <w:color w:val="FFC000"/>
          <w:lang w:val="en-US"/>
        </w:rPr>
      </w:pPr>
      <w:sdt>
        <w:sdtPr>
          <w:rPr>
            <w:rStyle w:val="Style2"/>
            <w:color w:val="FFC000"/>
            <w:lang w:val="en-US"/>
          </w:rPr>
          <w:id w:val="11833314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2"/>
          </w:rPr>
        </w:sdtEndPr>
        <w:sdtContent>
          <w:r w:rsidR="004B00AA" w:rsidRPr="004B00AA">
            <w:rPr>
              <w:rStyle w:val="Style2"/>
              <w:rFonts w:ascii="MS Gothic" w:eastAsia="MS Gothic" w:hAnsi="MS Gothic" w:hint="eastAsia"/>
              <w:color w:val="FFC000"/>
              <w:lang w:val="en-US"/>
            </w:rPr>
            <w:t>☐</w:t>
          </w:r>
        </w:sdtContent>
      </w:sdt>
      <w:r w:rsidR="004B00AA" w:rsidRPr="004B00AA">
        <w:rPr>
          <w:rStyle w:val="Style2"/>
          <w:color w:val="FFC000"/>
          <w:lang w:val="en-US"/>
        </w:rPr>
        <w:t xml:space="preserve"> MacBook </w:t>
      </w:r>
      <w:r w:rsidR="004B00AA" w:rsidRPr="00F56749">
        <w:rPr>
          <w:rStyle w:val="Style2"/>
          <w:color w:val="FFC000"/>
          <w:lang w:val="en-US"/>
        </w:rPr>
        <w:t>(Tech, Developer)</w:t>
      </w:r>
    </w:p>
    <w:p w14:paraId="336A0542" w14:textId="77777777" w:rsidR="000D61AF" w:rsidRPr="00B55B96" w:rsidRDefault="000D61AF" w:rsidP="0087012D">
      <w:pPr>
        <w:rPr>
          <w:rFonts w:ascii="PAYBACK" w:hAnsi="PAYBACK"/>
          <w:sz w:val="10"/>
          <w:szCs w:val="10"/>
          <w:lang w:val="en-US"/>
        </w:rPr>
      </w:pPr>
    </w:p>
    <w:p w14:paraId="461CCDB3" w14:textId="6D5C8768" w:rsidR="00606DBD" w:rsidRPr="002A6508" w:rsidRDefault="00740800" w:rsidP="002A6508">
      <w:pPr>
        <w:pStyle w:val="ListParagraph"/>
        <w:numPr>
          <w:ilvl w:val="0"/>
          <w:numId w:val="10"/>
        </w:numPr>
        <w:rPr>
          <w:rFonts w:ascii="PAYBACK" w:hAnsi="PAYBACK"/>
          <w:sz w:val="20"/>
          <w:szCs w:val="20"/>
          <w:lang w:val="en-US"/>
        </w:rPr>
      </w:pPr>
      <w:r>
        <w:rPr>
          <w:rFonts w:ascii="PAYBACK" w:hAnsi="PAYBACK"/>
          <w:sz w:val="20"/>
          <w:szCs w:val="20"/>
          <w:lang w:val="en-US"/>
        </w:rPr>
        <w:t>Mobile p</w:t>
      </w:r>
      <w:r w:rsidR="00606DBD" w:rsidRPr="002A6508">
        <w:rPr>
          <w:rFonts w:ascii="PAYBACK" w:hAnsi="PAYBACK"/>
          <w:sz w:val="20"/>
          <w:szCs w:val="20"/>
          <w:lang w:val="en-US"/>
        </w:rPr>
        <w:t>hone</w:t>
      </w:r>
    </w:p>
    <w:p w14:paraId="3075BF7D" w14:textId="484318D7" w:rsidR="002A6508" w:rsidRDefault="008E3963" w:rsidP="0087012D">
      <w:pPr>
        <w:rPr>
          <w:rStyle w:val="Style2"/>
          <w:color w:val="FFC000"/>
          <w:lang w:val="en-US"/>
        </w:rPr>
      </w:pPr>
      <w:sdt>
        <w:sdtPr>
          <w:rPr>
            <w:rStyle w:val="Style2"/>
            <w:color w:val="FFC000"/>
            <w:lang w:val="en-US"/>
          </w:rPr>
          <w:id w:val="46979327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2"/>
          </w:rPr>
        </w:sdtEndPr>
        <w:sdtContent>
          <w:r w:rsidR="002A6508" w:rsidRPr="00740800">
            <w:rPr>
              <w:rStyle w:val="Style2"/>
              <w:rFonts w:eastAsia="MS Gothic" w:hint="eastAsia"/>
              <w:color w:val="FFC000"/>
              <w:lang w:val="en-US"/>
            </w:rPr>
            <w:t>☐</w:t>
          </w:r>
        </w:sdtContent>
      </w:sdt>
      <w:r w:rsidR="002A6508" w:rsidRPr="00740800">
        <w:rPr>
          <w:rStyle w:val="Style2"/>
          <w:color w:val="FFC000"/>
          <w:lang w:val="en-US"/>
        </w:rPr>
        <w:t xml:space="preserve"> YES</w:t>
      </w:r>
      <w:r w:rsidR="00F56749">
        <w:rPr>
          <w:rStyle w:val="Style2"/>
          <w:color w:val="FFC000"/>
          <w:lang w:val="en-US"/>
        </w:rPr>
        <w:tab/>
      </w:r>
      <w:r w:rsidR="00F56749">
        <w:rPr>
          <w:rStyle w:val="Style2"/>
          <w:color w:val="FFC000"/>
          <w:lang w:val="en-US"/>
        </w:rPr>
        <w:tab/>
      </w:r>
      <w:sdt>
        <w:sdtPr>
          <w:rPr>
            <w:rStyle w:val="Style2"/>
            <w:color w:val="FFC000"/>
            <w:lang w:val="en-US"/>
          </w:rPr>
          <w:id w:val="-172513009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2"/>
          </w:rPr>
        </w:sdtEndPr>
        <w:sdtContent>
          <w:r w:rsidR="00F56749" w:rsidRPr="00740800">
            <w:rPr>
              <w:rStyle w:val="Style2"/>
              <w:rFonts w:eastAsia="MS Gothic" w:hint="eastAsia"/>
              <w:color w:val="FFC000"/>
              <w:lang w:val="en-US"/>
            </w:rPr>
            <w:t>☐</w:t>
          </w:r>
        </w:sdtContent>
      </w:sdt>
      <w:r w:rsidR="00F56749" w:rsidRPr="00740800">
        <w:rPr>
          <w:rStyle w:val="Style2"/>
          <w:color w:val="FFC000"/>
          <w:lang w:val="en-US"/>
        </w:rPr>
        <w:t xml:space="preserve"> NO</w:t>
      </w:r>
    </w:p>
    <w:p w14:paraId="511CDB07" w14:textId="6D241C23" w:rsidR="00F60D85" w:rsidRDefault="00F60D85" w:rsidP="0087012D">
      <w:pPr>
        <w:rPr>
          <w:rFonts w:ascii="PAYBACK Light" w:hAnsi="PAYBACK Light"/>
          <w:b/>
          <w:sz w:val="20"/>
          <w:szCs w:val="20"/>
          <w:lang w:val="en-US"/>
        </w:rPr>
      </w:pPr>
      <w:r w:rsidRPr="00F60D85">
        <w:rPr>
          <w:rFonts w:ascii="PAYBACK Light" w:hAnsi="PAYBACK Light"/>
          <w:b/>
          <w:sz w:val="20"/>
          <w:szCs w:val="20"/>
          <w:lang w:val="en-US"/>
        </w:rPr>
        <w:t>If yes, please add business justification</w:t>
      </w:r>
      <w:r>
        <w:rPr>
          <w:rFonts w:ascii="PAYBACK Light" w:hAnsi="PAYBACK Light"/>
          <w:b/>
          <w:sz w:val="20"/>
          <w:szCs w:val="20"/>
          <w:lang w:val="en-US"/>
        </w:rPr>
        <w:t>:</w:t>
      </w:r>
    </w:p>
    <w:p w14:paraId="4C551AC2" w14:textId="797075F8" w:rsidR="00F60D85" w:rsidRDefault="008E3963" w:rsidP="0087012D">
      <w:pPr>
        <w:rPr>
          <w:rFonts w:ascii="PAYBACK" w:hAnsi="PAYBACK"/>
          <w:sz w:val="20"/>
          <w:szCs w:val="20"/>
          <w:lang w:val="en-US"/>
        </w:rPr>
      </w:pPr>
      <w:sdt>
        <w:sdtPr>
          <w:rPr>
            <w:rFonts w:ascii="PAYBACK" w:hAnsi="PAYBACK"/>
            <w:sz w:val="20"/>
            <w:szCs w:val="20"/>
            <w:lang w:val="en-US"/>
          </w:rPr>
          <w:id w:val="450358283"/>
          <w:placeholder>
            <w:docPart w:val="7415DF64D25B4293AA8F2D282B8976DD"/>
          </w:placeholder>
          <w:docPartList>
            <w:docPartGallery w:val="Quick Parts"/>
          </w:docPartList>
        </w:sdtPr>
        <w:sdtEndPr/>
        <w:sdtContent>
          <w:r w:rsidR="00F60D85" w:rsidRPr="00330BA3">
            <w:rPr>
              <w:rFonts w:ascii="PAYBACK" w:hAnsi="PAYBACK"/>
              <w:sz w:val="20"/>
              <w:szCs w:val="20"/>
            </w:rPr>
            <w:object w:dxaOrig="225" w:dyaOrig="225" w14:anchorId="048C176F">
              <v:shape id="_x0000_i1148" type="#_x0000_t75" style="width:200pt;height:17pt" o:ole="">
                <v:imagedata r:id="rId14" o:title=""/>
              </v:shape>
              <w:control r:id="rId19" w:name="TextBox11311" w:shapeid="_x0000_i1148"/>
            </w:object>
          </w:r>
        </w:sdtContent>
      </w:sdt>
    </w:p>
    <w:p w14:paraId="45E69501" w14:textId="77777777" w:rsidR="00F60D85" w:rsidRPr="00194DF9" w:rsidRDefault="00F60D85" w:rsidP="0087012D">
      <w:pPr>
        <w:rPr>
          <w:rFonts w:ascii="PAYBACK Light" w:hAnsi="PAYBACK Light"/>
          <w:b/>
          <w:sz w:val="10"/>
          <w:szCs w:val="10"/>
          <w:lang w:val="en-US"/>
        </w:rPr>
      </w:pPr>
    </w:p>
    <w:p w14:paraId="3B8D68C7" w14:textId="77777777" w:rsidR="001319C1" w:rsidRPr="00B55B96" w:rsidRDefault="001319C1" w:rsidP="0087012D">
      <w:pPr>
        <w:rPr>
          <w:rFonts w:ascii="PAYBACK" w:hAnsi="PAYBACK"/>
          <w:sz w:val="10"/>
          <w:szCs w:val="10"/>
          <w:lang w:val="en-US"/>
        </w:rPr>
      </w:pPr>
    </w:p>
    <w:p w14:paraId="760B9F7D" w14:textId="0EAAE29B" w:rsidR="001319C1" w:rsidRPr="002A6508" w:rsidRDefault="00112754" w:rsidP="002A6508">
      <w:pPr>
        <w:pStyle w:val="ListParagraph"/>
        <w:numPr>
          <w:ilvl w:val="0"/>
          <w:numId w:val="10"/>
        </w:numPr>
        <w:rPr>
          <w:rFonts w:ascii="PAYBACK" w:hAnsi="PAYBACK"/>
          <w:sz w:val="20"/>
          <w:szCs w:val="20"/>
          <w:lang w:val="en-US"/>
        </w:rPr>
      </w:pPr>
      <w:r w:rsidRPr="002A6508">
        <w:rPr>
          <w:rFonts w:ascii="PAYBACK" w:hAnsi="PAYBACK"/>
          <w:sz w:val="20"/>
          <w:szCs w:val="20"/>
          <w:lang w:val="en-US"/>
        </w:rPr>
        <w:t>Other IT tools</w:t>
      </w:r>
      <w:r w:rsidR="004859D0" w:rsidRPr="002A6508">
        <w:rPr>
          <w:rFonts w:ascii="PAYBACK" w:hAnsi="PAYBACK"/>
          <w:sz w:val="20"/>
          <w:szCs w:val="20"/>
          <w:lang w:val="en-US"/>
        </w:rPr>
        <w:t xml:space="preserve"> (if needed)</w:t>
      </w:r>
    </w:p>
    <w:p w14:paraId="544A8777" w14:textId="3E4CAB9A" w:rsidR="00112754" w:rsidRDefault="00DA4BBF" w:rsidP="001319C1">
      <w:pPr>
        <w:rPr>
          <w:rFonts w:ascii="PAYBACK" w:hAnsi="PAYBACK"/>
          <w:sz w:val="20"/>
          <w:szCs w:val="20"/>
          <w:lang w:val="en-US"/>
        </w:rPr>
      </w:pPr>
      <w:r>
        <w:rPr>
          <w:rFonts w:ascii="PAYBACK" w:hAnsi="PAYBACK"/>
          <w:sz w:val="20"/>
          <w:szCs w:val="20"/>
          <w:lang w:val="en-US"/>
        </w:rPr>
        <w:t xml:space="preserve"> </w:t>
      </w:r>
      <w:sdt>
        <w:sdtPr>
          <w:rPr>
            <w:rFonts w:ascii="PAYBACK" w:hAnsi="PAYBACK"/>
            <w:sz w:val="20"/>
            <w:szCs w:val="20"/>
            <w:lang w:val="en-US"/>
          </w:rPr>
          <w:id w:val="1881977896"/>
          <w:placeholder>
            <w:docPart w:val="62416562138B4DBE816B620F980014C9"/>
          </w:placeholder>
          <w:docPartList>
            <w:docPartGallery w:val="Quick Parts"/>
          </w:docPartList>
        </w:sdtPr>
        <w:sdtEndPr/>
        <w:sdtContent>
          <w:r w:rsidR="004859D0" w:rsidRPr="00330BA3">
            <w:rPr>
              <w:rFonts w:ascii="PAYBACK" w:hAnsi="PAYBACK"/>
              <w:sz w:val="20"/>
              <w:szCs w:val="20"/>
            </w:rPr>
            <w:object w:dxaOrig="225" w:dyaOrig="225" w14:anchorId="32EC8E2A">
              <v:shape id="_x0000_i1103" type="#_x0000_t75" style="width:200pt;height:17pt" o:ole="">
                <v:imagedata r:id="rId14" o:title=""/>
              </v:shape>
              <w:control r:id="rId20" w:name="TextBox1131" w:shapeid="_x0000_i1103"/>
            </w:object>
          </w:r>
        </w:sdtContent>
      </w:sdt>
    </w:p>
    <w:p w14:paraId="114EA6FD" w14:textId="16EEF35A" w:rsidR="00D90F1C" w:rsidRPr="00F56749" w:rsidRDefault="00D90F1C" w:rsidP="001319C1">
      <w:pPr>
        <w:rPr>
          <w:rFonts w:ascii="PAYBACK" w:hAnsi="PAYBACK"/>
          <w:sz w:val="16"/>
          <w:szCs w:val="16"/>
          <w:lang w:val="en-US"/>
        </w:rPr>
      </w:pPr>
    </w:p>
    <w:p w14:paraId="41561E28" w14:textId="6023C68D" w:rsidR="00970FAD" w:rsidRPr="002A6508" w:rsidRDefault="00533F72" w:rsidP="002A6508">
      <w:pPr>
        <w:pStyle w:val="ListParagraph"/>
        <w:numPr>
          <w:ilvl w:val="0"/>
          <w:numId w:val="9"/>
        </w:numPr>
        <w:rPr>
          <w:rFonts w:ascii="PAYBACK" w:hAnsi="PAYBACK"/>
          <w:sz w:val="20"/>
          <w:szCs w:val="20"/>
          <w:u w:val="single"/>
          <w:lang w:val="en-US"/>
        </w:rPr>
      </w:pPr>
      <w:r w:rsidRPr="002A6508">
        <w:rPr>
          <w:rFonts w:ascii="PAYBACK" w:hAnsi="PAYBACK"/>
          <w:sz w:val="20"/>
          <w:szCs w:val="20"/>
          <w:u w:val="single"/>
          <w:lang w:val="en-US"/>
        </w:rPr>
        <w:t>Onboarding plan</w:t>
      </w:r>
    </w:p>
    <w:p w14:paraId="25128CC4" w14:textId="77777777" w:rsidR="003B2D60" w:rsidRPr="003B2D60" w:rsidRDefault="003B2D60" w:rsidP="000D672B">
      <w:pPr>
        <w:rPr>
          <w:rFonts w:ascii="PAYBACK" w:hAnsi="PAYBACK"/>
          <w:sz w:val="10"/>
          <w:szCs w:val="10"/>
          <w:u w:val="single"/>
          <w:lang w:val="en-US"/>
        </w:rPr>
      </w:pPr>
    </w:p>
    <w:p w14:paraId="523A02A1" w14:textId="6E3FA9E4" w:rsidR="000D672B" w:rsidRPr="000D672B" w:rsidRDefault="00F54162" w:rsidP="000D672B">
      <w:pPr>
        <w:rPr>
          <w:rFonts w:ascii="PAYBACK Light" w:hAnsi="PAYBACK Light"/>
          <w:sz w:val="20"/>
          <w:szCs w:val="20"/>
          <w:lang w:val="en-US"/>
        </w:rPr>
      </w:pPr>
      <w:r>
        <w:rPr>
          <w:rFonts w:ascii="PAYBACK Light" w:hAnsi="PAYBACK Light"/>
          <w:sz w:val="20"/>
          <w:szCs w:val="20"/>
          <w:lang w:val="en-US"/>
        </w:rPr>
        <w:t xml:space="preserve">The </w:t>
      </w:r>
      <w:r w:rsidR="006A22A7">
        <w:rPr>
          <w:rFonts w:ascii="PAYBACK Light" w:hAnsi="PAYBACK Light"/>
          <w:sz w:val="20"/>
          <w:szCs w:val="20"/>
          <w:lang w:val="en-US"/>
        </w:rPr>
        <w:t xml:space="preserve">standard </w:t>
      </w:r>
      <w:r>
        <w:rPr>
          <w:rFonts w:ascii="PAYBACK Light" w:hAnsi="PAYBACK Light"/>
          <w:sz w:val="20"/>
          <w:szCs w:val="20"/>
          <w:lang w:val="en-US"/>
        </w:rPr>
        <w:t>a</w:t>
      </w:r>
      <w:r w:rsidR="00FF6D84">
        <w:rPr>
          <w:rFonts w:ascii="PAYBACK Light" w:hAnsi="PAYBACK Light"/>
          <w:sz w:val="20"/>
          <w:szCs w:val="20"/>
          <w:lang w:val="en-US"/>
        </w:rPr>
        <w:t>genda for t</w:t>
      </w:r>
      <w:r w:rsidR="000D672B" w:rsidRPr="000D672B">
        <w:rPr>
          <w:rFonts w:ascii="PAYBACK Light" w:hAnsi="PAYBACK Light"/>
          <w:sz w:val="20"/>
          <w:szCs w:val="20"/>
          <w:lang w:val="en-US"/>
        </w:rPr>
        <w:t>he first day</w:t>
      </w:r>
      <w:r w:rsidR="00FF6D84">
        <w:rPr>
          <w:rFonts w:ascii="PAYBACK Light" w:hAnsi="PAYBACK Light"/>
          <w:sz w:val="20"/>
          <w:szCs w:val="20"/>
          <w:lang w:val="en-US"/>
        </w:rPr>
        <w:t xml:space="preserve"> of work</w:t>
      </w:r>
      <w:r w:rsidR="000D672B" w:rsidRPr="000D672B">
        <w:rPr>
          <w:rFonts w:ascii="PAYBACK Light" w:hAnsi="PAYBACK Light"/>
          <w:sz w:val="20"/>
          <w:szCs w:val="20"/>
          <w:lang w:val="en-US"/>
        </w:rPr>
        <w:t xml:space="preserve"> include</w:t>
      </w:r>
      <w:r w:rsidR="00895A80">
        <w:rPr>
          <w:rFonts w:ascii="PAYBACK Light" w:hAnsi="PAYBACK Light"/>
          <w:sz w:val="20"/>
          <w:szCs w:val="20"/>
          <w:lang w:val="en-US"/>
        </w:rPr>
        <w:t>s</w:t>
      </w:r>
      <w:r w:rsidR="00970FAD">
        <w:rPr>
          <w:rFonts w:ascii="PAYBACK Light" w:hAnsi="PAYBACK Light"/>
          <w:sz w:val="20"/>
          <w:szCs w:val="20"/>
          <w:lang w:val="en-US"/>
        </w:rPr>
        <w:t xml:space="preserve">: </w:t>
      </w:r>
    </w:p>
    <w:p w14:paraId="4C2832AD" w14:textId="1ADBDFEA" w:rsidR="004E568D" w:rsidRPr="00970FAD" w:rsidRDefault="004E568D" w:rsidP="004E568D">
      <w:pPr>
        <w:rPr>
          <w:rFonts w:ascii="PAYBACK Light" w:hAnsi="PAYBACK Light"/>
          <w:sz w:val="20"/>
          <w:szCs w:val="20"/>
          <w:lang w:val="en-US"/>
        </w:rPr>
      </w:pPr>
      <w:r w:rsidRPr="00970FAD">
        <w:rPr>
          <w:rFonts w:ascii="PAYBACK Light" w:hAnsi="PAYBACK Light"/>
          <w:sz w:val="20"/>
          <w:szCs w:val="20"/>
          <w:lang w:val="en-US"/>
        </w:rPr>
        <w:t>9.30 – 10.00 –</w:t>
      </w:r>
      <w:r w:rsidR="003B2D60">
        <w:rPr>
          <w:rFonts w:ascii="PAYBACK Light" w:hAnsi="PAYBACK Light"/>
          <w:sz w:val="20"/>
          <w:szCs w:val="20"/>
          <w:lang w:val="en-US"/>
        </w:rPr>
        <w:t xml:space="preserve"> </w:t>
      </w:r>
      <w:r w:rsidRPr="00970FAD">
        <w:rPr>
          <w:rFonts w:ascii="PAYBACK Light" w:hAnsi="PAYBACK Light"/>
          <w:sz w:val="20"/>
          <w:szCs w:val="20"/>
          <w:lang w:val="en-US"/>
        </w:rPr>
        <w:t>welcome coffee</w:t>
      </w:r>
      <w:r w:rsidR="00A44FCB">
        <w:rPr>
          <w:rFonts w:ascii="PAYBACK Light" w:hAnsi="PAYBACK Light"/>
          <w:sz w:val="20"/>
          <w:szCs w:val="20"/>
          <w:lang w:val="en-US"/>
        </w:rPr>
        <w:t xml:space="preserve"> </w:t>
      </w:r>
      <w:r w:rsidR="00633F80">
        <w:rPr>
          <w:rFonts w:ascii="PAYBACK Light" w:hAnsi="PAYBACK Light"/>
          <w:sz w:val="20"/>
          <w:szCs w:val="20"/>
          <w:lang w:val="en-US"/>
        </w:rPr>
        <w:t>with manager, host manager or buddy</w:t>
      </w:r>
    </w:p>
    <w:p w14:paraId="3D2D001F" w14:textId="5D4A21A7" w:rsidR="004E568D" w:rsidRPr="00970FAD" w:rsidRDefault="004E568D" w:rsidP="004E568D">
      <w:pPr>
        <w:rPr>
          <w:rFonts w:ascii="PAYBACK Light" w:hAnsi="PAYBACK Light"/>
          <w:sz w:val="20"/>
          <w:szCs w:val="20"/>
          <w:lang w:val="en-US"/>
        </w:rPr>
      </w:pPr>
      <w:r w:rsidRPr="00970FAD">
        <w:rPr>
          <w:rFonts w:ascii="PAYBACK Light" w:hAnsi="PAYBACK Light"/>
          <w:sz w:val="20"/>
          <w:szCs w:val="20"/>
          <w:lang w:val="en-US"/>
        </w:rPr>
        <w:t xml:space="preserve">10.00 – 11.30 – handing over the </w:t>
      </w:r>
      <w:r w:rsidR="003E3C2E">
        <w:rPr>
          <w:rFonts w:ascii="PAYBACK Light" w:hAnsi="PAYBACK Light"/>
          <w:sz w:val="20"/>
          <w:szCs w:val="20"/>
          <w:lang w:val="en-US"/>
        </w:rPr>
        <w:t>equipment</w:t>
      </w:r>
    </w:p>
    <w:p w14:paraId="026A86F9" w14:textId="426D502B" w:rsidR="004E568D" w:rsidRPr="00970FAD" w:rsidRDefault="004E568D" w:rsidP="004E568D">
      <w:pPr>
        <w:rPr>
          <w:rFonts w:ascii="PAYBACK Light" w:hAnsi="PAYBACK Light"/>
          <w:sz w:val="20"/>
          <w:szCs w:val="20"/>
          <w:lang w:val="en-US"/>
        </w:rPr>
      </w:pPr>
      <w:r w:rsidRPr="00970FAD">
        <w:rPr>
          <w:rFonts w:ascii="PAYBACK Light" w:hAnsi="PAYBACK Light"/>
          <w:sz w:val="20"/>
          <w:szCs w:val="20"/>
          <w:lang w:val="en-US"/>
        </w:rPr>
        <w:t>11.30</w:t>
      </w:r>
      <w:r w:rsidR="00633F80" w:rsidRPr="00970FAD">
        <w:rPr>
          <w:rFonts w:ascii="PAYBACK Light" w:hAnsi="PAYBACK Light"/>
          <w:sz w:val="20"/>
          <w:szCs w:val="20"/>
          <w:lang w:val="en-US"/>
        </w:rPr>
        <w:t xml:space="preserve"> – </w:t>
      </w:r>
      <w:r w:rsidR="00633F80">
        <w:rPr>
          <w:rFonts w:ascii="PAYBACK Light" w:hAnsi="PAYBACK Light"/>
          <w:sz w:val="20"/>
          <w:szCs w:val="20"/>
          <w:lang w:val="en-US"/>
        </w:rPr>
        <w:t>1</w:t>
      </w:r>
      <w:r w:rsidRPr="00970FAD">
        <w:rPr>
          <w:rFonts w:ascii="PAYBACK Light" w:hAnsi="PAYBACK Light"/>
          <w:sz w:val="20"/>
          <w:szCs w:val="20"/>
          <w:lang w:val="en-US"/>
        </w:rPr>
        <w:t xml:space="preserve">2.30 – HR welcome session </w:t>
      </w:r>
    </w:p>
    <w:p w14:paraId="4BC8AC8A" w14:textId="7844A0CF" w:rsidR="004E568D" w:rsidRPr="00970FAD" w:rsidRDefault="004E568D" w:rsidP="004E568D">
      <w:pPr>
        <w:rPr>
          <w:rFonts w:ascii="PAYBACK Light" w:hAnsi="PAYBACK Light"/>
          <w:sz w:val="20"/>
          <w:szCs w:val="20"/>
          <w:lang w:val="en-US"/>
        </w:rPr>
      </w:pPr>
      <w:r w:rsidRPr="00970FAD">
        <w:rPr>
          <w:rFonts w:ascii="PAYBACK Light" w:hAnsi="PAYBACK Light"/>
          <w:sz w:val="20"/>
          <w:szCs w:val="20"/>
          <w:lang w:val="en-US"/>
        </w:rPr>
        <w:t>12.30</w:t>
      </w:r>
      <w:r w:rsidR="00633F80" w:rsidRPr="00970FAD">
        <w:rPr>
          <w:rFonts w:ascii="PAYBACK Light" w:hAnsi="PAYBACK Light"/>
          <w:sz w:val="20"/>
          <w:szCs w:val="20"/>
          <w:lang w:val="en-US"/>
        </w:rPr>
        <w:t xml:space="preserve"> – </w:t>
      </w:r>
      <w:r w:rsidRPr="00970FAD">
        <w:rPr>
          <w:rFonts w:ascii="PAYBACK Light" w:hAnsi="PAYBACK Light"/>
          <w:sz w:val="20"/>
          <w:szCs w:val="20"/>
          <w:lang w:val="en-US"/>
        </w:rPr>
        <w:t xml:space="preserve">13.30 – lunch with the team </w:t>
      </w:r>
      <w:r w:rsidR="006A22A7" w:rsidRPr="006A22A7">
        <w:rPr>
          <w:rFonts w:ascii="PAYBACK Light" w:hAnsi="PAYBACK Light"/>
          <w:b/>
          <w:bCs/>
          <w:i/>
          <w:iCs/>
          <w:sz w:val="20"/>
          <w:szCs w:val="20"/>
          <w:lang w:val="en-US"/>
        </w:rPr>
        <w:t>(Please book your /team member’s time in calendar)</w:t>
      </w:r>
    </w:p>
    <w:p w14:paraId="6C8FF8CF" w14:textId="265F9DEF" w:rsidR="004E568D" w:rsidRPr="00740800" w:rsidRDefault="004E568D" w:rsidP="004E568D">
      <w:pPr>
        <w:rPr>
          <w:rFonts w:ascii="PAYBACK Light" w:hAnsi="PAYBACK Light"/>
          <w:sz w:val="20"/>
          <w:szCs w:val="20"/>
          <w:lang w:val="en-US"/>
        </w:rPr>
      </w:pPr>
      <w:r w:rsidRPr="00970FAD">
        <w:rPr>
          <w:rFonts w:ascii="PAYBACK Light" w:hAnsi="PAYBACK Light"/>
          <w:sz w:val="20"/>
          <w:szCs w:val="20"/>
          <w:lang w:val="en-US"/>
        </w:rPr>
        <w:t>13.</w:t>
      </w:r>
      <w:r w:rsidR="00740800">
        <w:rPr>
          <w:rFonts w:ascii="PAYBACK Light" w:hAnsi="PAYBACK Light"/>
          <w:sz w:val="20"/>
          <w:szCs w:val="20"/>
          <w:lang w:val="en-US"/>
        </w:rPr>
        <w:t>45</w:t>
      </w:r>
      <w:r w:rsidRPr="00970FAD">
        <w:rPr>
          <w:rFonts w:ascii="PAYBACK Light" w:hAnsi="PAYBACK Light"/>
          <w:sz w:val="20"/>
          <w:szCs w:val="20"/>
          <w:lang w:val="en-US"/>
        </w:rPr>
        <w:t xml:space="preserve"> – 14.</w:t>
      </w:r>
      <w:r w:rsidR="00740800">
        <w:rPr>
          <w:rFonts w:ascii="PAYBACK Light" w:hAnsi="PAYBACK Light"/>
          <w:sz w:val="20"/>
          <w:szCs w:val="20"/>
          <w:lang w:val="en-US"/>
        </w:rPr>
        <w:t>45</w:t>
      </w:r>
      <w:r w:rsidRPr="00970FAD">
        <w:rPr>
          <w:rFonts w:ascii="PAYBACK Light" w:hAnsi="PAYBACK Light"/>
          <w:sz w:val="20"/>
          <w:szCs w:val="20"/>
          <w:lang w:val="en-US"/>
        </w:rPr>
        <w:t xml:space="preserve"> – </w:t>
      </w:r>
      <w:proofErr w:type="spellStart"/>
      <w:r w:rsidR="00740800" w:rsidRPr="00740800">
        <w:rPr>
          <w:rFonts w:ascii="PAYBACK Light" w:hAnsi="PAYBACK Light"/>
          <w:sz w:val="20"/>
          <w:szCs w:val="20"/>
          <w:lang w:val="en-US"/>
        </w:rPr>
        <w:t>HR_basics</w:t>
      </w:r>
      <w:proofErr w:type="spellEnd"/>
      <w:r w:rsidR="00740800" w:rsidRPr="00740800">
        <w:rPr>
          <w:rFonts w:ascii="PAYBACK Light" w:hAnsi="PAYBACK Light"/>
          <w:sz w:val="20"/>
          <w:szCs w:val="20"/>
          <w:lang w:val="en-US"/>
        </w:rPr>
        <w:t xml:space="preserve"> (systems, documentation, employee administration)</w:t>
      </w:r>
    </w:p>
    <w:p w14:paraId="6A490366" w14:textId="3FFCFDCB" w:rsidR="004E568D" w:rsidRPr="00970FAD" w:rsidRDefault="004E568D" w:rsidP="004E568D">
      <w:pPr>
        <w:rPr>
          <w:rFonts w:ascii="PAYBACK Light" w:hAnsi="PAYBACK Light"/>
          <w:sz w:val="20"/>
          <w:szCs w:val="20"/>
          <w:lang w:val="en-US"/>
        </w:rPr>
      </w:pPr>
      <w:r w:rsidRPr="00970FAD">
        <w:rPr>
          <w:rFonts w:ascii="PAYBACK Light" w:hAnsi="PAYBACK Light"/>
          <w:sz w:val="20"/>
          <w:szCs w:val="20"/>
          <w:lang w:val="en-US"/>
        </w:rPr>
        <w:t>15.</w:t>
      </w:r>
      <w:r w:rsidR="00740800">
        <w:rPr>
          <w:rFonts w:ascii="PAYBACK Light" w:hAnsi="PAYBACK Light"/>
          <w:sz w:val="20"/>
          <w:szCs w:val="20"/>
          <w:lang w:val="en-US"/>
        </w:rPr>
        <w:t>15</w:t>
      </w:r>
      <w:r w:rsidRPr="00970FAD">
        <w:rPr>
          <w:rFonts w:ascii="PAYBACK Light" w:hAnsi="PAYBACK Light"/>
          <w:sz w:val="20"/>
          <w:szCs w:val="20"/>
          <w:lang w:val="en-US"/>
        </w:rPr>
        <w:t xml:space="preserve"> – 16.</w:t>
      </w:r>
      <w:r w:rsidR="00740800">
        <w:rPr>
          <w:rFonts w:ascii="PAYBACK Light" w:hAnsi="PAYBACK Light"/>
          <w:sz w:val="20"/>
          <w:szCs w:val="20"/>
          <w:lang w:val="en-US"/>
        </w:rPr>
        <w:t>15</w:t>
      </w:r>
      <w:r w:rsidRPr="00970FAD">
        <w:rPr>
          <w:rFonts w:ascii="PAYBACK Light" w:hAnsi="PAYBACK Light"/>
          <w:sz w:val="20"/>
          <w:szCs w:val="20"/>
          <w:lang w:val="en-US"/>
        </w:rPr>
        <w:t xml:space="preserve"> – </w:t>
      </w:r>
      <w:r w:rsidR="006A22A7" w:rsidRPr="006A22A7">
        <w:rPr>
          <w:rFonts w:ascii="PAYBACK Light" w:hAnsi="PAYBACK Light"/>
          <w:sz w:val="20"/>
          <w:szCs w:val="20"/>
          <w:lang w:val="en-US"/>
        </w:rPr>
        <w:t xml:space="preserve">Occupational Health and Safety </w:t>
      </w:r>
      <w:r w:rsidRPr="00970FAD">
        <w:rPr>
          <w:rFonts w:ascii="PAYBACK Light" w:hAnsi="PAYBACK Light"/>
          <w:sz w:val="20"/>
          <w:szCs w:val="20"/>
          <w:lang w:val="en-US"/>
        </w:rPr>
        <w:t>training</w:t>
      </w:r>
      <w:r w:rsidR="00FF6D84">
        <w:rPr>
          <w:rFonts w:ascii="PAYBACK Light" w:hAnsi="PAYBACK Light"/>
          <w:sz w:val="20"/>
          <w:szCs w:val="20"/>
          <w:lang w:val="en-US"/>
        </w:rPr>
        <w:t xml:space="preserve"> (obligatory)</w:t>
      </w:r>
    </w:p>
    <w:p w14:paraId="0E1456F8" w14:textId="2AB9A15B" w:rsidR="004E568D" w:rsidRDefault="00FF6D84" w:rsidP="004E568D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</w:p>
    <w:p w14:paraId="5132C54A" w14:textId="733EB71D" w:rsidR="003B2D60" w:rsidRDefault="003B2D60" w:rsidP="003B2D60">
      <w:pPr>
        <w:rPr>
          <w:rFonts w:ascii="PAYBACK Light" w:hAnsi="PAYBACK Light"/>
          <w:sz w:val="20"/>
          <w:szCs w:val="20"/>
          <w:lang w:val="en-US"/>
        </w:rPr>
      </w:pPr>
      <w:r w:rsidRPr="000D672B">
        <w:rPr>
          <w:rFonts w:ascii="PAYBACK Light" w:hAnsi="PAYBACK Light"/>
          <w:sz w:val="20"/>
          <w:szCs w:val="20"/>
          <w:lang w:val="en-US"/>
        </w:rPr>
        <w:t xml:space="preserve">During first weeks of work, we </w:t>
      </w:r>
      <w:r>
        <w:rPr>
          <w:rFonts w:ascii="PAYBACK Light" w:hAnsi="PAYBACK Light"/>
          <w:sz w:val="20"/>
          <w:szCs w:val="20"/>
          <w:lang w:val="en-US"/>
        </w:rPr>
        <w:t xml:space="preserve">also </w:t>
      </w:r>
      <w:r w:rsidRPr="000D672B">
        <w:rPr>
          <w:rFonts w:ascii="PAYBACK Light" w:hAnsi="PAYBACK Light"/>
          <w:sz w:val="20"/>
          <w:szCs w:val="20"/>
          <w:lang w:val="en-US"/>
        </w:rPr>
        <w:t xml:space="preserve">initiate </w:t>
      </w:r>
      <w:r>
        <w:rPr>
          <w:rFonts w:ascii="PAYBACK Light" w:hAnsi="PAYBACK Light"/>
          <w:sz w:val="20"/>
          <w:szCs w:val="20"/>
          <w:lang w:val="en-US"/>
        </w:rPr>
        <w:t xml:space="preserve">new </w:t>
      </w:r>
      <w:r w:rsidRPr="000D672B">
        <w:rPr>
          <w:rFonts w:ascii="PAYBACK Light" w:hAnsi="PAYBACK Light"/>
          <w:sz w:val="20"/>
          <w:szCs w:val="20"/>
          <w:lang w:val="en-US"/>
        </w:rPr>
        <w:t xml:space="preserve">employee to the meetings which helps </w:t>
      </w:r>
      <w:r w:rsidR="003E3C2E">
        <w:rPr>
          <w:rFonts w:ascii="PAYBACK Light" w:hAnsi="PAYBACK Light"/>
          <w:sz w:val="20"/>
          <w:szCs w:val="20"/>
          <w:lang w:val="en-US"/>
        </w:rPr>
        <w:t xml:space="preserve">to </w:t>
      </w:r>
      <w:r w:rsidRPr="000D672B">
        <w:rPr>
          <w:rFonts w:ascii="PAYBACK Light" w:hAnsi="PAYBACK Light"/>
          <w:sz w:val="20"/>
          <w:szCs w:val="20"/>
          <w:lang w:val="en-US"/>
        </w:rPr>
        <w:t>be more familiar with PAYBACK Program and processes.</w:t>
      </w:r>
    </w:p>
    <w:p w14:paraId="6434FF80" w14:textId="77777777" w:rsidR="00895A80" w:rsidRDefault="00895A80" w:rsidP="003B2D60">
      <w:pPr>
        <w:rPr>
          <w:rFonts w:ascii="PAYBACK Light" w:hAnsi="PAYBACK Light"/>
          <w:sz w:val="20"/>
          <w:szCs w:val="20"/>
          <w:lang w:val="en-US"/>
        </w:rPr>
      </w:pPr>
    </w:p>
    <w:p w14:paraId="4AF63EC9" w14:textId="77777777" w:rsidR="00895A80" w:rsidRDefault="00895A80" w:rsidP="003B2D60">
      <w:pPr>
        <w:rPr>
          <w:rFonts w:ascii="PAYBACK Light" w:hAnsi="PAYBACK Light"/>
          <w:sz w:val="20"/>
          <w:szCs w:val="20"/>
          <w:lang w:val="en-US"/>
        </w:rPr>
      </w:pPr>
    </w:p>
    <w:p w14:paraId="4C4E1899" w14:textId="43ACB261" w:rsidR="00633F80" w:rsidRPr="00C24662" w:rsidRDefault="00633F80" w:rsidP="00C24662">
      <w:pPr>
        <w:pStyle w:val="ListParagraph"/>
        <w:numPr>
          <w:ilvl w:val="0"/>
          <w:numId w:val="10"/>
        </w:numPr>
        <w:rPr>
          <w:rFonts w:ascii="PAYBACK" w:hAnsi="PAYBACK"/>
          <w:sz w:val="20"/>
          <w:szCs w:val="20"/>
          <w:lang w:val="en-US"/>
        </w:rPr>
      </w:pPr>
      <w:r w:rsidRPr="00633F80">
        <w:rPr>
          <w:rFonts w:ascii="PAYBACK" w:hAnsi="PAYBACK"/>
          <w:sz w:val="20"/>
          <w:szCs w:val="20"/>
          <w:lang w:val="en-US"/>
        </w:rPr>
        <w:t>With whom should we schedule a welcome coffee on the first day of work</w:t>
      </w:r>
      <w:r>
        <w:rPr>
          <w:rFonts w:ascii="PAYBACK" w:hAnsi="PAYBACK"/>
          <w:sz w:val="20"/>
          <w:szCs w:val="20"/>
          <w:lang w:val="en-US"/>
        </w:rPr>
        <w:t>?</w:t>
      </w:r>
      <w:r w:rsidR="00C24662">
        <w:rPr>
          <w:rFonts w:ascii="PAYBACK" w:hAnsi="PAYBACK"/>
          <w:sz w:val="20"/>
          <w:szCs w:val="20"/>
          <w:lang w:val="en-US"/>
        </w:rPr>
        <w:t xml:space="preserve"> </w:t>
      </w:r>
      <w:r w:rsidRPr="00C24662">
        <w:rPr>
          <w:rFonts w:ascii="PAYBACK" w:hAnsi="PAYBACK"/>
          <w:i/>
          <w:iCs/>
          <w:sz w:val="20"/>
          <w:szCs w:val="20"/>
          <w:lang w:val="en-US"/>
        </w:rPr>
        <w:t>('welcome coffee' can be provided online)</w:t>
      </w:r>
    </w:p>
    <w:p w14:paraId="306C8253" w14:textId="5461F5F2" w:rsidR="00633F80" w:rsidRDefault="008E3963" w:rsidP="00633F80">
      <w:pPr>
        <w:rPr>
          <w:rStyle w:val="Style2"/>
          <w:color w:val="FFC000"/>
          <w:lang w:val="en-US"/>
        </w:rPr>
      </w:pPr>
      <w:sdt>
        <w:sdtPr>
          <w:rPr>
            <w:rStyle w:val="Style2"/>
            <w:color w:val="FFC000"/>
            <w:lang w:val="en-US"/>
          </w:rPr>
          <w:id w:val="213505798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2"/>
          </w:rPr>
        </w:sdtEndPr>
        <w:sdtContent>
          <w:r w:rsidR="00633F80" w:rsidRPr="00740800">
            <w:rPr>
              <w:rStyle w:val="Style2"/>
              <w:rFonts w:ascii="Segoe UI Symbol" w:hAnsi="Segoe UI Symbol" w:cs="Segoe UI Symbol"/>
              <w:color w:val="FFC000"/>
              <w:lang w:val="en-US"/>
            </w:rPr>
            <w:t>☐</w:t>
          </w:r>
        </w:sdtContent>
      </w:sdt>
      <w:r w:rsidR="00633F80" w:rsidRPr="00633F80">
        <w:rPr>
          <w:rStyle w:val="Style2"/>
          <w:color w:val="FFC000"/>
          <w:lang w:val="en-US"/>
        </w:rPr>
        <w:t xml:space="preserve"> </w:t>
      </w:r>
      <w:r w:rsidR="00633F80">
        <w:rPr>
          <w:rStyle w:val="Style2"/>
          <w:color w:val="FFC000"/>
          <w:lang w:val="en-US"/>
        </w:rPr>
        <w:t>Manager</w:t>
      </w:r>
      <w:r w:rsidR="003E3C2E">
        <w:rPr>
          <w:rStyle w:val="Style2"/>
          <w:color w:val="FFC000"/>
          <w:lang w:val="en-US"/>
        </w:rPr>
        <w:t xml:space="preserve"> (You)</w:t>
      </w:r>
    </w:p>
    <w:p w14:paraId="40181050" w14:textId="77777777" w:rsidR="00633F80" w:rsidRDefault="008E3963" w:rsidP="00633F80">
      <w:pPr>
        <w:rPr>
          <w:rStyle w:val="Style2"/>
          <w:color w:val="FFC000"/>
          <w:lang w:val="en-US"/>
        </w:rPr>
      </w:pPr>
      <w:sdt>
        <w:sdtPr>
          <w:rPr>
            <w:rStyle w:val="Style2"/>
            <w:color w:val="FFC000"/>
            <w:lang w:val="en-US"/>
          </w:rPr>
          <w:id w:val="-26854255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2"/>
          </w:rPr>
        </w:sdtEndPr>
        <w:sdtContent>
          <w:r w:rsidR="00633F80">
            <w:rPr>
              <w:rStyle w:val="Style2"/>
              <w:rFonts w:ascii="MS Gothic" w:eastAsia="MS Gothic" w:hAnsi="MS Gothic" w:hint="eastAsia"/>
              <w:color w:val="FFC000"/>
              <w:lang w:val="en-US"/>
            </w:rPr>
            <w:t>☐</w:t>
          </w:r>
        </w:sdtContent>
      </w:sdt>
      <w:r w:rsidR="00633F80">
        <w:rPr>
          <w:rStyle w:val="Style2"/>
          <w:color w:val="FFC000"/>
          <w:lang w:val="en-US"/>
        </w:rPr>
        <w:t xml:space="preserve"> Host manager</w:t>
      </w:r>
    </w:p>
    <w:p w14:paraId="371E5C51" w14:textId="5E8C3925" w:rsidR="00F56749" w:rsidRDefault="008E3963" w:rsidP="00633F80">
      <w:pPr>
        <w:rPr>
          <w:rStyle w:val="Style2"/>
          <w:color w:val="FFC000"/>
        </w:rPr>
      </w:pPr>
      <w:sdt>
        <w:sdtPr>
          <w:rPr>
            <w:rStyle w:val="Style2"/>
            <w:color w:val="FFC000"/>
          </w:rPr>
          <w:id w:val="183102615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2"/>
          </w:rPr>
        </w:sdtEndPr>
        <w:sdtContent>
          <w:r w:rsidR="00633F80">
            <w:rPr>
              <w:rStyle w:val="Style2"/>
              <w:rFonts w:ascii="MS Gothic" w:eastAsia="MS Gothic" w:hAnsi="MS Gothic" w:hint="eastAsia"/>
              <w:color w:val="FFC000"/>
            </w:rPr>
            <w:t>☐</w:t>
          </w:r>
        </w:sdtContent>
      </w:sdt>
      <w:r w:rsidR="00633F80">
        <w:rPr>
          <w:rStyle w:val="Style2"/>
          <w:color w:val="FFC000"/>
        </w:rPr>
        <w:t xml:space="preserve"> Buddy</w:t>
      </w:r>
      <w:r w:rsidR="00633F80" w:rsidRPr="00740800">
        <w:rPr>
          <w:rStyle w:val="Style2"/>
          <w:color w:val="FFC000"/>
        </w:rPr>
        <w:t xml:space="preserve"> </w:t>
      </w:r>
    </w:p>
    <w:p w14:paraId="4479396A" w14:textId="77777777" w:rsidR="008E3963" w:rsidRDefault="008E3963" w:rsidP="00633F80">
      <w:pPr>
        <w:rPr>
          <w:rStyle w:val="Style2"/>
          <w:color w:val="FFC000"/>
        </w:rPr>
      </w:pPr>
    </w:p>
    <w:p w14:paraId="21AF9D3A" w14:textId="77777777" w:rsidR="008E3963" w:rsidRDefault="008E3963" w:rsidP="008E3963">
      <w:pPr>
        <w:pStyle w:val="ListParagraph"/>
        <w:numPr>
          <w:ilvl w:val="0"/>
          <w:numId w:val="10"/>
        </w:numPr>
        <w:rPr>
          <w:rFonts w:ascii="PAYBACK" w:hAnsi="PAYBACK"/>
          <w:sz w:val="20"/>
          <w:szCs w:val="20"/>
          <w:lang w:val="en-US"/>
        </w:rPr>
      </w:pPr>
      <w:r w:rsidRPr="00F56749">
        <w:rPr>
          <w:rFonts w:ascii="PAYBACK" w:hAnsi="PAYBACK"/>
          <w:sz w:val="20"/>
          <w:szCs w:val="20"/>
          <w:lang w:val="en-US"/>
        </w:rPr>
        <w:t>Do you have</w:t>
      </w:r>
      <w:r>
        <w:rPr>
          <w:rFonts w:ascii="PAYBACK" w:hAnsi="PAYBACK"/>
          <w:sz w:val="20"/>
          <w:szCs w:val="20"/>
          <w:lang w:val="en-US"/>
        </w:rPr>
        <w:t xml:space="preserve"> additional</w:t>
      </w:r>
      <w:r w:rsidRPr="00F56749">
        <w:rPr>
          <w:rFonts w:ascii="PAYBACK" w:hAnsi="PAYBACK"/>
          <w:sz w:val="20"/>
          <w:szCs w:val="20"/>
          <w:lang w:val="en-US"/>
        </w:rPr>
        <w:t xml:space="preserve"> suggestions for the onboarding plan drawn up above?</w:t>
      </w:r>
    </w:p>
    <w:p w14:paraId="1A03F81A" w14:textId="799C6821" w:rsidR="008E3963" w:rsidRPr="008E3963" w:rsidRDefault="008E3963" w:rsidP="008E3963">
      <w:pPr>
        <w:pStyle w:val="ListParagraph"/>
        <w:ind w:left="360"/>
        <w:rPr>
          <w:rStyle w:val="Style2"/>
          <w:rFonts w:ascii="PAYBACK" w:hAnsi="PAYBACK"/>
          <w:color w:val="4B4B4D" w:themeColor="text1"/>
          <w:sz w:val="20"/>
          <w:szCs w:val="20"/>
          <w:lang w:val="en-US"/>
        </w:rPr>
      </w:pPr>
      <w:sdt>
        <w:sdtPr>
          <w:rPr>
            <w:rFonts w:ascii="PAYBACK" w:hAnsi="PAYBACK"/>
            <w:sz w:val="20"/>
            <w:szCs w:val="20"/>
            <w:lang w:val="en-US"/>
          </w:rPr>
          <w:id w:val="-1728749708"/>
          <w:placeholder>
            <w:docPart w:val="77E919A0075B48778290322B267B437A"/>
          </w:placeholder>
          <w:docPartList>
            <w:docPartGallery w:val="Quick Parts"/>
          </w:docPartList>
        </w:sdtPr>
        <w:sdtContent>
          <w:r w:rsidRPr="00330BA3">
            <w:rPr>
              <w:rFonts w:ascii="PAYBACK" w:hAnsi="PAYBACK"/>
              <w:sz w:val="20"/>
              <w:szCs w:val="20"/>
            </w:rPr>
            <w:object w:dxaOrig="225" w:dyaOrig="225" w14:anchorId="2551C18F">
              <v:shape id="_x0000_i1155" type="#_x0000_t75" style="width:200pt;height:17pt" o:ole="">
                <v:imagedata r:id="rId14" o:title=""/>
              </v:shape>
              <w:control r:id="rId21" w:name="TextBox1131111" w:shapeid="_x0000_i1155"/>
            </w:object>
          </w:r>
        </w:sdtContent>
      </w:sdt>
    </w:p>
    <w:p w14:paraId="6AF6ED0A" w14:textId="1DF08A4D" w:rsidR="008E3963" w:rsidRDefault="008E3963" w:rsidP="00633F80">
      <w:pPr>
        <w:rPr>
          <w:rStyle w:val="Style2"/>
          <w:color w:val="FFC000"/>
          <w:lang w:val="en-US"/>
        </w:rPr>
      </w:pPr>
    </w:p>
    <w:p w14:paraId="765CA08D" w14:textId="7D8A8C76" w:rsidR="008E3963" w:rsidRDefault="008E3963" w:rsidP="008E3963">
      <w:pPr>
        <w:pStyle w:val="ListParagraph"/>
        <w:numPr>
          <w:ilvl w:val="0"/>
          <w:numId w:val="9"/>
        </w:numPr>
        <w:rPr>
          <w:rFonts w:ascii="PAYBACK" w:hAnsi="PAYBACK"/>
          <w:sz w:val="20"/>
          <w:szCs w:val="20"/>
          <w:u w:val="single"/>
          <w:lang w:val="en-US"/>
        </w:rPr>
      </w:pPr>
      <w:r w:rsidRPr="008E3963">
        <w:rPr>
          <w:rFonts w:ascii="PAYBACK" w:hAnsi="PAYBACK"/>
          <w:sz w:val="20"/>
          <w:szCs w:val="20"/>
          <w:u w:val="single"/>
          <w:lang w:val="en-US"/>
        </w:rPr>
        <w:t xml:space="preserve">Business trip to Munich </w:t>
      </w:r>
    </w:p>
    <w:p w14:paraId="3530A87B" w14:textId="038F07EA" w:rsidR="008E3963" w:rsidRPr="008E3963" w:rsidRDefault="008E3963" w:rsidP="008E3963">
      <w:pPr>
        <w:rPr>
          <w:b/>
          <w:color w:val="FFC000"/>
          <w:lang w:val="en-US"/>
        </w:rPr>
      </w:pPr>
      <w:sdt>
        <w:sdtPr>
          <w:rPr>
            <w:rStyle w:val="Style2"/>
            <w:rFonts w:ascii="MS Gothic" w:eastAsia="MS Gothic" w:hAnsi="MS Gothic" w:cs="Segoe UI Symbol"/>
            <w:color w:val="FFC000"/>
            <w:lang w:val="en-US"/>
          </w:rPr>
          <w:id w:val="255635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3963">
            <w:rPr>
              <w:rStyle w:val="Style2"/>
              <w:rFonts w:ascii="MS Gothic" w:eastAsia="MS Gothic" w:hAnsi="MS Gothic" w:cs="Segoe UI Symbol" w:hint="eastAsia"/>
              <w:color w:val="FFC000"/>
              <w:lang w:val="en-US"/>
            </w:rPr>
            <w:t>☐</w:t>
          </w:r>
        </w:sdtContent>
      </w:sdt>
      <w:r w:rsidRPr="008E3963">
        <w:rPr>
          <w:rStyle w:val="Style2"/>
          <w:color w:val="FFC000"/>
          <w:lang w:val="en-US"/>
        </w:rPr>
        <w:t xml:space="preserve"> </w:t>
      </w:r>
      <w:r>
        <w:rPr>
          <w:rStyle w:val="Style2"/>
          <w:color w:val="FFC000"/>
          <w:lang w:val="en-US"/>
        </w:rPr>
        <w:t xml:space="preserve">Yes              </w:t>
      </w:r>
      <w:sdt>
        <w:sdtPr>
          <w:rPr>
            <w:rStyle w:val="Style2"/>
            <w:rFonts w:ascii="MS Gothic" w:eastAsia="MS Gothic" w:hAnsi="MS Gothic"/>
            <w:color w:val="FFC000"/>
            <w:lang w:val="en-US"/>
          </w:rPr>
          <w:id w:val="-437754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Style2"/>
              <w:rFonts w:ascii="MS Gothic" w:eastAsia="MS Gothic" w:hAnsi="MS Gothic" w:hint="eastAsia"/>
              <w:color w:val="FFC000"/>
              <w:lang w:val="en-US"/>
            </w:rPr>
            <w:t>☐</w:t>
          </w:r>
        </w:sdtContent>
      </w:sdt>
      <w:r w:rsidRPr="008E3963">
        <w:rPr>
          <w:rStyle w:val="Style2"/>
          <w:color w:val="FFC000"/>
          <w:lang w:val="en-US"/>
        </w:rPr>
        <w:t xml:space="preserve"> </w:t>
      </w:r>
      <w:r>
        <w:rPr>
          <w:rStyle w:val="Style2"/>
          <w:color w:val="FFC000"/>
          <w:lang w:val="en-US"/>
        </w:rPr>
        <w:t>No</w:t>
      </w:r>
    </w:p>
    <w:p w14:paraId="461C45D5" w14:textId="53B4FE74" w:rsidR="008E3963" w:rsidRPr="008E3963" w:rsidRDefault="008E3963" w:rsidP="008E3963">
      <w:pPr>
        <w:rPr>
          <w:b/>
          <w:color w:val="FFC000"/>
          <w:lang w:val="en-US"/>
        </w:rPr>
      </w:pPr>
      <w:r>
        <w:rPr>
          <w:rStyle w:val="Style2"/>
          <w:color w:val="FFC000"/>
          <w:lang w:val="en-US"/>
        </w:rPr>
        <w:t xml:space="preserve">       </w:t>
      </w:r>
    </w:p>
    <w:p w14:paraId="45AFCDE7" w14:textId="2940F828" w:rsidR="008E3963" w:rsidRDefault="008E3963" w:rsidP="008E3963">
      <w:pPr>
        <w:rPr>
          <w:rFonts w:ascii="PAYBACK" w:hAnsi="PAYBACK"/>
          <w:i/>
          <w:iCs/>
          <w:sz w:val="20"/>
          <w:szCs w:val="20"/>
          <w:u w:val="single"/>
          <w:lang w:val="en-US"/>
        </w:rPr>
      </w:pPr>
      <w:r w:rsidRPr="008E3963">
        <w:rPr>
          <w:rFonts w:ascii="PAYBACK" w:hAnsi="PAYBACK"/>
          <w:sz w:val="20"/>
          <w:szCs w:val="20"/>
          <w:lang w:val="en-US"/>
        </w:rPr>
        <w:t xml:space="preserve">Do you have any suggestions regarding the date of visit? </w:t>
      </w:r>
      <w:r w:rsidRPr="008E3963">
        <w:rPr>
          <w:rFonts w:ascii="PAYBACK" w:hAnsi="PAYBACK"/>
          <w:i/>
          <w:iCs/>
          <w:sz w:val="20"/>
          <w:szCs w:val="20"/>
          <w:u w:val="single"/>
          <w:lang w:val="en-US"/>
        </w:rPr>
        <w:t>(We recommend a visit after the first month of work)</w:t>
      </w:r>
    </w:p>
    <w:p w14:paraId="05C9952B" w14:textId="330AE853" w:rsidR="00F56749" w:rsidRPr="008E3963" w:rsidRDefault="008E3963" w:rsidP="008E3963">
      <w:pPr>
        <w:rPr>
          <w:rFonts w:ascii="PAYBACK" w:hAnsi="PAYBACK"/>
          <w:sz w:val="20"/>
          <w:szCs w:val="20"/>
          <w:lang w:val="en-US"/>
        </w:rPr>
      </w:pPr>
      <w:sdt>
        <w:sdtPr>
          <w:rPr>
            <w:rFonts w:ascii="PAYBACK" w:hAnsi="PAYBACK"/>
            <w:sz w:val="20"/>
            <w:szCs w:val="20"/>
            <w:lang w:val="en-US"/>
          </w:rPr>
          <w:id w:val="1670451841"/>
          <w:placeholder>
            <w:docPart w:val="F9248F5DB40646A58D6A0D27A03A4F08"/>
          </w:placeholder>
          <w:docPartList>
            <w:docPartGallery w:val="Quick Parts"/>
          </w:docPartList>
        </w:sdtPr>
        <w:sdtContent>
          <w:r w:rsidRPr="00330BA3">
            <w:rPr>
              <w:rFonts w:ascii="PAYBACK" w:hAnsi="PAYBACK"/>
              <w:sz w:val="20"/>
              <w:szCs w:val="20"/>
            </w:rPr>
            <w:object w:dxaOrig="225" w:dyaOrig="225" w14:anchorId="1EAB6EDE">
              <v:shape id="_x0000_i1152" type="#_x0000_t75" style="width:200pt;height:17pt" o:ole="">
                <v:imagedata r:id="rId14" o:title=""/>
              </v:shape>
              <w:control r:id="rId22" w:name="TextBox113112" w:shapeid="_x0000_i1152"/>
            </w:object>
          </w:r>
        </w:sdtContent>
      </w:sdt>
    </w:p>
    <w:p w14:paraId="373D821F" w14:textId="1CF4437D" w:rsidR="00F56749" w:rsidRDefault="00F56749" w:rsidP="00F56749">
      <w:pPr>
        <w:rPr>
          <w:rFonts w:ascii="PAYBACK" w:hAnsi="PAYBACK"/>
          <w:sz w:val="20"/>
          <w:szCs w:val="20"/>
          <w:lang w:val="en-US"/>
        </w:rPr>
      </w:pPr>
    </w:p>
    <w:p w14:paraId="3B02CBCD" w14:textId="77777777" w:rsidR="0087012D" w:rsidRPr="00C24662" w:rsidRDefault="0087012D" w:rsidP="0087012D">
      <w:pPr>
        <w:rPr>
          <w:rFonts w:ascii="PAYBACK" w:hAnsi="PAYBACK"/>
          <w:sz w:val="24"/>
          <w:szCs w:val="24"/>
          <w:lang w:val="en-US"/>
        </w:rPr>
      </w:pPr>
    </w:p>
    <w:sectPr w:rsidR="0087012D" w:rsidRPr="00C24662" w:rsidSect="0083354F">
      <w:headerReference w:type="default" r:id="rId23"/>
      <w:footerReference w:type="default" r:id="rId24"/>
      <w:pgSz w:w="11907" w:h="16840" w:code="9"/>
      <w:pgMar w:top="1701" w:right="1134" w:bottom="851" w:left="1134" w:header="567" w:footer="567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B57FC" w14:textId="77777777" w:rsidR="001F52B2" w:rsidRDefault="001F52B2">
      <w:r>
        <w:separator/>
      </w:r>
    </w:p>
  </w:endnote>
  <w:endnote w:type="continuationSeparator" w:id="0">
    <w:p w14:paraId="229B98FD" w14:textId="77777777" w:rsidR="001F52B2" w:rsidRDefault="001F5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YBACK">
    <w:panose1 w:val="02000506000000020004"/>
    <w:charset w:val="00"/>
    <w:family w:val="auto"/>
    <w:pitch w:val="variable"/>
    <w:sig w:usb0="A00000AF" w:usb1="50002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YBACK Light">
    <w:panose1 w:val="02000506000000020004"/>
    <w:charset w:val="00"/>
    <w:family w:val="auto"/>
    <w:pitch w:val="variable"/>
    <w:sig w:usb0="A00000AF" w:usb1="5000207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5628" w14:textId="77777777" w:rsidR="0098056F" w:rsidRDefault="004B38D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6A022A7" wp14:editId="585E48BE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161290"/>
              <wp:effectExtent l="0" t="0" r="1905" b="10160"/>
              <wp:wrapNone/>
              <wp:docPr id="27" name="MSIPCMdcdd4cd49a3937dce2104ce4" descr="{&quot;HashCode&quot;:-2082467515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1612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198654" w14:textId="77777777" w:rsidR="004B38D3" w:rsidRPr="004B38D3" w:rsidRDefault="004B38D3" w:rsidP="004B38D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A022A7" id="_x0000_t202" coordsize="21600,21600" o:spt="202" path="m,l,21600r21600,l21600,xe">
              <v:stroke joinstyle="miter"/>
              <v:path gradientshapeok="t" o:connecttype="rect"/>
            </v:shapetype>
            <v:shape id="MSIPCMdcdd4cd49a3937dce2104ce4" o:spid="_x0000_s1026" type="#_x0000_t202" alt="{&quot;HashCode&quot;:-2082467515,&quot;Height&quot;:842.0,&quot;Width&quot;:595.0,&quot;Placement&quot;:&quot;Footer&quot;,&quot;Index&quot;:&quot;Primary&quot;,&quot;Section&quot;:1,&quot;Top&quot;:0.0,&quot;Left&quot;:0.0}" style="position:absolute;margin-left:0;margin-top:805.45pt;width:595.35pt;height:12.7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" o:allowincell="f" filled="f" stroked="f" strokeweight=".5pt">
              <v:textbox style="mso-fit-shape-to-text:t" inset="0,0,0,0">
                <w:txbxContent>
                  <w:p w14:paraId="34198654" w14:textId="77777777" w:rsidR="004B38D3" w:rsidRPr="004B38D3" w:rsidRDefault="004B38D3" w:rsidP="004B38D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AC044" w14:textId="77777777" w:rsidR="001F52B2" w:rsidRDefault="001F52B2">
      <w:r>
        <w:separator/>
      </w:r>
    </w:p>
  </w:footnote>
  <w:footnote w:type="continuationSeparator" w:id="0">
    <w:p w14:paraId="61EA284C" w14:textId="77777777" w:rsidR="001F52B2" w:rsidRDefault="001F5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76909" w14:textId="77777777" w:rsidR="004066D1" w:rsidRDefault="005A3C1D" w:rsidP="00630EFA">
    <w:pPr>
      <w:pStyle w:val="Header"/>
    </w:pPr>
    <w:r>
      <w:rPr>
        <w:noProof/>
      </w:rPr>
      <w:drawing>
        <wp:anchor distT="0" distB="0" distL="114300" distR="114300" simplePos="0" relativeHeight="251663360" behindDoc="0" locked="1" layoutInCell="1" allowOverlap="1" wp14:anchorId="53ACE366" wp14:editId="7F67D095">
          <wp:simplePos x="0" y="0"/>
          <wp:positionH relativeFrom="column">
            <wp:posOffset>381635</wp:posOffset>
          </wp:positionH>
          <wp:positionV relativeFrom="paragraph">
            <wp:posOffset>-131445</wp:posOffset>
          </wp:positionV>
          <wp:extent cx="4991100" cy="68580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46590" r="5488" b="26330"/>
                  <a:stretch/>
                </pic:blipFill>
                <pic:spPr bwMode="auto">
                  <a:xfrm>
                    <a:off x="0" y="0"/>
                    <a:ext cx="4991100" cy="68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DAFC88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E6C93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736C4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E8E6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A94B4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4B61CA1"/>
    <w:multiLevelType w:val="hybridMultilevel"/>
    <w:tmpl w:val="07BCF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B72D3"/>
    <w:multiLevelType w:val="hybridMultilevel"/>
    <w:tmpl w:val="CB2E1ED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71FFC"/>
    <w:multiLevelType w:val="hybridMultilevel"/>
    <w:tmpl w:val="98AA5E9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5E73F1"/>
    <w:multiLevelType w:val="hybridMultilevel"/>
    <w:tmpl w:val="7542FD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692282"/>
    <w:multiLevelType w:val="hybridMultilevel"/>
    <w:tmpl w:val="2128766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E056BD"/>
    <w:multiLevelType w:val="hybridMultilevel"/>
    <w:tmpl w:val="C3EE0C1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40456"/>
    <w:multiLevelType w:val="hybridMultilevel"/>
    <w:tmpl w:val="91A60A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CA60DE"/>
    <w:multiLevelType w:val="hybridMultilevel"/>
    <w:tmpl w:val="5284164C"/>
    <w:lvl w:ilvl="0" w:tplc="C562D600">
      <w:start w:val="1"/>
      <w:numFmt w:val="upperRoman"/>
      <w:lvlText w:val="%1."/>
      <w:lvlJc w:val="right"/>
      <w:pPr>
        <w:ind w:left="360" w:hanging="360"/>
      </w:pPr>
      <w:rPr>
        <w:color w:val="auto"/>
      </w:rPr>
    </w:lvl>
    <w:lvl w:ilvl="1" w:tplc="AAA872F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023387">
    <w:abstractNumId w:val="4"/>
  </w:num>
  <w:num w:numId="2" w16cid:durableId="2054309222">
    <w:abstractNumId w:val="3"/>
  </w:num>
  <w:num w:numId="3" w16cid:durableId="1829126102">
    <w:abstractNumId w:val="2"/>
  </w:num>
  <w:num w:numId="4" w16cid:durableId="1089274157">
    <w:abstractNumId w:val="1"/>
  </w:num>
  <w:num w:numId="5" w16cid:durableId="1170678198">
    <w:abstractNumId w:val="0"/>
  </w:num>
  <w:num w:numId="6" w16cid:durableId="926692956">
    <w:abstractNumId w:val="5"/>
  </w:num>
  <w:num w:numId="7" w16cid:durableId="1660383845">
    <w:abstractNumId w:val="8"/>
  </w:num>
  <w:num w:numId="8" w16cid:durableId="963584766">
    <w:abstractNumId w:val="6"/>
  </w:num>
  <w:num w:numId="9" w16cid:durableId="831800329">
    <w:abstractNumId w:val="12"/>
  </w:num>
  <w:num w:numId="10" w16cid:durableId="1526477082">
    <w:abstractNumId w:val="11"/>
  </w:num>
  <w:num w:numId="11" w16cid:durableId="757288295">
    <w:abstractNumId w:val="7"/>
  </w:num>
  <w:num w:numId="12" w16cid:durableId="808979678">
    <w:abstractNumId w:val="9"/>
  </w:num>
  <w:num w:numId="13" w16cid:durableId="10437972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0"/>
  <w:defaultTabStop w:val="709"/>
  <w:hyphenationZone w:val="425"/>
  <w:drawingGridHorizontalSpacing w:val="140"/>
  <w:drawingGridVerticalSpacing w:val="381"/>
  <w:displayHorizontalDrawingGridEvery w:val="2"/>
  <w:doNotShadeFormData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12D"/>
    <w:rsid w:val="00007B63"/>
    <w:rsid w:val="00010741"/>
    <w:rsid w:val="00027B8C"/>
    <w:rsid w:val="000325A8"/>
    <w:rsid w:val="00037F3E"/>
    <w:rsid w:val="00074291"/>
    <w:rsid w:val="00083A44"/>
    <w:rsid w:val="00090C17"/>
    <w:rsid w:val="000C3209"/>
    <w:rsid w:val="000D2AF9"/>
    <w:rsid w:val="000D4A23"/>
    <w:rsid w:val="000D61AF"/>
    <w:rsid w:val="000D672B"/>
    <w:rsid w:val="00112754"/>
    <w:rsid w:val="00115560"/>
    <w:rsid w:val="001166E1"/>
    <w:rsid w:val="00125E89"/>
    <w:rsid w:val="001319C1"/>
    <w:rsid w:val="00132ED2"/>
    <w:rsid w:val="00143E25"/>
    <w:rsid w:val="00154675"/>
    <w:rsid w:val="0018378C"/>
    <w:rsid w:val="00186476"/>
    <w:rsid w:val="001931A9"/>
    <w:rsid w:val="00194DF9"/>
    <w:rsid w:val="001A48AA"/>
    <w:rsid w:val="001B0F27"/>
    <w:rsid w:val="001B2A85"/>
    <w:rsid w:val="001B7962"/>
    <w:rsid w:val="001D47B1"/>
    <w:rsid w:val="001E6838"/>
    <w:rsid w:val="001E774F"/>
    <w:rsid w:val="001F52B2"/>
    <w:rsid w:val="001F70B6"/>
    <w:rsid w:val="002442A5"/>
    <w:rsid w:val="00247CC1"/>
    <w:rsid w:val="00263D75"/>
    <w:rsid w:val="00287830"/>
    <w:rsid w:val="00294F17"/>
    <w:rsid w:val="002A6508"/>
    <w:rsid w:val="002C78CA"/>
    <w:rsid w:val="002E4F34"/>
    <w:rsid w:val="00317384"/>
    <w:rsid w:val="00330BA3"/>
    <w:rsid w:val="00353484"/>
    <w:rsid w:val="003937C3"/>
    <w:rsid w:val="003B1937"/>
    <w:rsid w:val="003B2D60"/>
    <w:rsid w:val="003B5B4C"/>
    <w:rsid w:val="003B6DC6"/>
    <w:rsid w:val="003C041E"/>
    <w:rsid w:val="003E3C2E"/>
    <w:rsid w:val="003E5718"/>
    <w:rsid w:val="003F3DFA"/>
    <w:rsid w:val="003F6B3B"/>
    <w:rsid w:val="0040179D"/>
    <w:rsid w:val="004036F6"/>
    <w:rsid w:val="004066D1"/>
    <w:rsid w:val="004110F9"/>
    <w:rsid w:val="00446875"/>
    <w:rsid w:val="00455071"/>
    <w:rsid w:val="004569EF"/>
    <w:rsid w:val="00463B46"/>
    <w:rsid w:val="00463FCE"/>
    <w:rsid w:val="004726B5"/>
    <w:rsid w:val="0048530D"/>
    <w:rsid w:val="004859D0"/>
    <w:rsid w:val="004915A0"/>
    <w:rsid w:val="004B00AA"/>
    <w:rsid w:val="004B38D3"/>
    <w:rsid w:val="004B7DC7"/>
    <w:rsid w:val="004E568D"/>
    <w:rsid w:val="00510553"/>
    <w:rsid w:val="00517B1A"/>
    <w:rsid w:val="00527ED9"/>
    <w:rsid w:val="00533F72"/>
    <w:rsid w:val="0053762F"/>
    <w:rsid w:val="00537D4A"/>
    <w:rsid w:val="00541906"/>
    <w:rsid w:val="00547F6B"/>
    <w:rsid w:val="005532D4"/>
    <w:rsid w:val="0058334A"/>
    <w:rsid w:val="005A1564"/>
    <w:rsid w:val="005A3C1D"/>
    <w:rsid w:val="005A7417"/>
    <w:rsid w:val="005C019A"/>
    <w:rsid w:val="005C5794"/>
    <w:rsid w:val="005D3433"/>
    <w:rsid w:val="005E2119"/>
    <w:rsid w:val="006046C9"/>
    <w:rsid w:val="00606DBD"/>
    <w:rsid w:val="00617DAB"/>
    <w:rsid w:val="00630EFA"/>
    <w:rsid w:val="006331D8"/>
    <w:rsid w:val="00633F80"/>
    <w:rsid w:val="00657A6C"/>
    <w:rsid w:val="00665C6E"/>
    <w:rsid w:val="00675331"/>
    <w:rsid w:val="00686060"/>
    <w:rsid w:val="0069586D"/>
    <w:rsid w:val="0069611B"/>
    <w:rsid w:val="006A22A7"/>
    <w:rsid w:val="006C3168"/>
    <w:rsid w:val="006D659A"/>
    <w:rsid w:val="006F1233"/>
    <w:rsid w:val="007014E7"/>
    <w:rsid w:val="00727EAE"/>
    <w:rsid w:val="007359FC"/>
    <w:rsid w:val="00740800"/>
    <w:rsid w:val="007514C1"/>
    <w:rsid w:val="00772173"/>
    <w:rsid w:val="007746AE"/>
    <w:rsid w:val="00791116"/>
    <w:rsid w:val="007916FE"/>
    <w:rsid w:val="007C184E"/>
    <w:rsid w:val="007C29CC"/>
    <w:rsid w:val="007C5BFE"/>
    <w:rsid w:val="007D05BE"/>
    <w:rsid w:val="0083354F"/>
    <w:rsid w:val="00844953"/>
    <w:rsid w:val="0087012D"/>
    <w:rsid w:val="008719DF"/>
    <w:rsid w:val="00877888"/>
    <w:rsid w:val="008819C1"/>
    <w:rsid w:val="00895A80"/>
    <w:rsid w:val="008D1430"/>
    <w:rsid w:val="008E32F1"/>
    <w:rsid w:val="008E3963"/>
    <w:rsid w:val="008E428E"/>
    <w:rsid w:val="008F10E2"/>
    <w:rsid w:val="00905D98"/>
    <w:rsid w:val="0094762B"/>
    <w:rsid w:val="00954CBA"/>
    <w:rsid w:val="00970FAD"/>
    <w:rsid w:val="0098056F"/>
    <w:rsid w:val="00997389"/>
    <w:rsid w:val="00A44FCB"/>
    <w:rsid w:val="00A55A35"/>
    <w:rsid w:val="00A65B1C"/>
    <w:rsid w:val="00A86882"/>
    <w:rsid w:val="00A93F57"/>
    <w:rsid w:val="00AC392B"/>
    <w:rsid w:val="00AD2094"/>
    <w:rsid w:val="00AE4716"/>
    <w:rsid w:val="00B0460E"/>
    <w:rsid w:val="00B2254B"/>
    <w:rsid w:val="00B362B9"/>
    <w:rsid w:val="00B55B96"/>
    <w:rsid w:val="00B612CA"/>
    <w:rsid w:val="00B66063"/>
    <w:rsid w:val="00BA2148"/>
    <w:rsid w:val="00BA7DA1"/>
    <w:rsid w:val="00BB301D"/>
    <w:rsid w:val="00BD4013"/>
    <w:rsid w:val="00BE1F7A"/>
    <w:rsid w:val="00BE738D"/>
    <w:rsid w:val="00BE7BC5"/>
    <w:rsid w:val="00BF23AB"/>
    <w:rsid w:val="00C006CB"/>
    <w:rsid w:val="00C0243F"/>
    <w:rsid w:val="00C16BA4"/>
    <w:rsid w:val="00C17575"/>
    <w:rsid w:val="00C24662"/>
    <w:rsid w:val="00C93305"/>
    <w:rsid w:val="00CA2367"/>
    <w:rsid w:val="00CA5850"/>
    <w:rsid w:val="00CA5E41"/>
    <w:rsid w:val="00CB61FE"/>
    <w:rsid w:val="00CC34BA"/>
    <w:rsid w:val="00CD5B51"/>
    <w:rsid w:val="00CF2539"/>
    <w:rsid w:val="00D001E2"/>
    <w:rsid w:val="00D17971"/>
    <w:rsid w:val="00D35516"/>
    <w:rsid w:val="00D5749F"/>
    <w:rsid w:val="00D63493"/>
    <w:rsid w:val="00D66FAB"/>
    <w:rsid w:val="00D76A99"/>
    <w:rsid w:val="00D847D0"/>
    <w:rsid w:val="00D90F1C"/>
    <w:rsid w:val="00D95E6A"/>
    <w:rsid w:val="00D97511"/>
    <w:rsid w:val="00DA4BBF"/>
    <w:rsid w:val="00DB54BA"/>
    <w:rsid w:val="00DC2AAF"/>
    <w:rsid w:val="00E01D67"/>
    <w:rsid w:val="00E11F2D"/>
    <w:rsid w:val="00E64AA1"/>
    <w:rsid w:val="00E672F8"/>
    <w:rsid w:val="00E7076D"/>
    <w:rsid w:val="00E757DD"/>
    <w:rsid w:val="00EB4D37"/>
    <w:rsid w:val="00ED7832"/>
    <w:rsid w:val="00EE04F9"/>
    <w:rsid w:val="00EE3922"/>
    <w:rsid w:val="00EF2EE1"/>
    <w:rsid w:val="00EF6451"/>
    <w:rsid w:val="00F11C3C"/>
    <w:rsid w:val="00F258AF"/>
    <w:rsid w:val="00F42134"/>
    <w:rsid w:val="00F54162"/>
    <w:rsid w:val="00F56749"/>
    <w:rsid w:val="00F60D85"/>
    <w:rsid w:val="00F83F15"/>
    <w:rsid w:val="00FC0BEA"/>
    <w:rsid w:val="00FC1653"/>
    <w:rsid w:val="00FC1E26"/>
    <w:rsid w:val="00FC2D7C"/>
    <w:rsid w:val="00FE013A"/>
    <w:rsid w:val="00FE033F"/>
    <w:rsid w:val="00FF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2"/>
    </o:shapelayout>
  </w:shapeDefaults>
  <w:decimalSymbol w:val=","/>
  <w:listSeparator w:val=";"/>
  <w14:docId w14:val="61D13FA7"/>
  <w15:docId w15:val="{95512C64-512D-4505-9D3E-F849F4B1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3963"/>
    <w:rPr>
      <w:rFonts w:ascii="Arial" w:hAnsi="Arial"/>
      <w:color w:val="4B4B4D" w:themeColor="text1"/>
      <w:sz w:val="1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ELDBEZEICHNUNG">
    <w:name w:val="FELDBEZEICHNUNG"/>
    <w:rsid w:val="00D847D0"/>
    <w:rPr>
      <w:rFonts w:ascii="Arial" w:hAnsi="Arial"/>
      <w:color w:val="808080"/>
      <w:spacing w:val="10"/>
      <w:sz w:val="15"/>
      <w:szCs w:val="15"/>
    </w:rPr>
  </w:style>
  <w:style w:type="table" w:styleId="TableContemporary">
    <w:name w:val="Table Contemporary"/>
    <w:basedOn w:val="TableNormal"/>
    <w:rsid w:val="00263D75"/>
    <w:rPr>
      <w:rFonts w:ascii="Arial" w:hAnsi="Arial"/>
      <w:sz w:val="18"/>
      <w:szCs w:val="18"/>
    </w:rPr>
    <w:tblPr>
      <w:tblStyleRowBandSize w:val="1"/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berschrift">
    <w:name w:val="Überschrift"/>
    <w:rsid w:val="002442A5"/>
    <w:rPr>
      <w:rFonts w:ascii="Arial" w:hAnsi="Arial"/>
      <w:color w:val="808080"/>
      <w:spacing w:val="10"/>
      <w:sz w:val="28"/>
      <w:szCs w:val="28"/>
      <w:bdr w:val="none" w:sz="0" w:space="0" w:color="auto"/>
    </w:rPr>
  </w:style>
  <w:style w:type="paragraph" w:styleId="BalloonText">
    <w:name w:val="Balloon Text"/>
    <w:basedOn w:val="Normal"/>
    <w:semiHidden/>
    <w:rsid w:val="00D574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C2D7C"/>
    <w:pPr>
      <w:tabs>
        <w:tab w:val="center" w:pos="4536"/>
        <w:tab w:val="right" w:pos="9072"/>
      </w:tabs>
    </w:pPr>
  </w:style>
  <w:style w:type="character" w:customStyle="1" w:styleId="FelderzumAusfllen">
    <w:name w:val="Felder zum Ausfüllen"/>
    <w:basedOn w:val="FELDBEZEICHNUNG"/>
    <w:rsid w:val="007C29CC"/>
    <w:rPr>
      <w:rFonts w:ascii="Arial" w:hAnsi="Arial"/>
      <w:color w:val="000000"/>
      <w:spacing w:val="0"/>
      <w:sz w:val="20"/>
      <w:szCs w:val="20"/>
    </w:rPr>
  </w:style>
  <w:style w:type="paragraph" w:styleId="Footer">
    <w:name w:val="footer"/>
    <w:basedOn w:val="Normal"/>
    <w:rsid w:val="001166E1"/>
    <w:pPr>
      <w:tabs>
        <w:tab w:val="center" w:pos="4536"/>
        <w:tab w:val="right" w:pos="9072"/>
      </w:tabs>
    </w:pPr>
  </w:style>
  <w:style w:type="paragraph" w:customStyle="1" w:styleId="Textfeld">
    <w:name w:val="Textfeld"/>
    <w:autoRedefine/>
    <w:rsid w:val="004569EF"/>
    <w:pPr>
      <w:framePr w:hSpace="142" w:wrap="around" w:vAnchor="page" w:hAnchor="page" w:yAlign="top" w:anchorLock="1"/>
    </w:pPr>
    <w:rPr>
      <w:rFonts w:ascii="Arial" w:hAnsi="Arial"/>
      <w:color w:val="000000"/>
      <w:sz w:val="18"/>
      <w:szCs w:val="18"/>
    </w:rPr>
  </w:style>
  <w:style w:type="character" w:customStyle="1" w:styleId="FELDBEZEICHNUNGschmal">
    <w:name w:val="FELDBEZEICHNUNG schmal"/>
    <w:basedOn w:val="FELDBEZEICHNUNG"/>
    <w:rsid w:val="00247CC1"/>
    <w:rPr>
      <w:rFonts w:ascii="Arial" w:hAnsi="Arial"/>
      <w:color w:val="808080"/>
      <w:spacing w:val="6"/>
      <w:sz w:val="15"/>
      <w:szCs w:val="15"/>
    </w:rPr>
  </w:style>
  <w:style w:type="character" w:styleId="PlaceholderText">
    <w:name w:val="Placeholder Text"/>
    <w:basedOn w:val="DefaultParagraphFont"/>
    <w:uiPriority w:val="99"/>
    <w:semiHidden/>
    <w:rsid w:val="0087012D"/>
    <w:rPr>
      <w:color w:val="808080"/>
    </w:rPr>
  </w:style>
  <w:style w:type="paragraph" w:styleId="ListParagraph">
    <w:name w:val="List Paragraph"/>
    <w:basedOn w:val="Normal"/>
    <w:uiPriority w:val="34"/>
    <w:qFormat/>
    <w:rsid w:val="0087012D"/>
    <w:pPr>
      <w:ind w:left="720"/>
      <w:contextualSpacing/>
    </w:pPr>
  </w:style>
  <w:style w:type="character" w:customStyle="1" w:styleId="rynqvb">
    <w:name w:val="rynqvb"/>
    <w:basedOn w:val="DefaultParagraphFont"/>
    <w:rsid w:val="004E568D"/>
  </w:style>
  <w:style w:type="character" w:customStyle="1" w:styleId="Style1">
    <w:name w:val="Style1"/>
    <w:basedOn w:val="DefaultParagraphFont"/>
    <w:uiPriority w:val="1"/>
    <w:rsid w:val="00EF6451"/>
    <w:rPr>
      <w:rFonts w:ascii="PAYBACK" w:hAnsi="PAYBACK"/>
      <w:b/>
      <w:sz w:val="20"/>
    </w:rPr>
  </w:style>
  <w:style w:type="character" w:customStyle="1" w:styleId="Style2">
    <w:name w:val="Style2"/>
    <w:basedOn w:val="DefaultParagraphFont"/>
    <w:uiPriority w:val="1"/>
    <w:rsid w:val="002A6508"/>
    <w:rPr>
      <w:b/>
      <w:color w:val="C1002B" w:themeColor="accent5"/>
    </w:rPr>
  </w:style>
  <w:style w:type="character" w:styleId="Hyperlink">
    <w:name w:val="Hyperlink"/>
    <w:basedOn w:val="DefaultParagraphFont"/>
    <w:unhideWhenUsed/>
    <w:rsid w:val="0053762F"/>
    <w:rPr>
      <w:color w:val="3F3F4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762F"/>
    <w:rPr>
      <w:color w:val="605E5C"/>
      <w:shd w:val="clear" w:color="auto" w:fill="E1DFDD"/>
    </w:rPr>
  </w:style>
  <w:style w:type="character" w:customStyle="1" w:styleId="text-format-content">
    <w:name w:val="text-format-content"/>
    <w:basedOn w:val="DefaultParagraphFont"/>
    <w:rsid w:val="00C24662"/>
  </w:style>
  <w:style w:type="character" w:customStyle="1" w:styleId="-gf-141">
    <w:name w:val="-gf-141"/>
    <w:basedOn w:val="DefaultParagraphFont"/>
    <w:rsid w:val="00C24662"/>
  </w:style>
  <w:style w:type="character" w:customStyle="1" w:styleId="-hv-146">
    <w:name w:val="-hv-146"/>
    <w:basedOn w:val="DefaultParagraphFont"/>
    <w:rsid w:val="00C24662"/>
  </w:style>
  <w:style w:type="character" w:customStyle="1" w:styleId="-a-168">
    <w:name w:val="-a-168"/>
    <w:basedOn w:val="DefaultParagraphFont"/>
    <w:rsid w:val="00C24662"/>
  </w:style>
  <w:style w:type="character" w:customStyle="1" w:styleId="-hv-174">
    <w:name w:val="-hv-174"/>
    <w:basedOn w:val="DefaultParagraphFont"/>
    <w:rsid w:val="00C24662"/>
  </w:style>
  <w:style w:type="paragraph" w:styleId="Revision">
    <w:name w:val="Revision"/>
    <w:hidden/>
    <w:uiPriority w:val="99"/>
    <w:semiHidden/>
    <w:rsid w:val="003E3C2E"/>
    <w:rPr>
      <w:rFonts w:ascii="Arial" w:hAnsi="Arial"/>
      <w:color w:val="4B4B4D" w:themeColor="text1"/>
      <w:sz w:val="18"/>
      <w:szCs w:val="28"/>
    </w:rPr>
  </w:style>
  <w:style w:type="character" w:styleId="CommentReference">
    <w:name w:val="annotation reference"/>
    <w:basedOn w:val="DefaultParagraphFont"/>
    <w:semiHidden/>
    <w:unhideWhenUsed/>
    <w:rsid w:val="003E3C2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E3C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3C2E"/>
    <w:rPr>
      <w:rFonts w:ascii="Arial" w:hAnsi="Arial"/>
      <w:color w:val="4B4B4D" w:themeColor="text1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3C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E3C2E"/>
    <w:rPr>
      <w:rFonts w:ascii="Arial" w:hAnsi="Arial"/>
      <w:b/>
      <w:bCs/>
      <w:color w:val="4B4B4D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2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448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9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3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5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3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56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19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4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0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8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3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8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15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15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533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4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0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0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96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1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2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4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19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3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6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0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0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7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97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35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02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704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9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09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43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4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1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689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45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807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56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923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5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2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ntrol" Target="activeX/activeX1.xml"/><Relationship Id="rId18" Type="http://schemas.openxmlformats.org/officeDocument/2006/relationships/control" Target="activeX/activeX5.xm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8.xml"/><Relationship Id="rId7" Type="http://schemas.openxmlformats.org/officeDocument/2006/relationships/settings" Target="settings.xml"/><Relationship Id="rId12" Type="http://schemas.openxmlformats.org/officeDocument/2006/relationships/image" Target="media/image1.wmf"/><Relationship Id="rId17" Type="http://schemas.openxmlformats.org/officeDocument/2006/relationships/control" Target="activeX/activeX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3.xml"/><Relationship Id="rId20" Type="http://schemas.openxmlformats.org/officeDocument/2006/relationships/control" Target="activeX/activeX7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r@payback.net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control" Target="activeX/activeX2.xm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control" Target="activeX/activeX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wmf"/><Relationship Id="rId22" Type="http://schemas.openxmlformats.org/officeDocument/2006/relationships/control" Target="activeX/activeX9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oyaltypartnergroup.sharepoint.com/sites/OrgAssets/Templates/PAYBACK/Elternzeitantrag_2023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E9624-8B81-4D56-88BF-26A20D296740}"/>
      </w:docPartPr>
      <w:docPartBody>
        <w:p w:rsidR="00255C5C" w:rsidRDefault="00D668EE">
          <w:r w:rsidRPr="00D94B2C">
            <w:rPr>
              <w:rStyle w:val="PlaceholderText"/>
            </w:rPr>
            <w:t>Choose a building block.</w:t>
          </w:r>
        </w:p>
      </w:docPartBody>
    </w:docPart>
    <w:docPart>
      <w:docPartPr>
        <w:name w:val="62416562138B4DBE816B620F98001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C6127-77F2-4121-8191-8C95928FB7FA}"/>
      </w:docPartPr>
      <w:docPartBody>
        <w:p w:rsidR="00255C5C" w:rsidRDefault="00D668EE" w:rsidP="00D668EE">
          <w:pPr>
            <w:pStyle w:val="62416562138B4DBE816B620F980014C9"/>
          </w:pPr>
          <w:r w:rsidRPr="00D94B2C">
            <w:rPr>
              <w:rStyle w:val="PlaceholderText"/>
            </w:rPr>
            <w:t>Choose a building block.</w:t>
          </w:r>
        </w:p>
      </w:docPartBody>
    </w:docPart>
    <w:docPart>
      <w:docPartPr>
        <w:name w:val="45B82AFAEA754B19A2F03FE8E37C9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DA799-ABBC-43FB-8AB8-BBD4E78E06F7}"/>
      </w:docPartPr>
      <w:docPartBody>
        <w:p w:rsidR="00255C5C" w:rsidRDefault="00D668EE" w:rsidP="00D668EE">
          <w:pPr>
            <w:pStyle w:val="45B82AFAEA754B19A2F03FE8E37C9606"/>
          </w:pPr>
          <w:r w:rsidRPr="00D94B2C">
            <w:rPr>
              <w:rStyle w:val="PlaceholderText"/>
            </w:rPr>
            <w:t>Choose a building block.</w:t>
          </w:r>
        </w:p>
      </w:docPartBody>
    </w:docPart>
    <w:docPart>
      <w:docPartPr>
        <w:name w:val="7415DF64D25B4293AA8F2D282B897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A9882-1B7F-44A9-BB2F-0416491C9D9A}"/>
      </w:docPartPr>
      <w:docPartBody>
        <w:p w:rsidR="00787208" w:rsidRDefault="002A19E2" w:rsidP="002A19E2">
          <w:pPr>
            <w:pStyle w:val="7415DF64D25B4293AA8F2D282B8976DD"/>
          </w:pPr>
          <w:r w:rsidRPr="00D94B2C">
            <w:rPr>
              <w:rStyle w:val="PlaceholderText"/>
            </w:rPr>
            <w:t>Choose a building block.</w:t>
          </w:r>
        </w:p>
      </w:docPartBody>
    </w:docPart>
    <w:docPart>
      <w:docPartPr>
        <w:name w:val="F9248F5DB40646A58D6A0D27A03A4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397D4-7B26-4134-A562-779CC7A3CCD7}"/>
      </w:docPartPr>
      <w:docPartBody>
        <w:p w:rsidR="00000000" w:rsidRDefault="0099414E" w:rsidP="0099414E">
          <w:pPr>
            <w:pStyle w:val="F9248F5DB40646A58D6A0D27A03A4F08"/>
          </w:pPr>
          <w:r w:rsidRPr="00D94B2C">
            <w:rPr>
              <w:rStyle w:val="PlaceholderText"/>
            </w:rPr>
            <w:t>Choose a building block.</w:t>
          </w:r>
        </w:p>
      </w:docPartBody>
    </w:docPart>
    <w:docPart>
      <w:docPartPr>
        <w:name w:val="77E919A0075B48778290322B267B4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3396D-6493-40E0-889F-A4359F5949CD}"/>
      </w:docPartPr>
      <w:docPartBody>
        <w:p w:rsidR="00000000" w:rsidRDefault="0099414E" w:rsidP="0099414E">
          <w:pPr>
            <w:pStyle w:val="77E919A0075B48778290322B267B437A"/>
          </w:pPr>
          <w:r w:rsidRPr="00D94B2C">
            <w:rPr>
              <w:rStyle w:val="PlaceholderText"/>
            </w:rPr>
            <w:t>Choose a building block.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YBACK">
    <w:panose1 w:val="02000506000000020004"/>
    <w:charset w:val="00"/>
    <w:family w:val="auto"/>
    <w:pitch w:val="variable"/>
    <w:sig w:usb0="A00000AF" w:usb1="50002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YBACK Light">
    <w:panose1 w:val="02000506000000020004"/>
    <w:charset w:val="00"/>
    <w:family w:val="auto"/>
    <w:pitch w:val="variable"/>
    <w:sig w:usb0="A00000AF" w:usb1="5000207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8EE"/>
    <w:rsid w:val="0004700E"/>
    <w:rsid w:val="00255C5C"/>
    <w:rsid w:val="002A19E2"/>
    <w:rsid w:val="00787208"/>
    <w:rsid w:val="0099414E"/>
    <w:rsid w:val="00D668EE"/>
    <w:rsid w:val="00E6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414E"/>
    <w:rPr>
      <w:color w:val="808080"/>
    </w:rPr>
  </w:style>
  <w:style w:type="paragraph" w:customStyle="1" w:styleId="3694BD8A8EB14440BF1D2A725BCA4767">
    <w:name w:val="3694BD8A8EB14440BF1D2A725BCA4767"/>
    <w:rsid w:val="00255C5C"/>
  </w:style>
  <w:style w:type="paragraph" w:customStyle="1" w:styleId="62416562138B4DBE816B620F980014C9">
    <w:name w:val="62416562138B4DBE816B620F980014C9"/>
    <w:rsid w:val="00D668EE"/>
  </w:style>
  <w:style w:type="paragraph" w:customStyle="1" w:styleId="45B82AFAEA754B19A2F03FE8E37C9606">
    <w:name w:val="45B82AFAEA754B19A2F03FE8E37C9606"/>
    <w:rsid w:val="00D668EE"/>
  </w:style>
  <w:style w:type="paragraph" w:customStyle="1" w:styleId="7415DF64D25B4293AA8F2D282B8976DD">
    <w:name w:val="7415DF64D25B4293AA8F2D282B8976DD"/>
    <w:rsid w:val="002A19E2"/>
  </w:style>
  <w:style w:type="paragraph" w:customStyle="1" w:styleId="F9248F5DB40646A58D6A0D27A03A4F08">
    <w:name w:val="F9248F5DB40646A58D6A0D27A03A4F08"/>
    <w:rsid w:val="0099414E"/>
  </w:style>
  <w:style w:type="paragraph" w:customStyle="1" w:styleId="77E919A0075B48778290322B267B437A">
    <w:name w:val="77E919A0075B48778290322B267B437A"/>
    <w:rsid w:val="009941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Design_Payback">
  <a:themeElements>
    <a:clrScheme name="Sigo 1">
      <a:dk1>
        <a:srgbClr val="4B4B4D"/>
      </a:dk1>
      <a:lt1>
        <a:srgbClr val="FFFFFF"/>
      </a:lt1>
      <a:dk2>
        <a:srgbClr val="0046AA"/>
      </a:dk2>
      <a:lt2>
        <a:srgbClr val="D4D7CF"/>
      </a:lt2>
      <a:accent1>
        <a:srgbClr val="999B96"/>
      </a:accent1>
      <a:accent2>
        <a:srgbClr val="B0D8F0"/>
      </a:accent2>
      <a:accent3>
        <a:srgbClr val="777777"/>
      </a:accent3>
      <a:accent4>
        <a:srgbClr val="EAECE8"/>
      </a:accent4>
      <a:accent5>
        <a:srgbClr val="C1002B"/>
      </a:accent5>
      <a:accent6>
        <a:srgbClr val="F7F8F6"/>
      </a:accent6>
      <a:hlink>
        <a:srgbClr val="3F3F40"/>
      </a:hlink>
      <a:folHlink>
        <a:srgbClr val="999B96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 w="9525">
          <a:solidFill>
            <a:schemeClr val="bg2"/>
          </a:solidFill>
        </a:ln>
      </a:spPr>
      <a:bodyPr lIns="108000" tIns="108000" rIns="108000" bIns="108000" rtlCol="0" anchor="ctr"/>
      <a:lstStyle>
        <a:defPPr algn="ctr">
          <a:defRPr sz="1400" dirty="0" err="1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>
          <a:defRPr sz="1400" dirty="0" err="1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7131FA9617443BCC1AA72BDC307B1" ma:contentTypeVersion="7" ma:contentTypeDescription="Create a new document." ma:contentTypeScope="" ma:versionID="d017173021efac2d710c2defc3e1325f">
  <xsd:schema xmlns:xsd="http://www.w3.org/2001/XMLSchema" xmlns:xs="http://www.w3.org/2001/XMLSchema" xmlns:p="http://schemas.microsoft.com/office/2006/metadata/properties" xmlns:ns2="3b6fd276-3891-408a-81ae-cb4fc0c837f1" xmlns:ns3="a028f9fe-2dd0-4353-a7d1-67d622cb1500" targetNamespace="http://schemas.microsoft.com/office/2006/metadata/properties" ma:root="true" ma:fieldsID="29c9c77603c4b5beaafe9de13bfd567d" ns2:_="" ns3:_="">
    <xsd:import namespace="3b6fd276-3891-408a-81ae-cb4fc0c837f1"/>
    <xsd:import namespace="a028f9fe-2dd0-4353-a7d1-67d622cb1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fd276-3891-408a-81ae-cb4fc0c837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8f9fe-2dd0-4353-a7d1-67d622cb150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7AA02-48D4-4E53-993F-8E037BF138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C30EA2-4C48-4B65-90EA-7E0C61956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fd276-3891-408a-81ae-cb4fc0c837f1"/>
    <ds:schemaRef ds:uri="a028f9fe-2dd0-4353-a7d1-67d622cb1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01BDA0-8761-41D9-8A9F-3C20C6EC5B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BC9F82-512F-4C82-8529-087BDBD5D7E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2c440a7-2809-4629-a03a-b56e353e3b6e}" enabled="1" method="Privileged" siteId="{c89fef16-c0d7-43f3-8b73-bcde5402aa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Elternzeitantrag_2023</Template>
  <TotalTime>0</TotalTime>
  <Pages>1</Pages>
  <Words>266</Words>
  <Characters>1708</Characters>
  <Application>Microsoft Office Word</Application>
  <DocSecurity>4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FIRMA</vt:lpstr>
      <vt:lpstr>FIRMA</vt:lpstr>
    </vt:vector>
  </TitlesOfParts>
  <Company>PAYBACK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</dc:title>
  <dc:creator>Ilona Jablonska</dc:creator>
  <cp:lastModifiedBy>Ilona Jablonska</cp:lastModifiedBy>
  <cp:revision>2</cp:revision>
  <cp:lastPrinted>2023-07-11T12:54:00Z</cp:lastPrinted>
  <dcterms:created xsi:type="dcterms:W3CDTF">2023-09-15T08:47:00Z</dcterms:created>
  <dcterms:modified xsi:type="dcterms:W3CDTF">2023-09-15T08:47:00Z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c440a7-2809-4629-a03a-b56e353e3b6e_Enabled">
    <vt:lpwstr>true</vt:lpwstr>
  </property>
  <property fmtid="{D5CDD505-2E9C-101B-9397-08002B2CF9AE}" pid="3" name="MSIP_Label_82c440a7-2809-4629-a03a-b56e353e3b6e_SetDate">
    <vt:lpwstr>2021-09-10T06:24:15Z</vt:lpwstr>
  </property>
  <property fmtid="{D5CDD505-2E9C-101B-9397-08002B2CF9AE}" pid="4" name="MSIP_Label_82c440a7-2809-4629-a03a-b56e353e3b6e_Method">
    <vt:lpwstr>Privileged</vt:lpwstr>
  </property>
  <property fmtid="{D5CDD505-2E9C-101B-9397-08002B2CF9AE}" pid="5" name="MSIP_Label_82c440a7-2809-4629-a03a-b56e353e3b6e_Name">
    <vt:lpwstr>LP-NoBusiness</vt:lpwstr>
  </property>
  <property fmtid="{D5CDD505-2E9C-101B-9397-08002B2CF9AE}" pid="6" name="MSIP_Label_82c440a7-2809-4629-a03a-b56e353e3b6e_SiteId">
    <vt:lpwstr>c89fef16-c0d7-43f3-8b73-bcde5402aa5b</vt:lpwstr>
  </property>
  <property fmtid="{D5CDD505-2E9C-101B-9397-08002B2CF9AE}" pid="7" name="MSIP_Label_82c440a7-2809-4629-a03a-b56e353e3b6e_ActionId">
    <vt:lpwstr>87b52fb4-f68e-4db7-93f7-f67cebccae29</vt:lpwstr>
  </property>
  <property fmtid="{D5CDD505-2E9C-101B-9397-08002B2CF9AE}" pid="8" name="MSIP_Label_82c440a7-2809-4629-a03a-b56e353e3b6e_ContentBits">
    <vt:lpwstr>0</vt:lpwstr>
  </property>
  <property fmtid="{D5CDD505-2E9C-101B-9397-08002B2CF9AE}" pid="9" name="ContentTypeId">
    <vt:lpwstr>0x010100A957131FA9617443BCC1AA72BDC307B1</vt:lpwstr>
  </property>
</Properties>
</file>