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004" w:rsidRPr="00294F17" w:rsidRDefault="00E96004" w:rsidP="00F22989">
      <w:pPr>
        <w:autoSpaceDE w:val="0"/>
        <w:autoSpaceDN w:val="0"/>
        <w:adjustRightInd w:val="0"/>
        <w:rPr>
          <w:rStyle w:val="FelderzumAusfllen"/>
        </w:rPr>
      </w:pPr>
      <w:bookmarkStart w:id="0" w:name="_GoBack"/>
      <w:bookmarkEnd w:id="0"/>
    </w:p>
    <w:p w:rsidR="00CB513B" w:rsidRDefault="00964392" w:rsidP="009E74C6">
      <w:pPr>
        <w:rPr>
          <w:rStyle w:val="berschrift"/>
          <w:lang w:val="en-GB"/>
        </w:rPr>
      </w:pPr>
      <w:r w:rsidRPr="003A5819">
        <w:rPr>
          <w:rStyle w:val="berschrift"/>
          <w:lang w:val="en-GB"/>
        </w:rPr>
        <w:t>Registration</w:t>
      </w:r>
      <w:r w:rsidR="003A5819" w:rsidRPr="003A5819">
        <w:rPr>
          <w:rStyle w:val="berschrift"/>
          <w:lang w:val="en-GB"/>
        </w:rPr>
        <w:t xml:space="preserve"> of new domain</w:t>
      </w:r>
    </w:p>
    <w:p w:rsidR="00A93465" w:rsidRDefault="00A93465" w:rsidP="009E74C6">
      <w:pPr>
        <w:rPr>
          <w:rStyle w:val="berschrift"/>
          <w:lang w:val="en-GB"/>
        </w:rPr>
      </w:pPr>
    </w:p>
    <w:p w:rsidR="00A93465" w:rsidRDefault="00A93465" w:rsidP="009E74C6">
      <w:pPr>
        <w:rPr>
          <w:rStyle w:val="berschrift"/>
          <w:sz w:val="18"/>
          <w:szCs w:val="18"/>
          <w:lang w:val="en-GB"/>
        </w:rPr>
      </w:pPr>
      <w:r w:rsidRPr="001B2C15">
        <w:rPr>
          <w:rStyle w:val="berschrift"/>
          <w:sz w:val="18"/>
          <w:szCs w:val="18"/>
          <w:lang w:val="en-GB"/>
        </w:rPr>
        <w:t xml:space="preserve">(please forward the Application Form to relevant distribution list: </w:t>
      </w:r>
    </w:p>
    <w:p w:rsidR="006911B8" w:rsidRPr="001B2C15" w:rsidRDefault="006911B8" w:rsidP="009E74C6">
      <w:pPr>
        <w:rPr>
          <w:rStyle w:val="berschrift"/>
          <w:sz w:val="18"/>
          <w:szCs w:val="18"/>
          <w:lang w:val="en-GB"/>
        </w:rPr>
      </w:pPr>
    </w:p>
    <w:p w:rsidR="00A93465" w:rsidRPr="001B2C15" w:rsidRDefault="009F4E59" w:rsidP="009E74C6">
      <w:pPr>
        <w:rPr>
          <w:rStyle w:val="berschrift"/>
          <w:sz w:val="18"/>
          <w:szCs w:val="18"/>
          <w:lang w:val="en-GB"/>
        </w:rPr>
      </w:pPr>
      <w:hyperlink r:id="rId8" w:history="1">
        <w:r w:rsidR="00A93465" w:rsidRPr="001B2C15">
          <w:rPr>
            <w:rStyle w:val="Hyperlink"/>
            <w:rFonts w:ascii="Arial" w:hAnsi="Arial"/>
            <w:spacing w:val="10"/>
            <w:sz w:val="18"/>
            <w:szCs w:val="18"/>
            <w:lang w:val="en-GB"/>
          </w:rPr>
          <w:t>PB_domain@payback.net</w:t>
        </w:r>
      </w:hyperlink>
      <w:r w:rsidR="00A93465" w:rsidRPr="001B2C15">
        <w:rPr>
          <w:rStyle w:val="berschrift"/>
          <w:sz w:val="18"/>
          <w:szCs w:val="18"/>
          <w:lang w:val="en-GB"/>
        </w:rPr>
        <w:t xml:space="preserve">; </w:t>
      </w:r>
      <w:hyperlink r:id="rId9" w:history="1">
        <w:r w:rsidR="00A93465" w:rsidRPr="001B2C15">
          <w:rPr>
            <w:rStyle w:val="Hyperlink"/>
            <w:rFonts w:ascii="Arial" w:hAnsi="Arial"/>
            <w:spacing w:val="10"/>
            <w:sz w:val="18"/>
            <w:szCs w:val="18"/>
            <w:lang w:val="en-GB"/>
          </w:rPr>
          <w:t>LP_domain@loyaltypartner.com</w:t>
        </w:r>
      </w:hyperlink>
      <w:r w:rsidR="00A93465" w:rsidRPr="001B2C15">
        <w:rPr>
          <w:rStyle w:val="berschrift"/>
          <w:sz w:val="18"/>
          <w:szCs w:val="18"/>
          <w:lang w:val="en-GB"/>
        </w:rPr>
        <w:t xml:space="preserve"> or </w:t>
      </w:r>
      <w:hyperlink r:id="rId10" w:history="1">
        <w:r w:rsidR="00A93465" w:rsidRPr="001B2C15">
          <w:rPr>
            <w:rStyle w:val="Hyperlink"/>
            <w:rFonts w:ascii="Arial" w:hAnsi="Arial"/>
            <w:spacing w:val="10"/>
            <w:sz w:val="18"/>
            <w:szCs w:val="18"/>
            <w:lang w:val="en-GB"/>
          </w:rPr>
          <w:t>LPS_domain@lpsolutions.com</w:t>
        </w:r>
      </w:hyperlink>
      <w:r w:rsidR="00A93465" w:rsidRPr="001B2C15">
        <w:rPr>
          <w:rStyle w:val="berschrift"/>
          <w:sz w:val="18"/>
          <w:szCs w:val="18"/>
          <w:lang w:val="en-GB"/>
        </w:rPr>
        <w:t>)</w:t>
      </w:r>
    </w:p>
    <w:p w:rsidR="00A93465" w:rsidRPr="00A93465" w:rsidRDefault="00A93465" w:rsidP="009E74C6">
      <w:pPr>
        <w:rPr>
          <w:rStyle w:val="FELDBEZEICHNUNG"/>
          <w:sz w:val="20"/>
          <w:szCs w:val="20"/>
          <w:lang w:val="en-GB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0"/>
        <w:gridCol w:w="4760"/>
      </w:tblGrid>
      <w:tr w:rsidR="00AD0FE0" w:rsidRPr="001D2C06" w:rsidTr="004C3A3A">
        <w:tc>
          <w:tcPr>
            <w:tcW w:w="9660" w:type="dxa"/>
            <w:gridSpan w:val="2"/>
          </w:tcPr>
          <w:p w:rsidR="00CB513B" w:rsidRDefault="00CB513B" w:rsidP="00C12AD9">
            <w:pPr>
              <w:pStyle w:val="Erklaerung"/>
              <w:rPr>
                <w:rStyle w:val="FELDBEZEICHNUNG"/>
                <w:iCs w:val="0"/>
                <w:caps w:val="0"/>
                <w:spacing w:val="0"/>
                <w:sz w:val="18"/>
                <w:szCs w:val="18"/>
                <w:lang w:val="en-GB"/>
              </w:rPr>
            </w:pPr>
          </w:p>
          <w:p w:rsidR="00492D39" w:rsidRDefault="00492D39" w:rsidP="00C12AD9">
            <w:pPr>
              <w:pStyle w:val="Erklaerung"/>
              <w:rPr>
                <w:rStyle w:val="FELDBEZEICHNUNG"/>
                <w:iCs w:val="0"/>
                <w:caps w:val="0"/>
                <w:spacing w:val="0"/>
                <w:sz w:val="18"/>
                <w:szCs w:val="18"/>
                <w:lang w:val="en-GB"/>
              </w:rPr>
            </w:pPr>
          </w:p>
          <w:p w:rsidR="00492D39" w:rsidRPr="00D373C7" w:rsidRDefault="00492D39" w:rsidP="00C12AD9">
            <w:pPr>
              <w:pStyle w:val="Erklaerung"/>
              <w:rPr>
                <w:rStyle w:val="FELDBEZEICHNUNG"/>
                <w:iCs w:val="0"/>
                <w:caps w:val="0"/>
                <w:spacing w:val="0"/>
                <w:sz w:val="18"/>
                <w:szCs w:val="18"/>
                <w:lang w:val="en-GB"/>
              </w:rPr>
            </w:pPr>
          </w:p>
        </w:tc>
      </w:tr>
      <w:tr w:rsidR="00CB513B" w:rsidRPr="001D2C06" w:rsidTr="004C3A3A">
        <w:tc>
          <w:tcPr>
            <w:tcW w:w="9660" w:type="dxa"/>
            <w:gridSpan w:val="2"/>
          </w:tcPr>
          <w:p w:rsidR="002A1089" w:rsidRPr="00211A50" w:rsidRDefault="002A1089" w:rsidP="0004196F">
            <w:pPr>
              <w:pStyle w:val="Feldbeschriftung"/>
              <w:pBdr>
                <w:bottom w:val="none" w:sz="0" w:space="0" w:color="auto"/>
              </w:pBdr>
              <w:rPr>
                <w:rStyle w:val="FelderzumAusfllen"/>
                <w:sz w:val="16"/>
                <w:szCs w:val="16"/>
                <w:lang w:val="en-GB"/>
              </w:rPr>
            </w:pPr>
          </w:p>
        </w:tc>
      </w:tr>
      <w:tr w:rsidR="00CB513B" w:rsidRPr="001D2C06" w:rsidTr="004C3A3A">
        <w:tc>
          <w:tcPr>
            <w:tcW w:w="4900" w:type="dxa"/>
          </w:tcPr>
          <w:p w:rsidR="00CB513B" w:rsidRPr="00B474CB" w:rsidRDefault="00C12AD9" w:rsidP="00C66B7E">
            <w:pPr>
              <w:pStyle w:val="Feldbeschriftung"/>
              <w:rPr>
                <w:rStyle w:val="FELDBEZEICHNUNG"/>
                <w:rFonts w:cs="Arial"/>
                <w:lang w:val="en-US"/>
              </w:rPr>
            </w:pPr>
            <w:r w:rsidRPr="00B474CB"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  <w:t>Name</w:t>
            </w:r>
            <w:r w:rsidR="006474D8" w:rsidRPr="00B474CB"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  <w:t xml:space="preserve"> of </w:t>
            </w:r>
            <w:r w:rsidR="003A5819"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  <w:t>new Domain</w:t>
            </w:r>
            <w:r w:rsidR="00964392"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  <w:t>*</w:t>
            </w:r>
            <w:r w:rsidRPr="00B474CB"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  <w:t>:</w:t>
            </w:r>
          </w:p>
          <w:p w:rsidR="00211A50" w:rsidRPr="00964392" w:rsidRDefault="00211A50" w:rsidP="00B474CB">
            <w:pPr>
              <w:pStyle w:val="Feldinhalt"/>
              <w:rPr>
                <w:rStyle w:val="FelderzumAusfllen"/>
                <w:sz w:val="16"/>
                <w:szCs w:val="16"/>
                <w:lang w:val="en-US"/>
              </w:rPr>
            </w:pPr>
          </w:p>
        </w:tc>
        <w:tc>
          <w:tcPr>
            <w:tcW w:w="4760" w:type="dxa"/>
          </w:tcPr>
          <w:p w:rsidR="00CB513B" w:rsidRPr="00964392" w:rsidRDefault="00FB2CC8" w:rsidP="00C66B7E">
            <w:pPr>
              <w:pStyle w:val="Feldbeschriftung"/>
              <w:rPr>
                <w:rStyle w:val="FelderzumAusfllen"/>
                <w:rFonts w:cs="Arial"/>
                <w:lang w:val="en-US"/>
              </w:rPr>
            </w:pPr>
            <w:r w:rsidRPr="00964392"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  <w:t xml:space="preserve">DESIRED </w:t>
            </w:r>
            <w:r w:rsidR="003A5819" w:rsidRPr="00964392"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  <w:t>Country</w:t>
            </w:r>
            <w:r w:rsidRPr="00964392"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  <w:t xml:space="preserve"> OR DOMAIN Extension</w:t>
            </w:r>
            <w:r w:rsidR="00964392" w:rsidRPr="00964392"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  <w:t>*</w:t>
            </w:r>
          </w:p>
          <w:p w:rsidR="00211A50" w:rsidRPr="00964392" w:rsidRDefault="00211A50" w:rsidP="003A5819">
            <w:pPr>
              <w:pStyle w:val="Feldinhalt"/>
              <w:rPr>
                <w:rStyle w:val="FelderzumAusfllen"/>
                <w:sz w:val="16"/>
                <w:szCs w:val="16"/>
                <w:lang w:val="en-US"/>
              </w:rPr>
            </w:pPr>
          </w:p>
        </w:tc>
      </w:tr>
      <w:tr w:rsidR="00BB502F" w:rsidRPr="003A5819" w:rsidTr="007A3E38">
        <w:tc>
          <w:tcPr>
            <w:tcW w:w="4900" w:type="dxa"/>
          </w:tcPr>
          <w:p w:rsidR="00BB502F" w:rsidRDefault="00BB502F" w:rsidP="007A3E38">
            <w:pPr>
              <w:pStyle w:val="Feldbeschriftung"/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</w:pPr>
          </w:p>
          <w:p w:rsidR="00BB502F" w:rsidRDefault="00BB502F" w:rsidP="007A3E38">
            <w:pPr>
              <w:pStyle w:val="Feldbeschriftung"/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</w:pPr>
          </w:p>
          <w:p w:rsidR="00BB502F" w:rsidRPr="00B474CB" w:rsidRDefault="00BB502F" w:rsidP="007A3E38">
            <w:pPr>
              <w:pStyle w:val="Feldbeschriftung"/>
              <w:rPr>
                <w:rStyle w:val="FELDBEZEICHNUNG"/>
                <w:rFonts w:cs="Arial"/>
                <w:lang w:val="en-US"/>
              </w:rPr>
            </w:pPr>
            <w:r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  <w:t>APPLICANT</w:t>
            </w:r>
            <w:r w:rsidR="00964392"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  <w:t>*</w:t>
            </w:r>
            <w:r w:rsidRPr="00B474CB"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  <w:t>:</w:t>
            </w:r>
          </w:p>
          <w:p w:rsidR="00BB502F" w:rsidRPr="00964392" w:rsidRDefault="00BB502F" w:rsidP="007A3E38">
            <w:pPr>
              <w:pStyle w:val="Feldinhalt"/>
              <w:rPr>
                <w:rStyle w:val="FelderzumAusfllen"/>
                <w:sz w:val="16"/>
                <w:szCs w:val="16"/>
                <w:lang w:val="en-US"/>
              </w:rPr>
            </w:pPr>
          </w:p>
        </w:tc>
        <w:tc>
          <w:tcPr>
            <w:tcW w:w="4760" w:type="dxa"/>
          </w:tcPr>
          <w:p w:rsidR="00BB502F" w:rsidRDefault="00BB502F" w:rsidP="007A3E38">
            <w:pPr>
              <w:pStyle w:val="Feldbeschriftung"/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it-IT"/>
              </w:rPr>
            </w:pPr>
          </w:p>
          <w:p w:rsidR="00BB502F" w:rsidRDefault="00BB502F" w:rsidP="007A3E38">
            <w:pPr>
              <w:pStyle w:val="Feldbeschriftung"/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it-IT"/>
              </w:rPr>
            </w:pPr>
          </w:p>
          <w:p w:rsidR="00BB502F" w:rsidRPr="00AA5116" w:rsidRDefault="00BB502F" w:rsidP="007A3E38">
            <w:pPr>
              <w:pStyle w:val="Feldbeschriftung"/>
              <w:rPr>
                <w:rStyle w:val="FelderzumAusfllen"/>
                <w:rFonts w:cs="Arial"/>
                <w:lang w:val="it-IT"/>
              </w:rPr>
            </w:pPr>
            <w:r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it-IT"/>
              </w:rPr>
              <w:t>DOMAIN OWNER (LP ENTITY)</w:t>
            </w:r>
            <w:r w:rsidR="00964392"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it-IT"/>
              </w:rPr>
              <w:t>*</w:t>
            </w:r>
          </w:p>
          <w:p w:rsidR="00BB502F" w:rsidRPr="00964392" w:rsidRDefault="00BB502F" w:rsidP="007A3E38">
            <w:pPr>
              <w:pStyle w:val="Feldinhalt"/>
              <w:rPr>
                <w:rStyle w:val="FelderzumAusfllen"/>
                <w:sz w:val="16"/>
                <w:szCs w:val="16"/>
                <w:lang w:val="it-IT"/>
              </w:rPr>
            </w:pPr>
          </w:p>
        </w:tc>
      </w:tr>
      <w:tr w:rsidR="008D6E85" w:rsidRPr="001D2C06" w:rsidTr="004C3A3A">
        <w:trPr>
          <w:trHeight w:val="340"/>
        </w:trPr>
        <w:tc>
          <w:tcPr>
            <w:tcW w:w="9660" w:type="dxa"/>
            <w:gridSpan w:val="2"/>
          </w:tcPr>
          <w:p w:rsidR="00BB502F" w:rsidRPr="001D2C06" w:rsidRDefault="00BB502F">
            <w:pPr>
              <w:rPr>
                <w:lang w:val="en-US"/>
              </w:rPr>
            </w:pPr>
          </w:p>
          <w:p w:rsidR="00964392" w:rsidRDefault="00964392" w:rsidP="00964392">
            <w:pPr>
              <w:pStyle w:val="Feldbeschriftung"/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</w:pPr>
          </w:p>
          <w:p w:rsidR="00964392" w:rsidRPr="00B474CB" w:rsidRDefault="001D2C06" w:rsidP="00964392">
            <w:pPr>
              <w:pStyle w:val="Feldbeschriftung"/>
              <w:rPr>
                <w:rStyle w:val="FELDBEZEICHNUNG"/>
                <w:rFonts w:cs="Arial"/>
                <w:lang w:val="en-US"/>
              </w:rPr>
            </w:pPr>
            <w:r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  <w:t>jira Servicedesk</w:t>
            </w:r>
            <w:r w:rsidR="00964392"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  <w:t xml:space="preserve"> tICKET NUMBER*</w:t>
            </w:r>
            <w:r w:rsidR="00964392" w:rsidRPr="00B474CB">
              <w:rPr>
                <w:rStyle w:val="FELDBEZEICHNUNG"/>
                <w:rFonts w:cs="Arial"/>
                <w:iCs w:val="0"/>
                <w:caps/>
                <w:color w:val="777777"/>
                <w:spacing w:val="8"/>
                <w:lang w:val="en-US"/>
              </w:rPr>
              <w:t>:</w:t>
            </w:r>
          </w:p>
          <w:p w:rsidR="00BB502F" w:rsidRPr="00964392" w:rsidRDefault="00BB502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BB502F" w:rsidRPr="00964392" w:rsidRDefault="00BB502F">
            <w:pPr>
              <w:rPr>
                <w:lang w:val="en-US"/>
              </w:rPr>
            </w:pPr>
          </w:p>
          <w:p w:rsidR="00BB502F" w:rsidRPr="00964392" w:rsidRDefault="00BB502F">
            <w:pPr>
              <w:rPr>
                <w:lang w:val="en-US"/>
              </w:rPr>
            </w:pPr>
          </w:p>
          <w:tbl>
            <w:tblPr>
              <w:tblpPr w:leftFromText="141" w:rightFromText="141" w:vertAnchor="text" w:horzAnchor="margin" w:tblpY="78"/>
              <w:tblW w:w="9660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60"/>
            </w:tblGrid>
            <w:tr w:rsidR="005E0E5F" w:rsidRPr="001D2C06" w:rsidTr="00D633B7">
              <w:tc>
                <w:tcPr>
                  <w:tcW w:w="9660" w:type="dxa"/>
                </w:tcPr>
                <w:p w:rsidR="005E0E5F" w:rsidRPr="00964392" w:rsidRDefault="003A5819" w:rsidP="005E0E5F">
                  <w:pPr>
                    <w:pStyle w:val="Feldbeschriftung"/>
                    <w:rPr>
                      <w:rStyle w:val="FELDBEZEICHNUNG"/>
                      <w:rFonts w:cs="Arial"/>
                      <w:lang w:val="en-US"/>
                    </w:rPr>
                  </w:pPr>
                  <w:r w:rsidRPr="00964392">
                    <w:rPr>
                      <w:rStyle w:val="FELDBEZEICHNUNG"/>
                      <w:rFonts w:cs="Arial"/>
                      <w:lang w:val="en-US"/>
                    </w:rPr>
                    <w:t>COMMERCIAL PURPOSE</w:t>
                  </w:r>
                  <w:r w:rsidR="00964392" w:rsidRPr="00964392">
                    <w:rPr>
                      <w:rStyle w:val="FELDBEZEICHNUNG"/>
                      <w:rFonts w:cs="Arial"/>
                      <w:lang w:val="en-US"/>
                    </w:rPr>
                    <w:t>*</w:t>
                  </w:r>
                  <w:r w:rsidRPr="00964392">
                    <w:rPr>
                      <w:rStyle w:val="FELDBEZEICHNUNG"/>
                      <w:rFonts w:cs="Arial"/>
                      <w:lang w:val="en-US"/>
                    </w:rPr>
                    <w:t>:</w:t>
                  </w:r>
                </w:p>
              </w:tc>
            </w:tr>
            <w:tr w:rsidR="00964392" w:rsidRPr="001D2C06" w:rsidTr="00D633B7">
              <w:tc>
                <w:tcPr>
                  <w:tcW w:w="9660" w:type="dxa"/>
                </w:tcPr>
                <w:p w:rsidR="00964392" w:rsidRPr="00964392" w:rsidRDefault="00964392" w:rsidP="00964392">
                  <w:pPr>
                    <w:pStyle w:val="Feldbeschriftung"/>
                    <w:rPr>
                      <w:rStyle w:val="FELDBEZEICHNUNG"/>
                      <w:rFonts w:cs="Arial"/>
                      <w:sz w:val="16"/>
                      <w:szCs w:val="16"/>
                      <w:lang w:val="en-US"/>
                    </w:rPr>
                  </w:pPr>
                </w:p>
                <w:p w:rsidR="00964392" w:rsidRPr="00964392" w:rsidRDefault="00964392" w:rsidP="00964392">
                  <w:pPr>
                    <w:pStyle w:val="Feldbeschriftung"/>
                    <w:rPr>
                      <w:rStyle w:val="FELDBEZEICHNUNG"/>
                      <w:rFonts w:cs="Arial"/>
                      <w:lang w:val="en-US"/>
                    </w:rPr>
                  </w:pPr>
                </w:p>
                <w:p w:rsidR="00964392" w:rsidRPr="00964392" w:rsidRDefault="00964392" w:rsidP="00964392">
                  <w:pPr>
                    <w:pStyle w:val="Feldbeschriftung"/>
                    <w:rPr>
                      <w:rStyle w:val="FELDBEZEICHNUNG"/>
                      <w:rFonts w:cs="Arial"/>
                      <w:lang w:val="en-US"/>
                    </w:rPr>
                  </w:pPr>
                </w:p>
                <w:p w:rsidR="00964392" w:rsidRPr="00964392" w:rsidRDefault="00964392" w:rsidP="00964392">
                  <w:pPr>
                    <w:pStyle w:val="Feldbeschriftung"/>
                    <w:rPr>
                      <w:rStyle w:val="FELDBEZEICHNUNG"/>
                      <w:rFonts w:cs="Arial"/>
                      <w:lang w:val="en-US"/>
                    </w:rPr>
                  </w:pPr>
                </w:p>
                <w:p w:rsidR="00964392" w:rsidRPr="00964392" w:rsidRDefault="00964392" w:rsidP="001D2C06">
                  <w:pPr>
                    <w:pStyle w:val="Feldbeschriftung"/>
                    <w:rPr>
                      <w:rStyle w:val="FELDBEZEICHNUNG"/>
                      <w:rFonts w:cs="Arial"/>
                      <w:lang w:val="en-US"/>
                    </w:rPr>
                  </w:pPr>
                  <w:r>
                    <w:rPr>
                      <w:rStyle w:val="FELDBEZEICHNUNG"/>
                      <w:rFonts w:cs="Arial"/>
                      <w:lang w:val="en-US"/>
                    </w:rPr>
                    <w:t xml:space="preserve">WHICH </w:t>
                  </w:r>
                  <w:r w:rsidR="001D2C06">
                    <w:rPr>
                      <w:rStyle w:val="FELDBEZEICHNUNG"/>
                      <w:rFonts w:cs="Arial"/>
                      <w:lang w:val="en-US"/>
                    </w:rPr>
                    <w:t>DNS RECORDS / REDIRECT – OR FORWARDING URLS</w:t>
                  </w:r>
                  <w:r>
                    <w:rPr>
                      <w:rStyle w:val="FELDBEZEICHNUNG"/>
                      <w:rFonts w:cs="Arial"/>
                      <w:lang w:val="en-US"/>
                    </w:rPr>
                    <w:t xml:space="preserve"> SHOULD BE </w:t>
                  </w:r>
                  <w:r w:rsidR="001D2C06">
                    <w:rPr>
                      <w:rStyle w:val="FELDBEZEICHNUNG"/>
                      <w:rFonts w:cs="Arial"/>
                      <w:lang w:val="en-US"/>
                    </w:rPr>
                    <w:t>CONFICURED</w:t>
                  </w:r>
                  <w:r w:rsidR="001B2C15">
                    <w:rPr>
                      <w:rStyle w:val="FELDBEZEICHNUNG"/>
                      <w:rFonts w:cs="Arial"/>
                      <w:lang w:val="en-US"/>
                    </w:rPr>
                    <w:t>?</w:t>
                  </w:r>
                </w:p>
              </w:tc>
            </w:tr>
          </w:tbl>
          <w:p w:rsidR="00FC2898" w:rsidRPr="00964392" w:rsidRDefault="00FC2898" w:rsidP="00250E41">
            <w:pPr>
              <w:pStyle w:val="Feldinhalt"/>
              <w:rPr>
                <w:rStyle w:val="FELDBEZEICHNUNG"/>
                <w:iCs w:val="0"/>
                <w:caps w:val="0"/>
                <w:color w:val="777777"/>
                <w:spacing w:val="8"/>
                <w:sz w:val="16"/>
                <w:szCs w:val="16"/>
                <w:lang w:val="en-US"/>
              </w:rPr>
            </w:pPr>
          </w:p>
        </w:tc>
      </w:tr>
    </w:tbl>
    <w:tbl>
      <w:tblPr>
        <w:tblpPr w:leftFromText="141" w:rightFromText="141" w:vertAnchor="text" w:horzAnchor="margin" w:tblpY="78"/>
        <w:tblW w:w="96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0"/>
      </w:tblGrid>
      <w:tr w:rsidR="003A5819" w:rsidRPr="003A785A" w:rsidTr="007A3E38">
        <w:tc>
          <w:tcPr>
            <w:tcW w:w="9660" w:type="dxa"/>
          </w:tcPr>
          <w:p w:rsidR="00964392" w:rsidRPr="00964392" w:rsidRDefault="00964392" w:rsidP="007A3E38">
            <w:pPr>
              <w:pStyle w:val="Feldbeschriftung"/>
              <w:rPr>
                <w:rStyle w:val="FELDBEZEICHNUNG"/>
                <w:rFonts w:cs="Arial"/>
                <w:lang w:val="en-US"/>
              </w:rPr>
            </w:pPr>
          </w:p>
          <w:p w:rsidR="00964392" w:rsidRPr="00964392" w:rsidRDefault="00964392" w:rsidP="007A3E38">
            <w:pPr>
              <w:pStyle w:val="Feldbeschriftung"/>
              <w:rPr>
                <w:rStyle w:val="FELDBEZEICHNUNG"/>
                <w:rFonts w:cs="Arial"/>
                <w:lang w:val="en-US"/>
              </w:rPr>
            </w:pPr>
          </w:p>
          <w:p w:rsidR="00964392" w:rsidRPr="00964392" w:rsidRDefault="00964392" w:rsidP="007A3E38">
            <w:pPr>
              <w:pStyle w:val="Feldbeschriftung"/>
              <w:rPr>
                <w:rStyle w:val="FELDBEZEICHNUNG"/>
                <w:rFonts w:cs="Arial"/>
                <w:lang w:val="en-US"/>
              </w:rPr>
            </w:pPr>
          </w:p>
          <w:p w:rsidR="00964392" w:rsidRPr="00964392" w:rsidRDefault="00964392" w:rsidP="007A3E38">
            <w:pPr>
              <w:pStyle w:val="Feldbeschriftung"/>
              <w:rPr>
                <w:rStyle w:val="FELDBEZEICHNUNG"/>
                <w:rFonts w:cs="Arial"/>
                <w:lang w:val="en-US"/>
              </w:rPr>
            </w:pPr>
          </w:p>
          <w:p w:rsidR="003A5819" w:rsidRPr="003A785A" w:rsidRDefault="003A5819" w:rsidP="007A3E38">
            <w:pPr>
              <w:pStyle w:val="Feldbeschriftung"/>
              <w:rPr>
                <w:rStyle w:val="FELDBEZEICHNUNG"/>
                <w:rFonts w:cs="Arial"/>
              </w:rPr>
            </w:pPr>
            <w:r w:rsidRPr="003A785A">
              <w:rPr>
                <w:rStyle w:val="FELDBEZEICHNUNG"/>
                <w:rFonts w:cs="Arial"/>
              </w:rPr>
              <w:t>REMARKS</w:t>
            </w:r>
            <w:r>
              <w:rPr>
                <w:rStyle w:val="FELDBEZEICHNUNG"/>
                <w:rFonts w:cs="Arial"/>
              </w:rPr>
              <w:t>:</w:t>
            </w:r>
          </w:p>
        </w:tc>
      </w:tr>
      <w:tr w:rsidR="003A5819" w:rsidRPr="003A785A" w:rsidTr="007A3E38">
        <w:tc>
          <w:tcPr>
            <w:tcW w:w="9660" w:type="dxa"/>
          </w:tcPr>
          <w:p w:rsidR="003A5819" w:rsidRPr="00964392" w:rsidRDefault="003A5819" w:rsidP="007A3E38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</w:p>
          <w:p w:rsidR="003A5819" w:rsidRPr="003A785A" w:rsidRDefault="003A5819" w:rsidP="007A3E38">
            <w:pPr>
              <w:spacing w:before="60"/>
              <w:rPr>
                <w:rStyle w:val="FELDBEZEICHNUNG"/>
                <w:rFonts w:cs="Arial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</w:p>
        </w:tc>
      </w:tr>
    </w:tbl>
    <w:p w:rsidR="006474D8" w:rsidRDefault="006474D8" w:rsidP="006474D8">
      <w:pPr>
        <w:rPr>
          <w:rFonts w:ascii="Arial" w:hAnsi="Arial" w:cs="Arial"/>
        </w:rPr>
      </w:pPr>
    </w:p>
    <w:p w:rsidR="006474D8" w:rsidRDefault="006474D8" w:rsidP="006474D8">
      <w:pPr>
        <w:rPr>
          <w:rFonts w:ascii="Arial" w:hAnsi="Arial" w:cs="Arial"/>
        </w:rPr>
      </w:pPr>
    </w:p>
    <w:p w:rsidR="006474D8" w:rsidRDefault="006474D8" w:rsidP="006474D8">
      <w:pPr>
        <w:rPr>
          <w:rFonts w:ascii="Arial" w:hAnsi="Arial" w:cs="Arial"/>
        </w:rPr>
      </w:pPr>
    </w:p>
    <w:p w:rsidR="006474D8" w:rsidRDefault="006474D8" w:rsidP="006474D8">
      <w:pPr>
        <w:rPr>
          <w:rFonts w:ascii="Arial" w:hAnsi="Arial" w:cs="Arial"/>
        </w:rPr>
      </w:pPr>
    </w:p>
    <w:p w:rsidR="006474D8" w:rsidRDefault="006474D8" w:rsidP="006474D8">
      <w:pPr>
        <w:rPr>
          <w:rFonts w:ascii="Arial" w:hAnsi="Arial" w:cs="Arial"/>
        </w:rPr>
      </w:pPr>
    </w:p>
    <w:p w:rsidR="006474D8" w:rsidRDefault="006474D8" w:rsidP="006474D8">
      <w:pPr>
        <w:rPr>
          <w:rFonts w:ascii="Arial" w:hAnsi="Arial" w:cs="Arial"/>
        </w:rPr>
      </w:pPr>
    </w:p>
    <w:p w:rsidR="006474D8" w:rsidRDefault="006474D8" w:rsidP="006474D8">
      <w:pPr>
        <w:rPr>
          <w:rFonts w:ascii="Arial" w:hAnsi="Arial" w:cs="Arial"/>
        </w:rPr>
      </w:pPr>
    </w:p>
    <w:p w:rsidR="00964392" w:rsidRDefault="00964392" w:rsidP="006474D8">
      <w:pPr>
        <w:rPr>
          <w:rFonts w:ascii="Arial" w:hAnsi="Arial" w:cs="Arial"/>
        </w:rPr>
      </w:pPr>
    </w:p>
    <w:p w:rsidR="00964392" w:rsidRDefault="00964392" w:rsidP="006474D8">
      <w:pPr>
        <w:rPr>
          <w:rFonts w:ascii="Arial" w:hAnsi="Arial" w:cs="Arial"/>
        </w:rPr>
      </w:pPr>
    </w:p>
    <w:sectPr w:rsidR="00964392" w:rsidSect="00CE22C7">
      <w:headerReference w:type="default" r:id="rId11"/>
      <w:footerReference w:type="default" r:id="rId12"/>
      <w:pgSz w:w="11907" w:h="16840" w:code="9"/>
      <w:pgMar w:top="1522" w:right="567" w:bottom="850" w:left="1680" w:header="720" w:footer="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DC7" w:rsidRDefault="00795DC7">
      <w:r>
        <w:separator/>
      </w:r>
    </w:p>
  </w:endnote>
  <w:endnote w:type="continuationSeparator" w:id="0">
    <w:p w:rsidR="00795DC7" w:rsidRDefault="00795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392" w:rsidRPr="00964392" w:rsidRDefault="00964392" w:rsidP="00964392">
    <w:pPr>
      <w:rPr>
        <w:rFonts w:ascii="Arial" w:hAnsi="Arial" w:cs="Arial"/>
        <w:color w:val="000000" w:themeColor="text1"/>
        <w:sz w:val="18"/>
        <w:szCs w:val="18"/>
      </w:rPr>
    </w:pPr>
    <w:r w:rsidRPr="00964392">
      <w:rPr>
        <w:rFonts w:ascii="Arial" w:hAnsi="Arial" w:cs="Arial"/>
        <w:color w:val="000000" w:themeColor="text1"/>
        <w:sz w:val="18"/>
        <w:szCs w:val="18"/>
      </w:rPr>
      <w:t>* Mandatory information</w:t>
    </w:r>
  </w:p>
  <w:p w:rsidR="00964392" w:rsidRDefault="00964392">
    <w:pPr>
      <w:pStyle w:val="Fuzeile"/>
    </w:pPr>
  </w:p>
  <w:p w:rsidR="00964392" w:rsidRDefault="0096439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DC7" w:rsidRDefault="00795DC7">
      <w:r>
        <w:separator/>
      </w:r>
    </w:p>
  </w:footnote>
  <w:footnote w:type="continuationSeparator" w:id="0">
    <w:p w:rsidR="00795DC7" w:rsidRDefault="00795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604" w:rsidRDefault="008A31BF" w:rsidP="00FC2D7C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94E9B3" wp14:editId="40D66A85">
          <wp:simplePos x="0" y="0"/>
          <wp:positionH relativeFrom="column">
            <wp:posOffset>3931920</wp:posOffset>
          </wp:positionH>
          <wp:positionV relativeFrom="paragraph">
            <wp:posOffset>-114300</wp:posOffset>
          </wp:positionV>
          <wp:extent cx="903605" cy="320675"/>
          <wp:effectExtent l="0" t="0" r="0" b="3175"/>
          <wp:wrapNone/>
          <wp:docPr id="4" name="Picture 4" descr="120321_PB_BtB_Brief_Logo_Balk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120321_PB_BtB_Brief_Logo_Balk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3006"/>
                  <a:stretch>
                    <a:fillRect/>
                  </a:stretch>
                </pic:blipFill>
                <pic:spPr bwMode="auto">
                  <a:xfrm>
                    <a:off x="0" y="0"/>
                    <a:ext cx="903605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1" layoutInCell="1" allowOverlap="1" wp14:anchorId="7CC138C5" wp14:editId="1BABD036">
          <wp:simplePos x="0" y="0"/>
          <wp:positionH relativeFrom="page">
            <wp:posOffset>2684145</wp:posOffset>
          </wp:positionH>
          <wp:positionV relativeFrom="page">
            <wp:posOffset>354965</wp:posOffset>
          </wp:positionV>
          <wp:extent cx="2178685" cy="305435"/>
          <wp:effectExtent l="0" t="0" r="0" b="0"/>
          <wp:wrapNone/>
          <wp:docPr id="3" name="Picture 3" descr="LoyaltyPartnerSolutions_print15x1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yaltyPartnerSolutions_print15x108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685" cy="305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1" layoutInCell="1" allowOverlap="1" wp14:anchorId="295F57CC" wp14:editId="49B7FF15">
          <wp:simplePos x="0" y="0"/>
          <wp:positionH relativeFrom="page">
            <wp:posOffset>1111250</wp:posOffset>
          </wp:positionH>
          <wp:positionV relativeFrom="page">
            <wp:posOffset>360045</wp:posOffset>
          </wp:positionV>
          <wp:extent cx="1513205" cy="313690"/>
          <wp:effectExtent l="0" t="0" r="0" b="0"/>
          <wp:wrapNone/>
          <wp:docPr id="2" name="Picture 2" descr="LoyaltyPartner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yaltyPartner-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313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DAFC88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E6C93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736C4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E8E64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A94B4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trackedChanges" w:enforcement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DC7"/>
    <w:rsid w:val="00011575"/>
    <w:rsid w:val="000222F6"/>
    <w:rsid w:val="000233C7"/>
    <w:rsid w:val="00024C99"/>
    <w:rsid w:val="000325A8"/>
    <w:rsid w:val="0004181E"/>
    <w:rsid w:val="0004196F"/>
    <w:rsid w:val="000442BF"/>
    <w:rsid w:val="00052EB3"/>
    <w:rsid w:val="00060A0F"/>
    <w:rsid w:val="00061303"/>
    <w:rsid w:val="00083A44"/>
    <w:rsid w:val="00084108"/>
    <w:rsid w:val="00085015"/>
    <w:rsid w:val="00091323"/>
    <w:rsid w:val="00092867"/>
    <w:rsid w:val="000972CC"/>
    <w:rsid w:val="000A63F3"/>
    <w:rsid w:val="000C244E"/>
    <w:rsid w:val="000C2574"/>
    <w:rsid w:val="000C296E"/>
    <w:rsid w:val="000D2AF9"/>
    <w:rsid w:val="000E4875"/>
    <w:rsid w:val="001067E1"/>
    <w:rsid w:val="00115560"/>
    <w:rsid w:val="0011647A"/>
    <w:rsid w:val="001166E1"/>
    <w:rsid w:val="00132134"/>
    <w:rsid w:val="001412E7"/>
    <w:rsid w:val="00143AFC"/>
    <w:rsid w:val="00145421"/>
    <w:rsid w:val="0015500E"/>
    <w:rsid w:val="0016621C"/>
    <w:rsid w:val="001674F2"/>
    <w:rsid w:val="00172288"/>
    <w:rsid w:val="0017255D"/>
    <w:rsid w:val="00185469"/>
    <w:rsid w:val="00186476"/>
    <w:rsid w:val="001900D3"/>
    <w:rsid w:val="001906D0"/>
    <w:rsid w:val="00191D66"/>
    <w:rsid w:val="001931A9"/>
    <w:rsid w:val="00194BB3"/>
    <w:rsid w:val="00195E15"/>
    <w:rsid w:val="001A48AA"/>
    <w:rsid w:val="001B2C15"/>
    <w:rsid w:val="001B798A"/>
    <w:rsid w:val="001C11CC"/>
    <w:rsid w:val="001C26A6"/>
    <w:rsid w:val="001D2C06"/>
    <w:rsid w:val="001D47B1"/>
    <w:rsid w:val="001E4C6E"/>
    <w:rsid w:val="001F70B6"/>
    <w:rsid w:val="00204112"/>
    <w:rsid w:val="00211A50"/>
    <w:rsid w:val="00220FB0"/>
    <w:rsid w:val="00230936"/>
    <w:rsid w:val="0024287B"/>
    <w:rsid w:val="00242899"/>
    <w:rsid w:val="00244D92"/>
    <w:rsid w:val="00245DC1"/>
    <w:rsid w:val="00247B18"/>
    <w:rsid w:val="00250E41"/>
    <w:rsid w:val="002543C5"/>
    <w:rsid w:val="002544B4"/>
    <w:rsid w:val="00263D75"/>
    <w:rsid w:val="00283281"/>
    <w:rsid w:val="00287830"/>
    <w:rsid w:val="0029095D"/>
    <w:rsid w:val="0029096B"/>
    <w:rsid w:val="00294F17"/>
    <w:rsid w:val="002A1089"/>
    <w:rsid w:val="002A4DE4"/>
    <w:rsid w:val="002C4ECD"/>
    <w:rsid w:val="002D0169"/>
    <w:rsid w:val="002E2354"/>
    <w:rsid w:val="002E4F34"/>
    <w:rsid w:val="002E678F"/>
    <w:rsid w:val="002E79F2"/>
    <w:rsid w:val="00302FFD"/>
    <w:rsid w:val="0030724C"/>
    <w:rsid w:val="003165FA"/>
    <w:rsid w:val="00317384"/>
    <w:rsid w:val="0032418B"/>
    <w:rsid w:val="0032791B"/>
    <w:rsid w:val="00333FF2"/>
    <w:rsid w:val="00341FF1"/>
    <w:rsid w:val="00353484"/>
    <w:rsid w:val="003740F9"/>
    <w:rsid w:val="00380D12"/>
    <w:rsid w:val="00391B6E"/>
    <w:rsid w:val="00391D9B"/>
    <w:rsid w:val="003937C3"/>
    <w:rsid w:val="003A5819"/>
    <w:rsid w:val="003A5C27"/>
    <w:rsid w:val="003A785A"/>
    <w:rsid w:val="003B3E76"/>
    <w:rsid w:val="003B6E33"/>
    <w:rsid w:val="003B709D"/>
    <w:rsid w:val="003C681A"/>
    <w:rsid w:val="003D6BC2"/>
    <w:rsid w:val="003D7359"/>
    <w:rsid w:val="003E1ADF"/>
    <w:rsid w:val="003E5718"/>
    <w:rsid w:val="003F3DFA"/>
    <w:rsid w:val="003F5673"/>
    <w:rsid w:val="00401B0A"/>
    <w:rsid w:val="004036F6"/>
    <w:rsid w:val="00413C4F"/>
    <w:rsid w:val="004204CA"/>
    <w:rsid w:val="00424A5C"/>
    <w:rsid w:val="00433010"/>
    <w:rsid w:val="00445542"/>
    <w:rsid w:val="00445C73"/>
    <w:rsid w:val="00446875"/>
    <w:rsid w:val="004469B4"/>
    <w:rsid w:val="0045550A"/>
    <w:rsid w:val="004569EF"/>
    <w:rsid w:val="00463F05"/>
    <w:rsid w:val="004668AA"/>
    <w:rsid w:val="004726B5"/>
    <w:rsid w:val="004915A0"/>
    <w:rsid w:val="00492D39"/>
    <w:rsid w:val="004A00AE"/>
    <w:rsid w:val="004A2F85"/>
    <w:rsid w:val="004A7914"/>
    <w:rsid w:val="004B0A5C"/>
    <w:rsid w:val="004B34CB"/>
    <w:rsid w:val="004C3A3A"/>
    <w:rsid w:val="004D173F"/>
    <w:rsid w:val="004E53F1"/>
    <w:rsid w:val="004F5329"/>
    <w:rsid w:val="004F5A50"/>
    <w:rsid w:val="004F6CBA"/>
    <w:rsid w:val="0050081E"/>
    <w:rsid w:val="00500C56"/>
    <w:rsid w:val="00527ED9"/>
    <w:rsid w:val="00532851"/>
    <w:rsid w:val="00535BEC"/>
    <w:rsid w:val="00541DD9"/>
    <w:rsid w:val="0054559A"/>
    <w:rsid w:val="00547F6B"/>
    <w:rsid w:val="00556F76"/>
    <w:rsid w:val="00566433"/>
    <w:rsid w:val="0058334A"/>
    <w:rsid w:val="0058435F"/>
    <w:rsid w:val="005A0854"/>
    <w:rsid w:val="005A09C4"/>
    <w:rsid w:val="005A1564"/>
    <w:rsid w:val="005C019A"/>
    <w:rsid w:val="005C0D2E"/>
    <w:rsid w:val="005C557F"/>
    <w:rsid w:val="005C700F"/>
    <w:rsid w:val="005E0240"/>
    <w:rsid w:val="005E0E5F"/>
    <w:rsid w:val="005E2119"/>
    <w:rsid w:val="005E3C1A"/>
    <w:rsid w:val="005F61AD"/>
    <w:rsid w:val="00600E4C"/>
    <w:rsid w:val="00602837"/>
    <w:rsid w:val="00602F07"/>
    <w:rsid w:val="006076C2"/>
    <w:rsid w:val="00612EE8"/>
    <w:rsid w:val="00612EE9"/>
    <w:rsid w:val="00616FD1"/>
    <w:rsid w:val="006331D8"/>
    <w:rsid w:val="006474D8"/>
    <w:rsid w:val="00652338"/>
    <w:rsid w:val="006642F0"/>
    <w:rsid w:val="00665C6E"/>
    <w:rsid w:val="00672D26"/>
    <w:rsid w:val="0067448F"/>
    <w:rsid w:val="00675331"/>
    <w:rsid w:val="00675E0A"/>
    <w:rsid w:val="006815ED"/>
    <w:rsid w:val="006911B8"/>
    <w:rsid w:val="00692292"/>
    <w:rsid w:val="006A0486"/>
    <w:rsid w:val="006A0AF4"/>
    <w:rsid w:val="006A3DB8"/>
    <w:rsid w:val="006B10AD"/>
    <w:rsid w:val="006C54B1"/>
    <w:rsid w:val="006D78F5"/>
    <w:rsid w:val="006E6501"/>
    <w:rsid w:val="006E7E9E"/>
    <w:rsid w:val="006F21C2"/>
    <w:rsid w:val="006F3B9B"/>
    <w:rsid w:val="007027EB"/>
    <w:rsid w:val="00717101"/>
    <w:rsid w:val="007360A5"/>
    <w:rsid w:val="00743827"/>
    <w:rsid w:val="00744D6E"/>
    <w:rsid w:val="00745C24"/>
    <w:rsid w:val="007527FB"/>
    <w:rsid w:val="007603A8"/>
    <w:rsid w:val="00760753"/>
    <w:rsid w:val="00761604"/>
    <w:rsid w:val="007746AE"/>
    <w:rsid w:val="0079186A"/>
    <w:rsid w:val="00795DC7"/>
    <w:rsid w:val="007A115B"/>
    <w:rsid w:val="007A1BC1"/>
    <w:rsid w:val="007A3A58"/>
    <w:rsid w:val="007B0531"/>
    <w:rsid w:val="007C29CC"/>
    <w:rsid w:val="007C3A19"/>
    <w:rsid w:val="007C5BFE"/>
    <w:rsid w:val="007C7691"/>
    <w:rsid w:val="007D05BE"/>
    <w:rsid w:val="007D4FEC"/>
    <w:rsid w:val="007E508D"/>
    <w:rsid w:val="007E5E75"/>
    <w:rsid w:val="007F4E53"/>
    <w:rsid w:val="007F6227"/>
    <w:rsid w:val="00804BBE"/>
    <w:rsid w:val="00812D00"/>
    <w:rsid w:val="00821C41"/>
    <w:rsid w:val="008223BC"/>
    <w:rsid w:val="008321E1"/>
    <w:rsid w:val="0084037F"/>
    <w:rsid w:val="00846BEB"/>
    <w:rsid w:val="008478A1"/>
    <w:rsid w:val="0085696B"/>
    <w:rsid w:val="00862818"/>
    <w:rsid w:val="008719DF"/>
    <w:rsid w:val="008A31BF"/>
    <w:rsid w:val="008C00D1"/>
    <w:rsid w:val="008D1430"/>
    <w:rsid w:val="008D22C5"/>
    <w:rsid w:val="008D2D31"/>
    <w:rsid w:val="008D6E85"/>
    <w:rsid w:val="008E39DB"/>
    <w:rsid w:val="008F04AC"/>
    <w:rsid w:val="008F5950"/>
    <w:rsid w:val="009020E7"/>
    <w:rsid w:val="00910B8C"/>
    <w:rsid w:val="00913309"/>
    <w:rsid w:val="0091679C"/>
    <w:rsid w:val="00925F21"/>
    <w:rsid w:val="00932326"/>
    <w:rsid w:val="00937D7D"/>
    <w:rsid w:val="00940C65"/>
    <w:rsid w:val="00945F9A"/>
    <w:rsid w:val="009478C3"/>
    <w:rsid w:val="00964392"/>
    <w:rsid w:val="00973850"/>
    <w:rsid w:val="009738E3"/>
    <w:rsid w:val="00974B3B"/>
    <w:rsid w:val="009874E0"/>
    <w:rsid w:val="00995332"/>
    <w:rsid w:val="009A3597"/>
    <w:rsid w:val="009A5A40"/>
    <w:rsid w:val="009A63BB"/>
    <w:rsid w:val="009B1F94"/>
    <w:rsid w:val="009B492C"/>
    <w:rsid w:val="009C65A3"/>
    <w:rsid w:val="009E1561"/>
    <w:rsid w:val="009E2166"/>
    <w:rsid w:val="009E74C6"/>
    <w:rsid w:val="009E7F0D"/>
    <w:rsid w:val="009F40BB"/>
    <w:rsid w:val="009F4E59"/>
    <w:rsid w:val="00A00859"/>
    <w:rsid w:val="00A0299B"/>
    <w:rsid w:val="00A10F26"/>
    <w:rsid w:val="00A11C84"/>
    <w:rsid w:val="00A178A1"/>
    <w:rsid w:val="00A3033F"/>
    <w:rsid w:val="00A34ABF"/>
    <w:rsid w:val="00A55A35"/>
    <w:rsid w:val="00A73DA8"/>
    <w:rsid w:val="00A75B1B"/>
    <w:rsid w:val="00A75FD8"/>
    <w:rsid w:val="00A85030"/>
    <w:rsid w:val="00A85967"/>
    <w:rsid w:val="00A93465"/>
    <w:rsid w:val="00AA12DB"/>
    <w:rsid w:val="00AA5116"/>
    <w:rsid w:val="00AA5FB8"/>
    <w:rsid w:val="00AA7C03"/>
    <w:rsid w:val="00AB0C04"/>
    <w:rsid w:val="00AB50E0"/>
    <w:rsid w:val="00AC1D86"/>
    <w:rsid w:val="00AC213B"/>
    <w:rsid w:val="00AC70F7"/>
    <w:rsid w:val="00AD0FE0"/>
    <w:rsid w:val="00AD4F29"/>
    <w:rsid w:val="00B0198F"/>
    <w:rsid w:val="00B0460E"/>
    <w:rsid w:val="00B05802"/>
    <w:rsid w:val="00B10903"/>
    <w:rsid w:val="00B119EF"/>
    <w:rsid w:val="00B23C73"/>
    <w:rsid w:val="00B312EB"/>
    <w:rsid w:val="00B474CB"/>
    <w:rsid w:val="00B53AA2"/>
    <w:rsid w:val="00B53FA5"/>
    <w:rsid w:val="00B56442"/>
    <w:rsid w:val="00B5682A"/>
    <w:rsid w:val="00B612CA"/>
    <w:rsid w:val="00B75A26"/>
    <w:rsid w:val="00B83AED"/>
    <w:rsid w:val="00B83E0A"/>
    <w:rsid w:val="00B87570"/>
    <w:rsid w:val="00B9396A"/>
    <w:rsid w:val="00B96803"/>
    <w:rsid w:val="00BA666A"/>
    <w:rsid w:val="00BB2926"/>
    <w:rsid w:val="00BB301D"/>
    <w:rsid w:val="00BB502F"/>
    <w:rsid w:val="00BC29DF"/>
    <w:rsid w:val="00BD476C"/>
    <w:rsid w:val="00BE7BC5"/>
    <w:rsid w:val="00BF23AB"/>
    <w:rsid w:val="00BF2425"/>
    <w:rsid w:val="00BF3581"/>
    <w:rsid w:val="00C01E87"/>
    <w:rsid w:val="00C07A5F"/>
    <w:rsid w:val="00C12AD9"/>
    <w:rsid w:val="00C13FFA"/>
    <w:rsid w:val="00C17575"/>
    <w:rsid w:val="00C31BE8"/>
    <w:rsid w:val="00C37121"/>
    <w:rsid w:val="00C56EB7"/>
    <w:rsid w:val="00C66B7E"/>
    <w:rsid w:val="00C7228B"/>
    <w:rsid w:val="00C85AD1"/>
    <w:rsid w:val="00C87CAE"/>
    <w:rsid w:val="00CA091B"/>
    <w:rsid w:val="00CA7A88"/>
    <w:rsid w:val="00CB513B"/>
    <w:rsid w:val="00CB7C4C"/>
    <w:rsid w:val="00CC008D"/>
    <w:rsid w:val="00CC21FD"/>
    <w:rsid w:val="00CD07B2"/>
    <w:rsid w:val="00CD21F6"/>
    <w:rsid w:val="00CE22BC"/>
    <w:rsid w:val="00CE22C7"/>
    <w:rsid w:val="00CE414E"/>
    <w:rsid w:val="00CE4563"/>
    <w:rsid w:val="00CF0DD1"/>
    <w:rsid w:val="00CF2539"/>
    <w:rsid w:val="00CF7466"/>
    <w:rsid w:val="00D10952"/>
    <w:rsid w:val="00D10EF3"/>
    <w:rsid w:val="00D331AE"/>
    <w:rsid w:val="00D373C7"/>
    <w:rsid w:val="00D46233"/>
    <w:rsid w:val="00D5452E"/>
    <w:rsid w:val="00D5749F"/>
    <w:rsid w:val="00D633B7"/>
    <w:rsid w:val="00D95E6A"/>
    <w:rsid w:val="00D95FB9"/>
    <w:rsid w:val="00D9686D"/>
    <w:rsid w:val="00D97511"/>
    <w:rsid w:val="00DA4EAC"/>
    <w:rsid w:val="00DA784D"/>
    <w:rsid w:val="00DB5007"/>
    <w:rsid w:val="00DB54BA"/>
    <w:rsid w:val="00DB78BD"/>
    <w:rsid w:val="00DB7DCC"/>
    <w:rsid w:val="00DC40C4"/>
    <w:rsid w:val="00DC73D0"/>
    <w:rsid w:val="00DE08C8"/>
    <w:rsid w:val="00DE22A0"/>
    <w:rsid w:val="00E26BE0"/>
    <w:rsid w:val="00E26BF9"/>
    <w:rsid w:val="00E57498"/>
    <w:rsid w:val="00E607DD"/>
    <w:rsid w:val="00E64AA1"/>
    <w:rsid w:val="00E672F8"/>
    <w:rsid w:val="00E839A5"/>
    <w:rsid w:val="00E96004"/>
    <w:rsid w:val="00EA27C3"/>
    <w:rsid w:val="00EC028F"/>
    <w:rsid w:val="00EC6498"/>
    <w:rsid w:val="00ED1F53"/>
    <w:rsid w:val="00ED1FBF"/>
    <w:rsid w:val="00EE65D4"/>
    <w:rsid w:val="00EE6E12"/>
    <w:rsid w:val="00EF3AFA"/>
    <w:rsid w:val="00EF3D82"/>
    <w:rsid w:val="00EF522B"/>
    <w:rsid w:val="00F049D8"/>
    <w:rsid w:val="00F05E8A"/>
    <w:rsid w:val="00F11C3C"/>
    <w:rsid w:val="00F21854"/>
    <w:rsid w:val="00F22989"/>
    <w:rsid w:val="00F24DF8"/>
    <w:rsid w:val="00F258AF"/>
    <w:rsid w:val="00F325A8"/>
    <w:rsid w:val="00F34611"/>
    <w:rsid w:val="00F377F8"/>
    <w:rsid w:val="00F44A30"/>
    <w:rsid w:val="00F54B0A"/>
    <w:rsid w:val="00F5741C"/>
    <w:rsid w:val="00F773EC"/>
    <w:rsid w:val="00F778E5"/>
    <w:rsid w:val="00F84F66"/>
    <w:rsid w:val="00F97187"/>
    <w:rsid w:val="00FB2CC8"/>
    <w:rsid w:val="00FB6C5E"/>
    <w:rsid w:val="00FC028E"/>
    <w:rsid w:val="00FC0BEA"/>
    <w:rsid w:val="00FC2898"/>
    <w:rsid w:val="00FC2D7C"/>
    <w:rsid w:val="00FC3278"/>
    <w:rsid w:val="00FD0571"/>
    <w:rsid w:val="00FD77B6"/>
    <w:rsid w:val="00FE013A"/>
    <w:rsid w:val="00FE26C1"/>
    <w:rsid w:val="00FF04A0"/>
    <w:rsid w:val="00FF1C02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EC8E4EFF-BA2E-4110-A528-96B7F7D57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10F26"/>
    <w:rPr>
      <w:color w:val="000000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ELDBEZEICHNUNG">
    <w:name w:val="FELDBEZEICHNUNG"/>
    <w:rsid w:val="00F22989"/>
    <w:rPr>
      <w:rFonts w:ascii="Arial" w:hAnsi="Arial"/>
      <w:iCs/>
      <w:caps/>
      <w:color w:val="808080"/>
      <w:spacing w:val="10"/>
      <w:sz w:val="14"/>
      <w:szCs w:val="15"/>
    </w:rPr>
  </w:style>
  <w:style w:type="table" w:styleId="TabelleAktuell">
    <w:name w:val="Table Contemporary"/>
    <w:basedOn w:val="NormaleTabelle"/>
    <w:rsid w:val="00263D75"/>
    <w:rPr>
      <w:rFonts w:ascii="Arial" w:hAnsi="Arial"/>
      <w:sz w:val="18"/>
      <w:szCs w:val="18"/>
    </w:rPr>
    <w:tblPr>
      <w:tblStyleRowBandSize w:val="1"/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berschrift">
    <w:name w:val="Überschrift"/>
    <w:rsid w:val="001E4C6E"/>
    <w:rPr>
      <w:rFonts w:ascii="Arial" w:hAnsi="Arial"/>
      <w:color w:val="808080"/>
      <w:spacing w:val="10"/>
      <w:sz w:val="28"/>
      <w:szCs w:val="28"/>
      <w:bdr w:val="none" w:sz="0" w:space="0" w:color="auto"/>
    </w:rPr>
  </w:style>
  <w:style w:type="paragraph" w:styleId="Sprechblasentext">
    <w:name w:val="Balloon Text"/>
    <w:basedOn w:val="Standard"/>
    <w:semiHidden/>
    <w:rsid w:val="00D574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FC2D7C"/>
    <w:pPr>
      <w:tabs>
        <w:tab w:val="center" w:pos="4536"/>
        <w:tab w:val="right" w:pos="9072"/>
      </w:tabs>
    </w:pPr>
  </w:style>
  <w:style w:type="character" w:customStyle="1" w:styleId="FelderzumAusfllen">
    <w:name w:val="Felder zum Ausfüllen"/>
    <w:rsid w:val="009020E7"/>
    <w:rPr>
      <w:rFonts w:ascii="Arial" w:hAnsi="Arial"/>
      <w:color w:val="000000"/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1166E1"/>
    <w:pPr>
      <w:tabs>
        <w:tab w:val="center" w:pos="4536"/>
        <w:tab w:val="right" w:pos="9072"/>
      </w:tabs>
    </w:pPr>
  </w:style>
  <w:style w:type="paragraph" w:customStyle="1" w:styleId="Textfeld">
    <w:name w:val="Textfeld"/>
    <w:autoRedefine/>
    <w:rsid w:val="004569EF"/>
    <w:pPr>
      <w:framePr w:hSpace="142" w:wrap="around" w:vAnchor="page" w:hAnchor="page" w:yAlign="top" w:anchorLock="1"/>
    </w:pPr>
    <w:rPr>
      <w:rFonts w:ascii="Arial" w:hAnsi="Arial"/>
      <w:color w:val="000000"/>
      <w:sz w:val="18"/>
      <w:szCs w:val="18"/>
    </w:rPr>
  </w:style>
  <w:style w:type="paragraph" w:styleId="Textkrper-Einzug2">
    <w:name w:val="Body Text Indent 2"/>
    <w:basedOn w:val="Standard"/>
    <w:rsid w:val="0017255D"/>
    <w:pPr>
      <w:spacing w:before="100" w:beforeAutospacing="1" w:after="100" w:afterAutospacing="1"/>
      <w:ind w:left="-142"/>
    </w:pPr>
    <w:rPr>
      <w:rFonts w:ascii="Arial Unicode MS" w:eastAsia="Arial Unicode MS" w:hAnsi="Arial Unicode MS" w:cs="Arial Unicode MS"/>
      <w:color w:val="auto"/>
      <w:sz w:val="18"/>
      <w:szCs w:val="20"/>
    </w:rPr>
  </w:style>
  <w:style w:type="character" w:customStyle="1" w:styleId="FormatvorlageArialMT9ptGrau-50">
    <w:name w:val="Formatvorlage ArialMT 9 pt Grau-50%"/>
    <w:rsid w:val="006D78F5"/>
    <w:rPr>
      <w:rFonts w:ascii="Arial" w:hAnsi="Arial"/>
      <w:color w:val="808080"/>
      <w:sz w:val="18"/>
      <w:szCs w:val="18"/>
    </w:rPr>
  </w:style>
  <w:style w:type="paragraph" w:customStyle="1" w:styleId="Erklaerung">
    <w:name w:val="Erklaerung"/>
    <w:basedOn w:val="Standard"/>
    <w:link w:val="ErklaerungZchnZchn"/>
    <w:rsid w:val="009020E7"/>
    <w:pPr>
      <w:widowControl w:val="0"/>
      <w:autoSpaceDE w:val="0"/>
      <w:autoSpaceDN w:val="0"/>
      <w:adjustRightInd w:val="0"/>
      <w:spacing w:line="220" w:lineRule="exact"/>
    </w:pPr>
    <w:rPr>
      <w:rFonts w:ascii="Arial" w:hAnsi="Arial"/>
      <w:color w:val="808080"/>
      <w:sz w:val="18"/>
      <w:szCs w:val="18"/>
    </w:rPr>
  </w:style>
  <w:style w:type="table" w:styleId="Tabellenraster">
    <w:name w:val="Table Grid"/>
    <w:basedOn w:val="NormaleTabelle"/>
    <w:rsid w:val="006F2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54559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Feldbeschriftungschmal">
    <w:name w:val="Feldbeschriftung schmal"/>
    <w:basedOn w:val="Standard"/>
    <w:rsid w:val="009E74C6"/>
    <w:pPr>
      <w:pBdr>
        <w:bottom w:val="single" w:sz="4" w:space="1" w:color="929395"/>
      </w:pBdr>
      <w:spacing w:before="60" w:line="180" w:lineRule="exact"/>
      <w:ind w:right="113"/>
    </w:pPr>
    <w:rPr>
      <w:rFonts w:ascii="Arial" w:hAnsi="Arial"/>
      <w:caps/>
      <w:color w:val="929395"/>
      <w:spacing w:val="10"/>
      <w:sz w:val="14"/>
      <w:szCs w:val="14"/>
    </w:rPr>
  </w:style>
  <w:style w:type="paragraph" w:customStyle="1" w:styleId="Formatvorlage1">
    <w:name w:val="Formatvorlage1"/>
    <w:basedOn w:val="Feldbeschriftungschmal"/>
    <w:rsid w:val="00C85AD1"/>
  </w:style>
  <w:style w:type="paragraph" w:customStyle="1" w:styleId="neu">
    <w:name w:val="neu"/>
    <w:basedOn w:val="Feldbeschriftungschmal"/>
    <w:rsid w:val="00C85AD1"/>
  </w:style>
  <w:style w:type="paragraph" w:customStyle="1" w:styleId="Feldbeschriftung">
    <w:name w:val="Feldbeschriftung"/>
    <w:basedOn w:val="Feldname"/>
    <w:rsid w:val="00AD0FE0"/>
    <w:pPr>
      <w:pBdr>
        <w:bottom w:val="single" w:sz="4" w:space="1" w:color="808080"/>
      </w:pBdr>
    </w:pPr>
  </w:style>
  <w:style w:type="paragraph" w:customStyle="1" w:styleId="Feldinhalt">
    <w:name w:val="Feldinhalt"/>
    <w:basedOn w:val="Standard"/>
    <w:rsid w:val="008223BC"/>
    <w:pPr>
      <w:spacing w:line="240" w:lineRule="exact"/>
    </w:pPr>
    <w:rPr>
      <w:rFonts w:ascii="Arial" w:hAnsi="Arial" w:cs="Arial"/>
      <w:color w:val="auto"/>
      <w:sz w:val="20"/>
      <w:szCs w:val="20"/>
    </w:rPr>
  </w:style>
  <w:style w:type="paragraph" w:styleId="Titel">
    <w:name w:val="Title"/>
    <w:basedOn w:val="Standard"/>
    <w:qFormat/>
    <w:rsid w:val="00E96004"/>
    <w:pPr>
      <w:ind w:right="992"/>
    </w:pPr>
    <w:rPr>
      <w:rFonts w:ascii="Arial" w:hAnsi="Arial" w:cs="Arial"/>
      <w:color w:val="auto"/>
      <w:sz w:val="16"/>
      <w:szCs w:val="20"/>
    </w:rPr>
  </w:style>
  <w:style w:type="character" w:customStyle="1" w:styleId="ErklaerungZchnZchn">
    <w:name w:val="Erklaerung Zchn Zchn"/>
    <w:link w:val="Erklaerung"/>
    <w:rsid w:val="009020E7"/>
    <w:rPr>
      <w:rFonts w:ascii="Arial" w:hAnsi="Arial"/>
      <w:color w:val="808080"/>
      <w:sz w:val="18"/>
      <w:szCs w:val="18"/>
      <w:lang w:val="de-DE" w:eastAsia="de-DE" w:bidi="ar-SA"/>
    </w:rPr>
  </w:style>
  <w:style w:type="paragraph" w:customStyle="1" w:styleId="Feldname">
    <w:name w:val="Feldname"/>
    <w:basedOn w:val="Standard"/>
    <w:rsid w:val="00AD0FE0"/>
    <w:pPr>
      <w:pBdr>
        <w:bottom w:val="single" w:sz="4" w:space="2" w:color="808080"/>
      </w:pBdr>
      <w:autoSpaceDE w:val="0"/>
      <w:autoSpaceDN w:val="0"/>
      <w:adjustRightInd w:val="0"/>
      <w:spacing w:after="120"/>
      <w:ind w:right="284"/>
    </w:pPr>
    <w:rPr>
      <w:rFonts w:ascii="Arial" w:hAnsi="Arial"/>
      <w:caps/>
      <w:color w:val="777777"/>
      <w:spacing w:val="8"/>
      <w:sz w:val="14"/>
      <w:szCs w:val="14"/>
    </w:rPr>
  </w:style>
  <w:style w:type="paragraph" w:styleId="berarbeitung">
    <w:name w:val="Revision"/>
    <w:hidden/>
    <w:uiPriority w:val="99"/>
    <w:semiHidden/>
    <w:rsid w:val="006A3DB8"/>
    <w:rPr>
      <w:color w:val="000000"/>
      <w:sz w:val="28"/>
      <w:szCs w:val="28"/>
    </w:rPr>
  </w:style>
  <w:style w:type="character" w:styleId="Hyperlink">
    <w:name w:val="Hyperlink"/>
    <w:basedOn w:val="Absatz-Standardschriftart"/>
    <w:unhideWhenUsed/>
    <w:rsid w:val="00B474CB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64392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964392"/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7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_domain@payback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PS_domain@lpsolutions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P_domain@loyaltypartner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45E38-CEAC-4D78-9DC1-F5DD0D1C1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FC07F98A.dotm</Template>
  <TotalTime>0</TotalTime>
  <Pages>1</Pages>
  <Words>49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BETREFF</vt:lpstr>
      <vt:lpstr>BETREFF</vt:lpstr>
    </vt:vector>
  </TitlesOfParts>
  <Company>Loyalty Partner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Manuela Batchanzi</dc:creator>
  <cp:lastModifiedBy>Anna Popiel</cp:lastModifiedBy>
  <cp:revision>2</cp:revision>
  <cp:lastPrinted>2013-12-17T08:39:00Z</cp:lastPrinted>
  <dcterms:created xsi:type="dcterms:W3CDTF">2020-03-13T08:53:00Z</dcterms:created>
  <dcterms:modified xsi:type="dcterms:W3CDTF">2020-03-13T08:53:00Z</dcterms:modified>
</cp:coreProperties>
</file>