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B038B4" w:rsidRPr="00BA1A74" w:rsidTr="00F41FCD">
        <w:trPr>
          <w:trHeight w:val="1169"/>
        </w:trPr>
        <w:tc>
          <w:tcPr>
            <w:tcW w:w="9300" w:type="dxa"/>
            <w:shd w:val="clear" w:color="auto" w:fill="00B050"/>
            <w:vAlign w:val="center"/>
          </w:tcPr>
          <w:bookmarkStart w:id="0" w:name="_GoBack"/>
          <w:bookmarkEnd w:id="0"/>
          <w:p w:rsidR="00B038B4" w:rsidRPr="00347220" w:rsidRDefault="00BA1A74" w:rsidP="00BA1A74">
            <w:pPr>
              <w:ind w:left="146"/>
              <w:rPr>
                <w:rFonts w:ascii="BentonSans Light" w:hAnsi="BentonSans Light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BA1A74">
              <w:rPr>
                <w:rFonts w:ascii="BentonSans Light" w:hAnsi="BentonSans Light"/>
                <w:b/>
                <w:noProof/>
                <w:color w:val="FFFFFF" w:themeColor="background1"/>
                <w:sz w:val="40"/>
                <w:szCs w:val="40"/>
              </w:rPr>
              <mc:AlternateContent>
                <mc:Choice Requires="wps">
                  <w:drawing>
                    <wp:anchor distT="91440" distB="91440" distL="137160" distR="137160" simplePos="0" relativeHeight="251659264" behindDoc="0" locked="0" layoutInCell="0" allowOverlap="1">
                      <wp:simplePos x="0" y="0"/>
                      <wp:positionH relativeFrom="margin">
                        <wp:posOffset>4570730</wp:posOffset>
                      </wp:positionH>
                      <wp:positionV relativeFrom="margin">
                        <wp:posOffset>-876300</wp:posOffset>
                      </wp:positionV>
                      <wp:extent cx="364490" cy="2119630"/>
                      <wp:effectExtent l="0" t="1270" r="0" b="0"/>
                      <wp:wrapSquare wrapText="bothSides"/>
                      <wp:docPr id="306" name="Auto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364490" cy="2119630"/>
                              </a:xfrm>
                              <a:prstGeom prst="roundRect">
                                <a:avLst>
                                  <a:gd name="adj" fmla="val 13032"/>
                                </a:avLst>
                              </a:prstGeom>
                              <a:solidFill>
                                <a:schemeClr val="accent1"/>
                              </a:solidFill>
                              <a:extLst/>
                            </wps:spPr>
                            <wps:txbx>
                              <w:txbxContent>
                                <w:p w:rsidR="00BA1A74" w:rsidRPr="00BA1A74" w:rsidRDefault="00C3384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28"/>
                                    </w:rPr>
                                    <w:t xml:space="preserve">for </w:t>
                                  </w:r>
                                  <w:r w:rsidR="00BA1A74" w:rsidRPr="00BA1A74">
                                    <w:rPr>
                                      <w:rFonts w:asciiTheme="majorHAnsi" w:eastAsiaTheme="majorEastAsia" w:hAnsiTheme="majorHAnsi" w:cstheme="majorBidi"/>
                                      <w:i/>
                                      <w:iCs/>
                                      <w:color w:val="FFFFFF" w:themeColor="background1"/>
                                      <w:sz w:val="18"/>
                                      <w:szCs w:val="28"/>
                                    </w:rPr>
                                    <w:t>english questionnaire – see page 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Form 2" o:spid="_x0000_s1026" style="position:absolute;left:0;text-align:left;margin-left:359.9pt;margin-top:-69pt;width:28.7pt;height:166.9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" o:allowincell="f" fillcolor="#4f81bd [3204]" stroked="f">
                      <v:textbox>
                        <w:txbxContent>
                          <w:p w:rsidR="00BA1A74" w:rsidRPr="00BA1A74" w:rsidRDefault="00C3384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8"/>
                                <w:szCs w:val="28"/>
                              </w:rPr>
                              <w:t xml:space="preserve">for </w:t>
                            </w:r>
                            <w:r w:rsidR="00BA1A74" w:rsidRPr="00BA1A74"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18"/>
                                <w:szCs w:val="28"/>
                              </w:rPr>
                              <w:t>english questionnaire – see page 2</w:t>
                            </w:r>
                          </w:p>
                        </w:txbxContent>
                      </v:textbox>
                      <w10:wrap type="square" anchorx="margin" anchory="margin"/>
                    </v:roundrect>
                  </w:pict>
                </mc:Fallback>
              </mc:AlternateContent>
            </w:r>
            <w:r w:rsidR="003203E5" w:rsidRPr="00347220">
              <w:rPr>
                <w:rFonts w:ascii="BentonSans Light" w:hAnsi="BentonSans Light"/>
                <w:b/>
                <w:color w:val="FFFFFF" w:themeColor="background1"/>
                <w:sz w:val="40"/>
                <w:szCs w:val="40"/>
                <w:lang w:val="en-US"/>
              </w:rPr>
              <w:t>Mid-Year &amp; Year-End</w:t>
            </w:r>
            <w:r w:rsidR="003203E5" w:rsidRPr="00347220">
              <w:rPr>
                <w:rFonts w:ascii="BentonSans Light" w:hAnsi="BentonSans Light"/>
                <w:b/>
                <w:color w:val="FFFFFF" w:themeColor="background1"/>
                <w:sz w:val="40"/>
                <w:szCs w:val="40"/>
                <w:lang w:val="en-US"/>
              </w:rPr>
              <w:br/>
              <w:t>Performance</w:t>
            </w:r>
            <w:r>
              <w:rPr>
                <w:rFonts w:ascii="BentonSans Light" w:hAnsi="BentonSans Light"/>
                <w:b/>
                <w:color w:val="FFFFFF" w:themeColor="background1"/>
                <w:sz w:val="40"/>
                <w:szCs w:val="40"/>
                <w:lang w:val="en-US"/>
              </w:rPr>
              <w:t xml:space="preserve"> Check-In</w:t>
            </w:r>
          </w:p>
          <w:p w:rsidR="00F01294" w:rsidRPr="00BA1A74" w:rsidRDefault="00F01294" w:rsidP="00BA1A74">
            <w:pPr>
              <w:pStyle w:val="Default"/>
              <w:ind w:left="146"/>
              <w:rPr>
                <w:sz w:val="16"/>
                <w:lang w:val="en-US"/>
              </w:rPr>
            </w:pPr>
          </w:p>
          <w:tbl>
            <w:tblPr>
              <w:tblpPr w:leftFromText="141" w:rightFromText="141" w:vertAnchor="text" w:horzAnchor="margin" w:tblpXSpec="center" w:tblpY="-147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99"/>
            </w:tblGrid>
            <w:tr w:rsidR="00F01294" w:rsidRPr="00BA1A74" w:rsidTr="00BA1A74">
              <w:trPr>
                <w:trHeight w:val="189"/>
              </w:trPr>
              <w:tc>
                <w:tcPr>
                  <w:tcW w:w="0" w:type="auto"/>
                </w:tcPr>
                <w:p w:rsidR="00F01294" w:rsidRPr="00BA1A74" w:rsidRDefault="00F01294" w:rsidP="00BA1A74">
                  <w:pPr>
                    <w:pStyle w:val="Default"/>
                    <w:ind w:left="146"/>
                    <w:rPr>
                      <w:szCs w:val="38"/>
                    </w:rPr>
                  </w:pPr>
                  <w:r w:rsidRPr="00BA1A74">
                    <w:rPr>
                      <w:b/>
                      <w:bCs/>
                      <w:szCs w:val="38"/>
                    </w:rPr>
                    <w:t>[</w:t>
                  </w:r>
                  <w:r w:rsidR="00BA1A74" w:rsidRPr="00BA1A74">
                    <w:rPr>
                      <w:b/>
                      <w:bCs/>
                      <w:szCs w:val="38"/>
                    </w:rPr>
                    <w:t>Wenn möglich</w:t>
                  </w:r>
                  <w:r w:rsidRPr="00BA1A74">
                    <w:rPr>
                      <w:b/>
                      <w:bCs/>
                      <w:szCs w:val="38"/>
                    </w:rPr>
                    <w:t xml:space="preserve">, </w:t>
                  </w:r>
                  <w:r w:rsidR="00BA1A74" w:rsidRPr="00BA1A74">
                    <w:rPr>
                      <w:b/>
                      <w:bCs/>
                      <w:szCs w:val="38"/>
                    </w:rPr>
                    <w:t>nutze bitte zur Beschreibung die</w:t>
                  </w:r>
                  <w:r w:rsidRPr="00BA1A74">
                    <w:rPr>
                      <w:b/>
                      <w:bCs/>
                      <w:szCs w:val="38"/>
                    </w:rPr>
                    <w:t xml:space="preserve"> LP </w:t>
                  </w:r>
                  <w:r w:rsidR="00BA1A74">
                    <w:rPr>
                      <w:b/>
                      <w:bCs/>
                      <w:szCs w:val="38"/>
                    </w:rPr>
                    <w:t>Kompetenzen</w:t>
                  </w:r>
                  <w:r w:rsidRPr="00BA1A74">
                    <w:rPr>
                      <w:b/>
                      <w:bCs/>
                      <w:szCs w:val="38"/>
                    </w:rPr>
                    <w:t>]</w:t>
                  </w:r>
                </w:p>
              </w:tc>
            </w:tr>
            <w:tr w:rsidR="00F01294" w:rsidRPr="00BA1A74" w:rsidTr="00BA1A74">
              <w:trPr>
                <w:trHeight w:val="189"/>
              </w:trPr>
              <w:tc>
                <w:tcPr>
                  <w:tcW w:w="0" w:type="auto"/>
                </w:tcPr>
                <w:p w:rsidR="00F01294" w:rsidRPr="00BA1A74" w:rsidRDefault="00F01294" w:rsidP="00F01294">
                  <w:pPr>
                    <w:pStyle w:val="Default"/>
                    <w:jc w:val="center"/>
                    <w:rPr>
                      <w:b/>
                      <w:bCs/>
                      <w:szCs w:val="38"/>
                    </w:rPr>
                  </w:pPr>
                </w:p>
              </w:tc>
            </w:tr>
          </w:tbl>
          <w:p w:rsidR="000F7CA5" w:rsidRPr="00BA1A74" w:rsidRDefault="000F7CA5" w:rsidP="003F6DAA">
            <w:pPr>
              <w:jc w:val="center"/>
              <w:rPr>
                <w:rFonts w:ascii="BentonSans Light" w:hAnsi="BentonSans Light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B038B4" w:rsidRPr="00BA1A74" w:rsidTr="00F41FCD">
        <w:tc>
          <w:tcPr>
            <w:tcW w:w="9300" w:type="dxa"/>
            <w:tcBorders>
              <w:top w:val="nil"/>
              <w:bottom w:val="single" w:sz="24" w:space="0" w:color="00B050"/>
            </w:tcBorders>
          </w:tcPr>
          <w:tbl>
            <w:tblPr>
              <w:tblW w:w="901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8307"/>
            </w:tblGrid>
            <w:tr w:rsidR="003203E5" w:rsidRPr="00BA1A74" w:rsidTr="001E0D25">
              <w:trPr>
                <w:trHeight w:val="584"/>
              </w:trPr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203E5" w:rsidRPr="003203E5" w:rsidRDefault="003203E5" w:rsidP="003203E5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  <w:r w:rsidRPr="003203E5">
                    <w:rPr>
                      <w:rFonts w:ascii="BentonSans Light" w:hAnsi="BentonSans Light"/>
                    </w:rPr>
                    <w:t xml:space="preserve">1 </w:t>
                  </w:r>
                </w:p>
              </w:tc>
              <w:tc>
                <w:tcPr>
                  <w:tcW w:w="8307" w:type="dxa"/>
                  <w:tcBorders>
                    <w:top w:val="nil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47220" w:rsidRDefault="00BA1A74" w:rsidP="00347220">
                  <w:pPr>
                    <w:spacing w:after="0"/>
                    <w:rPr>
                      <w:rFonts w:ascii="Corbel" w:hAnsi="Corbel" w:cs="Corbel"/>
                      <w:color w:val="000000"/>
                      <w:sz w:val="23"/>
                      <w:szCs w:val="23"/>
                    </w:rPr>
                  </w:pPr>
                  <w:r w:rsidRPr="00BA1A74">
                    <w:rPr>
                      <w:rFonts w:ascii="Corbel" w:hAnsi="Corbel" w:cs="Corbel"/>
                      <w:color w:val="000000"/>
                      <w:sz w:val="23"/>
                      <w:szCs w:val="23"/>
                    </w:rPr>
                    <w:t>Wenn Du über Deine Ziele und das bisher Erreichte für das Jahr reflektierst, worauf bist Du besonders stolz - Welchen Einfluss hatte</w:t>
                  </w:r>
                  <w:r>
                    <w:rPr>
                      <w:rFonts w:ascii="Corbel" w:hAnsi="Corbel" w:cs="Corbel"/>
                      <w:color w:val="000000"/>
                      <w:sz w:val="23"/>
                      <w:szCs w:val="23"/>
                    </w:rPr>
                    <w:t xml:space="preserve"> das auf unsere Geschäft?</w:t>
                  </w:r>
                </w:p>
                <w:p w:rsidR="00BA1A74" w:rsidRPr="00BA1A74" w:rsidRDefault="00BA1A74" w:rsidP="00347220">
                  <w:pPr>
                    <w:spacing w:after="0"/>
                    <w:rPr>
                      <w:rFonts w:ascii="BentonSans Light" w:hAnsi="BentonSans Light"/>
                    </w:rPr>
                  </w:pPr>
                </w:p>
                <w:p w:rsidR="0031018A" w:rsidRPr="00BA1A74" w:rsidRDefault="0031018A" w:rsidP="00FB37B9">
                  <w:pPr>
                    <w:spacing w:after="0"/>
                    <w:rPr>
                      <w:rFonts w:ascii="BentonSans Light" w:hAnsi="BentonSans Light"/>
                    </w:rPr>
                  </w:pPr>
                </w:p>
              </w:tc>
            </w:tr>
            <w:tr w:rsidR="003203E5" w:rsidRPr="00BA1A74" w:rsidTr="001E0D25">
              <w:trPr>
                <w:trHeight w:val="584"/>
              </w:trPr>
              <w:tc>
                <w:tcPr>
                  <w:tcW w:w="709" w:type="dxa"/>
                  <w:tcBorders>
                    <w:top w:val="single" w:sz="8" w:space="0" w:color="7F7F7F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203E5" w:rsidRPr="007537E2" w:rsidRDefault="003203E5" w:rsidP="003203E5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  <w:r w:rsidRPr="007537E2">
                    <w:rPr>
                      <w:rFonts w:ascii="BentonSans Light" w:hAnsi="BentonSans Light"/>
                      <w:lang w:val="en-US"/>
                    </w:rPr>
                    <w:t xml:space="preserve">2 </w:t>
                  </w:r>
                </w:p>
              </w:tc>
              <w:tc>
                <w:tcPr>
                  <w:tcW w:w="8307" w:type="dxa"/>
                  <w:tcBorders>
                    <w:top w:val="single" w:sz="8" w:space="0" w:color="7F7F7F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E0D25" w:rsidRPr="00BA1A74" w:rsidRDefault="00BA1A74" w:rsidP="00783FE4">
                  <w:pPr>
                    <w:spacing w:after="0" w:line="240" w:lineRule="auto"/>
                    <w:rPr>
                      <w:sz w:val="23"/>
                      <w:szCs w:val="23"/>
                    </w:rPr>
                  </w:pPr>
                  <w:r w:rsidRPr="00BA1A74">
                    <w:rPr>
                      <w:sz w:val="23"/>
                      <w:szCs w:val="23"/>
                    </w:rPr>
                    <w:t xml:space="preserve">Was lief nicht so gut? Was war der größte Lerneffekt daraus und was wirst Du zukünftig anders machen / welche Fähigkeit (weiter-) entwickeln? </w:t>
                  </w:r>
                </w:p>
                <w:p w:rsidR="00BA1A74" w:rsidRPr="00BA1A74" w:rsidRDefault="00BA1A74" w:rsidP="00783FE4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</w:p>
                <w:p w:rsidR="001E0D25" w:rsidRPr="00BA1A74" w:rsidRDefault="001E0D25" w:rsidP="00A107D4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</w:p>
              </w:tc>
            </w:tr>
            <w:tr w:rsidR="003203E5" w:rsidRPr="00BA1A74" w:rsidTr="001E0D25">
              <w:trPr>
                <w:trHeight w:val="584"/>
              </w:trPr>
              <w:tc>
                <w:tcPr>
                  <w:tcW w:w="709" w:type="dxa"/>
                  <w:tcBorders>
                    <w:top w:val="single" w:sz="8" w:space="0" w:color="7F7F7F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203E5" w:rsidRPr="003203E5" w:rsidRDefault="003203E5" w:rsidP="003203E5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  <w:r w:rsidRPr="003203E5">
                    <w:rPr>
                      <w:rFonts w:ascii="BentonSans Light" w:hAnsi="BentonSans Light"/>
                    </w:rPr>
                    <w:t xml:space="preserve">3 </w:t>
                  </w:r>
                </w:p>
              </w:tc>
              <w:tc>
                <w:tcPr>
                  <w:tcW w:w="8307" w:type="dxa"/>
                  <w:tcBorders>
                    <w:top w:val="single" w:sz="8" w:space="0" w:color="7F7F7F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203E5" w:rsidRPr="00BA1A74" w:rsidRDefault="00BA1A74" w:rsidP="003203E5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  <w:r w:rsidRPr="00BA1A74">
                    <w:rPr>
                      <w:sz w:val="23"/>
                      <w:szCs w:val="23"/>
                    </w:rPr>
                    <w:t>Wie hast Du mit Deiner Tätigkeit zum Erfolg Anderer beigetragen und wie haben Andere zu Deinem Erfolg beigetragen – Welchen Einfluss hat</w:t>
                  </w:r>
                  <w:r>
                    <w:rPr>
                      <w:sz w:val="23"/>
                      <w:szCs w:val="23"/>
                    </w:rPr>
                    <w:t>te das auf unsere Geschäft?</w:t>
                  </w:r>
                  <w:r w:rsidR="003203E5" w:rsidRPr="00BA1A74">
                    <w:rPr>
                      <w:rFonts w:ascii="BentonSans Light" w:hAnsi="BentonSans Light"/>
                    </w:rPr>
                    <w:t xml:space="preserve"> </w:t>
                  </w:r>
                </w:p>
                <w:p w:rsidR="003203E5" w:rsidRPr="00BA1A74" w:rsidRDefault="003203E5" w:rsidP="003203E5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</w:p>
                <w:p w:rsidR="0086665A" w:rsidRPr="00BA1A74" w:rsidRDefault="0086665A" w:rsidP="00F01294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</w:p>
              </w:tc>
            </w:tr>
            <w:tr w:rsidR="003203E5" w:rsidRPr="00BA1A74" w:rsidTr="001E0D25">
              <w:trPr>
                <w:trHeight w:val="584"/>
              </w:trPr>
              <w:tc>
                <w:tcPr>
                  <w:tcW w:w="709" w:type="dxa"/>
                  <w:tcBorders>
                    <w:top w:val="single" w:sz="8" w:space="0" w:color="7F7F7F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203E5" w:rsidRPr="00BA1A74" w:rsidRDefault="003203E5" w:rsidP="003203E5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  <w:r w:rsidRPr="00BA1A74">
                    <w:rPr>
                      <w:rFonts w:ascii="BentonSans Light" w:hAnsi="BentonSans Light"/>
                    </w:rPr>
                    <w:t xml:space="preserve">4 </w:t>
                  </w:r>
                </w:p>
              </w:tc>
              <w:tc>
                <w:tcPr>
                  <w:tcW w:w="8307" w:type="dxa"/>
                  <w:tcBorders>
                    <w:top w:val="single" w:sz="8" w:space="0" w:color="7F7F7F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203E5" w:rsidRPr="00BA1A74" w:rsidRDefault="00BA1A74" w:rsidP="003203E5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  <w:r>
                    <w:rPr>
                      <w:sz w:val="23"/>
                      <w:szCs w:val="23"/>
                    </w:rPr>
                    <w:t xml:space="preserve">Kannst Du Beispiele nennen, wo Du z.B. einen bestehenden Prozess konstruktiv hinterfragt oder eine neue Idee getestet hast, oder bewusst ein Risiko eingegangen bist – Welchen Einfluss hatte das auf unsere Geschäft? </w:t>
                  </w:r>
                  <w:r w:rsidR="003203E5" w:rsidRPr="00BA1A74">
                    <w:rPr>
                      <w:rFonts w:ascii="BentonSans Light" w:hAnsi="BentonSans Light"/>
                    </w:rPr>
                    <w:t xml:space="preserve"> </w:t>
                  </w:r>
                </w:p>
                <w:p w:rsidR="003203E5" w:rsidRDefault="003203E5" w:rsidP="003203E5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</w:p>
                <w:p w:rsidR="00BA1A74" w:rsidRPr="00BA1A74" w:rsidRDefault="00BA1A74" w:rsidP="003203E5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</w:p>
                <w:p w:rsidR="003203E5" w:rsidRPr="00BA1A74" w:rsidRDefault="003203E5" w:rsidP="00F01294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</w:p>
              </w:tc>
            </w:tr>
            <w:tr w:rsidR="003203E5" w:rsidRPr="00BA1A74" w:rsidTr="001E0D25">
              <w:trPr>
                <w:trHeight w:val="584"/>
              </w:trPr>
              <w:tc>
                <w:tcPr>
                  <w:tcW w:w="709" w:type="dxa"/>
                  <w:tcBorders>
                    <w:top w:val="single" w:sz="8" w:space="0" w:color="7F7F7F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203E5" w:rsidRPr="003203E5" w:rsidRDefault="003203E5" w:rsidP="003203E5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  <w:r w:rsidRPr="003203E5">
                    <w:rPr>
                      <w:rFonts w:ascii="BentonSans Light" w:hAnsi="BentonSans Light"/>
                    </w:rPr>
                    <w:t xml:space="preserve">5 </w:t>
                  </w:r>
                </w:p>
              </w:tc>
              <w:tc>
                <w:tcPr>
                  <w:tcW w:w="8307" w:type="dxa"/>
                  <w:tcBorders>
                    <w:top w:val="single" w:sz="8" w:space="0" w:color="7F7F7F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203E5" w:rsidRPr="00BA1A74" w:rsidRDefault="00BA1A74" w:rsidP="003203E5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  <w:r>
                    <w:rPr>
                      <w:sz w:val="23"/>
                      <w:szCs w:val="23"/>
                    </w:rPr>
                    <w:t xml:space="preserve">Gibt es weitere Dinge, die Du gerne hervorheben möchtest oder hast Du konkreten Unterstützungs- bzw. Lernbedarf? </w:t>
                  </w:r>
                  <w:r w:rsidR="003203E5" w:rsidRPr="00BA1A74">
                    <w:rPr>
                      <w:rFonts w:ascii="BentonSans Light" w:hAnsi="BentonSans Light"/>
                    </w:rPr>
                    <w:t xml:space="preserve"> </w:t>
                  </w:r>
                </w:p>
                <w:p w:rsidR="003203E5" w:rsidRDefault="003203E5" w:rsidP="003203E5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</w:p>
                <w:p w:rsidR="00BA1A74" w:rsidRPr="00BA1A74" w:rsidRDefault="00BA1A74" w:rsidP="003203E5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</w:p>
                <w:p w:rsidR="005E6F2C" w:rsidRPr="00BA1A74" w:rsidRDefault="005E6F2C" w:rsidP="007D6163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</w:p>
              </w:tc>
            </w:tr>
          </w:tbl>
          <w:p w:rsidR="00CA241D" w:rsidRPr="00BA1A74" w:rsidRDefault="00CA241D" w:rsidP="003203E5">
            <w:pPr>
              <w:rPr>
                <w:rFonts w:ascii="BentonSans Light" w:hAnsi="BentonSans Light"/>
              </w:rPr>
            </w:pPr>
          </w:p>
        </w:tc>
      </w:tr>
    </w:tbl>
    <w:p w:rsidR="00B4547E" w:rsidRPr="00BA1A74" w:rsidRDefault="00B4547E" w:rsidP="003F6DAA">
      <w:pPr>
        <w:rPr>
          <w:rFonts w:ascii="BentonSans Light" w:hAnsi="BentonSans Light"/>
        </w:rPr>
      </w:pPr>
    </w:p>
    <w:p w:rsidR="00BA1A74" w:rsidRPr="00BA1A74" w:rsidRDefault="00BA1A74" w:rsidP="003F6DAA">
      <w:pPr>
        <w:rPr>
          <w:rFonts w:ascii="BentonSans Light" w:hAnsi="BentonSans Light"/>
        </w:rPr>
      </w:pPr>
    </w:p>
    <w:p w:rsidR="00BA1A74" w:rsidRPr="00BA1A74" w:rsidRDefault="00BA1A74">
      <w:pPr>
        <w:rPr>
          <w:rFonts w:ascii="BentonSans Light" w:hAnsi="BentonSans Light"/>
        </w:rPr>
      </w:pPr>
      <w:r w:rsidRPr="00BA1A74">
        <w:rPr>
          <w:rFonts w:ascii="BentonSans Light" w:hAnsi="BentonSans Light"/>
        </w:rPr>
        <w:br w:type="page"/>
      </w:r>
    </w:p>
    <w:tbl>
      <w:tblPr>
        <w:tblStyle w:val="Tabellenraster"/>
        <w:tblW w:w="0" w:type="auto"/>
        <w:tblBorders>
          <w:top w:val="single" w:sz="24" w:space="0" w:color="00B050"/>
          <w:left w:val="single" w:sz="24" w:space="0" w:color="00B050"/>
          <w:bottom w:val="single" w:sz="24" w:space="0" w:color="00B050"/>
          <w:right w:val="single" w:sz="24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BA1A74" w:rsidRPr="00BA1A74" w:rsidTr="00EC22B7">
        <w:trPr>
          <w:trHeight w:val="1169"/>
        </w:trPr>
        <w:tc>
          <w:tcPr>
            <w:tcW w:w="9300" w:type="dxa"/>
            <w:shd w:val="clear" w:color="auto" w:fill="00B050"/>
            <w:vAlign w:val="center"/>
          </w:tcPr>
          <w:p w:rsidR="00BA1A74" w:rsidRPr="00347220" w:rsidRDefault="00BA1A74" w:rsidP="00BA1A74">
            <w:pPr>
              <w:ind w:left="146"/>
              <w:rPr>
                <w:rFonts w:ascii="BentonSans Light" w:hAnsi="BentonSans Light"/>
                <w:b/>
                <w:color w:val="FFFFFF" w:themeColor="background1"/>
                <w:sz w:val="40"/>
                <w:szCs w:val="40"/>
                <w:lang w:val="en-US"/>
              </w:rPr>
            </w:pPr>
            <w:r w:rsidRPr="00347220">
              <w:rPr>
                <w:rFonts w:ascii="BentonSans Light" w:hAnsi="BentonSans Light"/>
                <w:b/>
                <w:color w:val="FFFFFF" w:themeColor="background1"/>
                <w:sz w:val="40"/>
                <w:szCs w:val="40"/>
                <w:lang w:val="en-US"/>
              </w:rPr>
              <w:lastRenderedPageBreak/>
              <w:t>Mid-Year &amp; Year-End</w:t>
            </w:r>
            <w:r w:rsidRPr="00347220">
              <w:rPr>
                <w:rFonts w:ascii="BentonSans Light" w:hAnsi="BentonSans Light"/>
                <w:b/>
                <w:color w:val="FFFFFF" w:themeColor="background1"/>
                <w:sz w:val="40"/>
                <w:szCs w:val="40"/>
                <w:lang w:val="en-US"/>
              </w:rPr>
              <w:br/>
              <w:t xml:space="preserve">Performance Check-In </w:t>
            </w:r>
          </w:p>
          <w:p w:rsidR="00BA1A74" w:rsidRPr="00BA1A74" w:rsidRDefault="00BA1A74" w:rsidP="00EC22B7">
            <w:pPr>
              <w:pStyle w:val="Default"/>
              <w:rPr>
                <w:sz w:val="16"/>
                <w:lang w:val="en-US"/>
              </w:rPr>
            </w:pPr>
          </w:p>
          <w:tbl>
            <w:tblPr>
              <w:tblpPr w:leftFromText="141" w:rightFromText="141" w:vertAnchor="text" w:horzAnchor="margin" w:tblpXSpec="center" w:tblpY="-147"/>
              <w:tblOverlap w:val="never"/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08"/>
            </w:tblGrid>
            <w:tr w:rsidR="00BA1A74" w:rsidRPr="00BA1A74" w:rsidTr="00EC22B7">
              <w:trPr>
                <w:trHeight w:val="189"/>
              </w:trPr>
              <w:tc>
                <w:tcPr>
                  <w:tcW w:w="0" w:type="auto"/>
                </w:tcPr>
                <w:p w:rsidR="00BA1A74" w:rsidRPr="00BA1A74" w:rsidRDefault="00BA1A74" w:rsidP="00EC22B7">
                  <w:pPr>
                    <w:pStyle w:val="Default"/>
                    <w:jc w:val="center"/>
                    <w:rPr>
                      <w:szCs w:val="38"/>
                      <w:lang w:val="en-US"/>
                    </w:rPr>
                  </w:pPr>
                  <w:r w:rsidRPr="00BA1A74">
                    <w:rPr>
                      <w:b/>
                      <w:bCs/>
                      <w:szCs w:val="38"/>
                      <w:lang w:val="en-US"/>
                    </w:rPr>
                    <w:t>[Where possible, use LP competencies as descriptors]</w:t>
                  </w:r>
                </w:p>
              </w:tc>
            </w:tr>
            <w:tr w:rsidR="00BA1A74" w:rsidRPr="00BA1A74" w:rsidTr="00EC22B7">
              <w:trPr>
                <w:trHeight w:val="189"/>
              </w:trPr>
              <w:tc>
                <w:tcPr>
                  <w:tcW w:w="0" w:type="auto"/>
                </w:tcPr>
                <w:p w:rsidR="00BA1A74" w:rsidRPr="00BA1A74" w:rsidRDefault="00BA1A74" w:rsidP="00EC22B7">
                  <w:pPr>
                    <w:pStyle w:val="Default"/>
                    <w:jc w:val="center"/>
                    <w:rPr>
                      <w:b/>
                      <w:bCs/>
                      <w:szCs w:val="38"/>
                      <w:lang w:val="en-US"/>
                    </w:rPr>
                  </w:pPr>
                </w:p>
              </w:tc>
            </w:tr>
          </w:tbl>
          <w:p w:rsidR="00BA1A74" w:rsidRPr="00347220" w:rsidRDefault="00BA1A74" w:rsidP="00EC22B7">
            <w:pPr>
              <w:jc w:val="center"/>
              <w:rPr>
                <w:rFonts w:ascii="BentonSans Light" w:hAnsi="BentonSans Light"/>
                <w:b/>
                <w:color w:val="FFFFFF" w:themeColor="background1"/>
                <w:sz w:val="18"/>
                <w:szCs w:val="18"/>
                <w:lang w:val="en-US"/>
              </w:rPr>
            </w:pPr>
          </w:p>
        </w:tc>
      </w:tr>
      <w:tr w:rsidR="00BA1A74" w:rsidRPr="00BA1A74" w:rsidTr="00EC22B7">
        <w:tc>
          <w:tcPr>
            <w:tcW w:w="9300" w:type="dxa"/>
            <w:tcBorders>
              <w:top w:val="nil"/>
              <w:bottom w:val="single" w:sz="24" w:space="0" w:color="00B050"/>
            </w:tcBorders>
          </w:tcPr>
          <w:tbl>
            <w:tblPr>
              <w:tblW w:w="901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8307"/>
            </w:tblGrid>
            <w:tr w:rsidR="00BA1A74" w:rsidRPr="00BA1A74" w:rsidTr="00EC22B7">
              <w:trPr>
                <w:trHeight w:val="584"/>
              </w:trPr>
              <w:tc>
                <w:tcPr>
                  <w:tcW w:w="709" w:type="dxa"/>
                  <w:tcBorders>
                    <w:top w:val="nil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A1A74" w:rsidRPr="003203E5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  <w:r w:rsidRPr="003203E5">
                    <w:rPr>
                      <w:rFonts w:ascii="BentonSans Light" w:hAnsi="BentonSans Light"/>
                    </w:rPr>
                    <w:t xml:space="preserve">1 </w:t>
                  </w:r>
                </w:p>
              </w:tc>
              <w:tc>
                <w:tcPr>
                  <w:tcW w:w="8307" w:type="dxa"/>
                  <w:tcBorders>
                    <w:top w:val="nil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A1A74" w:rsidRPr="00F01294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  <w:r w:rsidRPr="00F01294">
                    <w:rPr>
                      <w:rFonts w:ascii="BentonSans Light" w:hAnsi="BentonSans Light"/>
                      <w:lang w:val="en-US"/>
                    </w:rPr>
                    <w:t xml:space="preserve">As you think about your goals, what are you most proud of and what was the business impact? </w:t>
                  </w:r>
                </w:p>
                <w:p w:rsidR="00BA1A74" w:rsidRPr="00F01294" w:rsidRDefault="00BA1A74" w:rsidP="00EC22B7">
                  <w:pPr>
                    <w:spacing w:after="0"/>
                    <w:rPr>
                      <w:rFonts w:ascii="BentonSans Light" w:hAnsi="BentonSans Light"/>
                      <w:lang w:val="en-US"/>
                    </w:rPr>
                  </w:pPr>
                </w:p>
                <w:p w:rsidR="00BA1A74" w:rsidRPr="00F01294" w:rsidRDefault="00BA1A74" w:rsidP="00EC22B7">
                  <w:pPr>
                    <w:spacing w:after="0"/>
                    <w:rPr>
                      <w:rFonts w:ascii="BentonSans Light" w:hAnsi="BentonSans Light"/>
                      <w:lang w:val="en-US"/>
                    </w:rPr>
                  </w:pPr>
                </w:p>
              </w:tc>
            </w:tr>
            <w:tr w:rsidR="00BA1A74" w:rsidRPr="00BA1A74" w:rsidTr="00EC22B7">
              <w:trPr>
                <w:trHeight w:val="584"/>
              </w:trPr>
              <w:tc>
                <w:tcPr>
                  <w:tcW w:w="709" w:type="dxa"/>
                  <w:tcBorders>
                    <w:top w:val="single" w:sz="8" w:space="0" w:color="7F7F7F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A1A74" w:rsidRPr="007537E2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  <w:r w:rsidRPr="007537E2">
                    <w:rPr>
                      <w:rFonts w:ascii="BentonSans Light" w:hAnsi="BentonSans Light"/>
                      <w:lang w:val="en-US"/>
                    </w:rPr>
                    <w:t xml:space="preserve">2 </w:t>
                  </w:r>
                </w:p>
              </w:tc>
              <w:tc>
                <w:tcPr>
                  <w:tcW w:w="8307" w:type="dxa"/>
                  <w:tcBorders>
                    <w:top w:val="single" w:sz="8" w:space="0" w:color="7F7F7F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A1A74" w:rsidRPr="00347220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  <w:r w:rsidRPr="00347220">
                    <w:rPr>
                      <w:rFonts w:ascii="BentonSans Light" w:hAnsi="BentonSans Light"/>
                      <w:lang w:val="en-US"/>
                    </w:rPr>
                    <w:t xml:space="preserve">What didn’t go so well? What have been your biggest learnings and what will you do differently or develop further as a result? </w:t>
                  </w:r>
                </w:p>
                <w:p w:rsidR="00BA1A74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i/>
                      <w:lang w:val="en-US"/>
                    </w:rPr>
                  </w:pPr>
                </w:p>
                <w:p w:rsidR="00BA1A74" w:rsidRPr="00A107D4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i/>
                      <w:lang w:val="en-US"/>
                    </w:rPr>
                  </w:pPr>
                </w:p>
              </w:tc>
            </w:tr>
            <w:tr w:rsidR="00BA1A74" w:rsidRPr="00BA1A74" w:rsidTr="00EC22B7">
              <w:trPr>
                <w:trHeight w:val="584"/>
              </w:trPr>
              <w:tc>
                <w:tcPr>
                  <w:tcW w:w="709" w:type="dxa"/>
                  <w:tcBorders>
                    <w:top w:val="single" w:sz="8" w:space="0" w:color="7F7F7F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A1A74" w:rsidRPr="003203E5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  <w:r w:rsidRPr="003203E5">
                    <w:rPr>
                      <w:rFonts w:ascii="BentonSans Light" w:hAnsi="BentonSans Light"/>
                    </w:rPr>
                    <w:t xml:space="preserve">3 </w:t>
                  </w:r>
                </w:p>
              </w:tc>
              <w:tc>
                <w:tcPr>
                  <w:tcW w:w="8307" w:type="dxa"/>
                  <w:tcBorders>
                    <w:top w:val="single" w:sz="8" w:space="0" w:color="7F7F7F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A1A74" w:rsidRPr="00347220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  <w:r w:rsidRPr="00347220">
                    <w:rPr>
                      <w:rFonts w:ascii="BentonSans Light" w:hAnsi="BentonSans Light"/>
                      <w:lang w:val="en-US"/>
                    </w:rPr>
                    <w:t xml:space="preserve">How have you contributed to the success of others, and/or how have others contributed to your success, and what was the business impact? </w:t>
                  </w:r>
                </w:p>
                <w:p w:rsidR="00BA1A74" w:rsidRPr="00347220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</w:p>
                <w:p w:rsidR="00BA1A74" w:rsidRPr="00F41FCD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i/>
                      <w:lang w:val="en-US"/>
                    </w:rPr>
                  </w:pPr>
                </w:p>
              </w:tc>
            </w:tr>
            <w:tr w:rsidR="00BA1A74" w:rsidRPr="00BA1A74" w:rsidTr="00EC22B7">
              <w:trPr>
                <w:trHeight w:val="584"/>
              </w:trPr>
              <w:tc>
                <w:tcPr>
                  <w:tcW w:w="709" w:type="dxa"/>
                  <w:tcBorders>
                    <w:top w:val="single" w:sz="8" w:space="0" w:color="7F7F7F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A1A74" w:rsidRPr="00347220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  <w:r w:rsidRPr="00347220">
                    <w:rPr>
                      <w:rFonts w:ascii="BentonSans Light" w:hAnsi="BentonSans Light"/>
                      <w:lang w:val="en-US"/>
                    </w:rPr>
                    <w:t xml:space="preserve">4 </w:t>
                  </w:r>
                </w:p>
              </w:tc>
              <w:tc>
                <w:tcPr>
                  <w:tcW w:w="8307" w:type="dxa"/>
                  <w:tcBorders>
                    <w:top w:val="single" w:sz="8" w:space="0" w:color="7F7F7F"/>
                    <w:left w:val="nil"/>
                    <w:bottom w:val="single" w:sz="8" w:space="0" w:color="7F7F7F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A1A74" w:rsidRPr="00347220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  <w:r w:rsidRPr="00347220">
                    <w:rPr>
                      <w:rFonts w:ascii="BentonSans Light" w:hAnsi="BentonSans Light"/>
                      <w:lang w:val="en-US"/>
                    </w:rPr>
                    <w:t xml:space="preserve">How have you challenged the status quo, tested a new idea quickly, or taken an informed risk, and what was the business impact? </w:t>
                  </w:r>
                </w:p>
                <w:p w:rsidR="00BA1A74" w:rsidRPr="00347220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</w:p>
                <w:p w:rsidR="00BA1A74" w:rsidRPr="00347220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</w:p>
              </w:tc>
            </w:tr>
            <w:tr w:rsidR="00BA1A74" w:rsidRPr="00BA1A74" w:rsidTr="00EC22B7">
              <w:trPr>
                <w:trHeight w:val="584"/>
              </w:trPr>
              <w:tc>
                <w:tcPr>
                  <w:tcW w:w="709" w:type="dxa"/>
                  <w:tcBorders>
                    <w:top w:val="single" w:sz="8" w:space="0" w:color="7F7F7F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A1A74" w:rsidRPr="003203E5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</w:rPr>
                  </w:pPr>
                  <w:r w:rsidRPr="003203E5">
                    <w:rPr>
                      <w:rFonts w:ascii="BentonSans Light" w:hAnsi="BentonSans Light"/>
                    </w:rPr>
                    <w:t xml:space="preserve">5 </w:t>
                  </w:r>
                </w:p>
              </w:tc>
              <w:tc>
                <w:tcPr>
                  <w:tcW w:w="8307" w:type="dxa"/>
                  <w:tcBorders>
                    <w:top w:val="single" w:sz="8" w:space="0" w:color="7F7F7F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BA1A74" w:rsidRPr="00347220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  <w:r w:rsidRPr="00347220">
                    <w:rPr>
                      <w:rFonts w:ascii="BentonSans Light" w:hAnsi="BentonSans Light"/>
                      <w:lang w:val="en-US"/>
                    </w:rPr>
                    <w:t xml:space="preserve">Is there anything else you would like to highlight or any support you might need? </w:t>
                  </w:r>
                </w:p>
                <w:p w:rsidR="00BA1A74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</w:p>
                <w:p w:rsidR="00BA1A74" w:rsidRPr="00347220" w:rsidRDefault="00BA1A74" w:rsidP="00EC22B7">
                  <w:pPr>
                    <w:spacing w:after="0" w:line="240" w:lineRule="auto"/>
                    <w:rPr>
                      <w:rFonts w:ascii="BentonSans Light" w:hAnsi="BentonSans Light"/>
                      <w:lang w:val="en-US"/>
                    </w:rPr>
                  </w:pPr>
                </w:p>
              </w:tc>
            </w:tr>
          </w:tbl>
          <w:p w:rsidR="00BA1A74" w:rsidRPr="00347220" w:rsidRDefault="00BA1A74" w:rsidP="00EC22B7">
            <w:pPr>
              <w:rPr>
                <w:rFonts w:ascii="BentonSans Light" w:hAnsi="BentonSans Light"/>
                <w:lang w:val="en-US"/>
              </w:rPr>
            </w:pPr>
          </w:p>
        </w:tc>
      </w:tr>
    </w:tbl>
    <w:p w:rsidR="00BA1A74" w:rsidRPr="00347220" w:rsidRDefault="00BA1A74" w:rsidP="00BA1A74">
      <w:pPr>
        <w:rPr>
          <w:rFonts w:ascii="BentonSans Light" w:hAnsi="BentonSans Light"/>
          <w:lang w:val="en-US"/>
        </w:rPr>
      </w:pPr>
    </w:p>
    <w:p w:rsidR="00BA1A74" w:rsidRPr="00347220" w:rsidRDefault="00BA1A74" w:rsidP="003F6DAA">
      <w:pPr>
        <w:rPr>
          <w:rFonts w:ascii="BentonSans Light" w:hAnsi="BentonSans Light"/>
          <w:lang w:val="en-US"/>
        </w:rPr>
      </w:pPr>
    </w:p>
    <w:sectPr w:rsidR="00BA1A74" w:rsidRPr="00347220" w:rsidSect="00B0427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86C" w:rsidRDefault="004C586C" w:rsidP="00694B2B">
      <w:pPr>
        <w:spacing w:after="0" w:line="240" w:lineRule="auto"/>
      </w:pPr>
      <w:r>
        <w:separator/>
      </w:r>
    </w:p>
  </w:endnote>
  <w:endnote w:type="continuationSeparator" w:id="0">
    <w:p w:rsidR="004C586C" w:rsidRDefault="004C586C" w:rsidP="00694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entonSans Light">
    <w:altName w:val="Corbel"/>
    <w:panose1 w:val="02000503000000020004"/>
    <w:charset w:val="00"/>
    <w:family w:val="auto"/>
    <w:pitch w:val="variable"/>
    <w:sig w:usb0="A00002FF" w:usb1="5000A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192"/>
      <w:gridCol w:w="3192"/>
      <w:gridCol w:w="3192"/>
    </w:tblGrid>
    <w:tr w:rsidR="003203E5" w:rsidTr="00694B2B">
      <w:tc>
        <w:tcPr>
          <w:tcW w:w="3192" w:type="dxa"/>
        </w:tcPr>
        <w:p w:rsidR="003203E5" w:rsidRDefault="00C64894" w:rsidP="007C380F">
          <w:pPr>
            <w:pStyle w:val="Fuzeile"/>
          </w:pPr>
          <w:r>
            <w:fldChar w:fldCharType="begin"/>
          </w:r>
          <w:r>
            <w:instrText xml:space="preserve"> DATE \@dd-MMM-yyyy \* MERGEFORMAT </w:instrText>
          </w:r>
          <w:r>
            <w:fldChar w:fldCharType="separate"/>
          </w:r>
          <w:r w:rsidR="009F09F1">
            <w:rPr>
              <w:noProof/>
            </w:rPr>
            <w:t>11-Jun-2019</w:t>
          </w:r>
          <w:r>
            <w:rPr>
              <w:noProof/>
            </w:rPr>
            <w:fldChar w:fldCharType="end"/>
          </w:r>
        </w:p>
      </w:tc>
      <w:tc>
        <w:tcPr>
          <w:tcW w:w="3192" w:type="dxa"/>
        </w:tcPr>
        <w:p w:rsidR="003203E5" w:rsidRDefault="00DA2E78" w:rsidP="00694B2B">
          <w:pPr>
            <w:pStyle w:val="Fuzeile"/>
            <w:jc w:val="center"/>
          </w:pPr>
          <w:fldSimple w:instr=" DOCPROPERTY AXPDataClassification \* MERGEFORMAT ">
            <w:r>
              <w:t>L</w:t>
            </w:r>
            <w:r w:rsidR="00B165D8">
              <w:t>P Internal</w:t>
            </w:r>
          </w:fldSimple>
        </w:p>
      </w:tc>
      <w:tc>
        <w:tcPr>
          <w:tcW w:w="3192" w:type="dxa"/>
        </w:tcPr>
        <w:p w:rsidR="003203E5" w:rsidRDefault="007C380F" w:rsidP="007C380F">
          <w:pPr>
            <w:pStyle w:val="Fuzeile"/>
            <w:jc w:val="right"/>
          </w:pPr>
          <w:r>
            <w:t xml:space="preserve">Page </w:t>
          </w:r>
          <w:r w:rsidR="00C64894">
            <w:fldChar w:fldCharType="begin"/>
          </w:r>
          <w:r w:rsidR="00C64894">
            <w:instrText xml:space="preserve"> PAGE PAGE \* MERGEFORMAT </w:instrText>
          </w:r>
          <w:r w:rsidR="00C64894">
            <w:fldChar w:fldCharType="separate"/>
          </w:r>
          <w:r w:rsidR="009F09F1">
            <w:rPr>
              <w:noProof/>
            </w:rPr>
            <w:t>1</w:t>
          </w:r>
          <w:r w:rsidR="00C64894">
            <w:rPr>
              <w:noProof/>
            </w:rPr>
            <w:fldChar w:fldCharType="end"/>
          </w:r>
          <w:r>
            <w:t xml:space="preserve"> of </w:t>
          </w:r>
          <w:r w:rsidR="00FB69DE">
            <w:rPr>
              <w:noProof/>
            </w:rPr>
            <w:fldChar w:fldCharType="begin"/>
          </w:r>
          <w:r w:rsidR="00FB69DE">
            <w:rPr>
              <w:noProof/>
            </w:rPr>
            <w:instrText xml:space="preserve"> NUMPAGES NUMPAGES \* MERGEFORMAT </w:instrText>
          </w:r>
          <w:r w:rsidR="00FB69DE">
            <w:rPr>
              <w:noProof/>
            </w:rPr>
            <w:fldChar w:fldCharType="separate"/>
          </w:r>
          <w:r w:rsidR="009F09F1">
            <w:rPr>
              <w:noProof/>
            </w:rPr>
            <w:t>1</w:t>
          </w:r>
          <w:r w:rsidR="00FB69DE">
            <w:rPr>
              <w:noProof/>
            </w:rPr>
            <w:fldChar w:fldCharType="end"/>
          </w:r>
        </w:p>
      </w:tc>
    </w:tr>
  </w:tbl>
  <w:p w:rsidR="003203E5" w:rsidRDefault="003203E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86C" w:rsidRDefault="004C586C" w:rsidP="00694B2B">
      <w:pPr>
        <w:spacing w:after="0" w:line="240" w:lineRule="auto"/>
      </w:pPr>
      <w:r>
        <w:separator/>
      </w:r>
    </w:p>
  </w:footnote>
  <w:footnote w:type="continuationSeparator" w:id="0">
    <w:p w:rsidR="004C586C" w:rsidRDefault="004C586C" w:rsidP="00694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D6D99"/>
    <w:multiLevelType w:val="multilevel"/>
    <w:tmpl w:val="CED43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EB5601"/>
    <w:multiLevelType w:val="multilevel"/>
    <w:tmpl w:val="517A0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5038B2"/>
    <w:multiLevelType w:val="hybridMultilevel"/>
    <w:tmpl w:val="A968A2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B2B"/>
    <w:rsid w:val="00001AE5"/>
    <w:rsid w:val="000B0178"/>
    <w:rsid w:val="000B563D"/>
    <w:rsid w:val="000C4CC4"/>
    <w:rsid w:val="000C7D5C"/>
    <w:rsid w:val="000D6342"/>
    <w:rsid w:val="000F7CA5"/>
    <w:rsid w:val="0012245E"/>
    <w:rsid w:val="00150510"/>
    <w:rsid w:val="00171A48"/>
    <w:rsid w:val="001730BA"/>
    <w:rsid w:val="0018670C"/>
    <w:rsid w:val="001A4B5D"/>
    <w:rsid w:val="001E0D25"/>
    <w:rsid w:val="002005E0"/>
    <w:rsid w:val="00245748"/>
    <w:rsid w:val="00290B68"/>
    <w:rsid w:val="00295394"/>
    <w:rsid w:val="002C1B59"/>
    <w:rsid w:val="00305999"/>
    <w:rsid w:val="0031018A"/>
    <w:rsid w:val="003203E5"/>
    <w:rsid w:val="00347220"/>
    <w:rsid w:val="00353C99"/>
    <w:rsid w:val="003875AA"/>
    <w:rsid w:val="003A3696"/>
    <w:rsid w:val="003E5257"/>
    <w:rsid w:val="003F6DAA"/>
    <w:rsid w:val="0042513F"/>
    <w:rsid w:val="004449D2"/>
    <w:rsid w:val="00461E5E"/>
    <w:rsid w:val="00472A4A"/>
    <w:rsid w:val="004A3BF1"/>
    <w:rsid w:val="004A683D"/>
    <w:rsid w:val="004B241A"/>
    <w:rsid w:val="004C586C"/>
    <w:rsid w:val="004C667B"/>
    <w:rsid w:val="00522706"/>
    <w:rsid w:val="00522F55"/>
    <w:rsid w:val="0054613A"/>
    <w:rsid w:val="0055426D"/>
    <w:rsid w:val="005963B3"/>
    <w:rsid w:val="005A67D2"/>
    <w:rsid w:val="005D0D5D"/>
    <w:rsid w:val="005E6F2C"/>
    <w:rsid w:val="00610F0C"/>
    <w:rsid w:val="00635813"/>
    <w:rsid w:val="00673883"/>
    <w:rsid w:val="0068574A"/>
    <w:rsid w:val="00694B2B"/>
    <w:rsid w:val="006E3928"/>
    <w:rsid w:val="00701B0D"/>
    <w:rsid w:val="00707A45"/>
    <w:rsid w:val="007102EC"/>
    <w:rsid w:val="007537E2"/>
    <w:rsid w:val="00783FE4"/>
    <w:rsid w:val="007C380F"/>
    <w:rsid w:val="007D6163"/>
    <w:rsid w:val="0086665A"/>
    <w:rsid w:val="00900716"/>
    <w:rsid w:val="009167E2"/>
    <w:rsid w:val="009324A7"/>
    <w:rsid w:val="009D288B"/>
    <w:rsid w:val="009E3FB2"/>
    <w:rsid w:val="009F09F1"/>
    <w:rsid w:val="009F156E"/>
    <w:rsid w:val="009F15F7"/>
    <w:rsid w:val="00A107D4"/>
    <w:rsid w:val="00A30C4F"/>
    <w:rsid w:val="00A3109A"/>
    <w:rsid w:val="00A701DC"/>
    <w:rsid w:val="00AA2A44"/>
    <w:rsid w:val="00AC5D5B"/>
    <w:rsid w:val="00AF202B"/>
    <w:rsid w:val="00AF7A4A"/>
    <w:rsid w:val="00B038B4"/>
    <w:rsid w:val="00B03FD5"/>
    <w:rsid w:val="00B04270"/>
    <w:rsid w:val="00B165D8"/>
    <w:rsid w:val="00B4547E"/>
    <w:rsid w:val="00B505DC"/>
    <w:rsid w:val="00B60759"/>
    <w:rsid w:val="00B617D7"/>
    <w:rsid w:val="00B665CB"/>
    <w:rsid w:val="00BA1A74"/>
    <w:rsid w:val="00BD665A"/>
    <w:rsid w:val="00BF6A2B"/>
    <w:rsid w:val="00C33843"/>
    <w:rsid w:val="00C4671C"/>
    <w:rsid w:val="00C53D15"/>
    <w:rsid w:val="00C64894"/>
    <w:rsid w:val="00CA241D"/>
    <w:rsid w:val="00CF36E7"/>
    <w:rsid w:val="00D57F2E"/>
    <w:rsid w:val="00D63AC4"/>
    <w:rsid w:val="00DA2E78"/>
    <w:rsid w:val="00DD0240"/>
    <w:rsid w:val="00DE2D22"/>
    <w:rsid w:val="00DF5429"/>
    <w:rsid w:val="00E0590D"/>
    <w:rsid w:val="00E13A74"/>
    <w:rsid w:val="00E343EF"/>
    <w:rsid w:val="00E37507"/>
    <w:rsid w:val="00E56CAA"/>
    <w:rsid w:val="00EA5B2E"/>
    <w:rsid w:val="00EA6054"/>
    <w:rsid w:val="00EB10FB"/>
    <w:rsid w:val="00EB21C7"/>
    <w:rsid w:val="00F01294"/>
    <w:rsid w:val="00F10D3F"/>
    <w:rsid w:val="00F33415"/>
    <w:rsid w:val="00F41FCD"/>
    <w:rsid w:val="00FB37B9"/>
    <w:rsid w:val="00FB69DE"/>
    <w:rsid w:val="00FB768D"/>
    <w:rsid w:val="00FE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DCFC6-E354-4E01-8296-2AD47DB6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694B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94B2B"/>
  </w:style>
  <w:style w:type="paragraph" w:styleId="Fuzeile">
    <w:name w:val="footer"/>
    <w:basedOn w:val="Standard"/>
    <w:link w:val="FuzeileZchn"/>
    <w:uiPriority w:val="99"/>
    <w:unhideWhenUsed/>
    <w:rsid w:val="00694B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4B2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5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547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03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E3928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A3BF1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320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enabsatz">
    <w:name w:val="List Paragraph"/>
    <w:basedOn w:val="Standard"/>
    <w:uiPriority w:val="34"/>
    <w:qFormat/>
    <w:rsid w:val="0086665A"/>
    <w:pPr>
      <w:ind w:left="720"/>
      <w:contextualSpacing/>
    </w:pPr>
  </w:style>
  <w:style w:type="paragraph" w:customStyle="1" w:styleId="Default">
    <w:name w:val="Default"/>
    <w:rsid w:val="00F01294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5D8BB3F0C9C47A1B29BDBDBA05447" ma:contentTypeVersion="1" ma:contentTypeDescription="Create a new document." ma:contentTypeScope="" ma:versionID="7a091e9ee3be28247ce5998e3c3049a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950c61c5afca7fcd17160288f1a67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D32177-42F7-44D7-96F7-F0EE55010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4C9A3D-D9DA-4D94-A931-4EBAAC9F91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0652964-CD5D-458C-9598-3F309CC133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EA8C18B</Template>
  <TotalTime>0</TotalTime>
  <Pages>2</Pages>
  <Words>226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American Express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B Amure-Butcher</dc:creator>
  <cp:lastModifiedBy>Daniela Riedleder</cp:lastModifiedBy>
  <cp:revision>2</cp:revision>
  <cp:lastPrinted>2017-06-09T09:45:00Z</cp:lastPrinted>
  <dcterms:created xsi:type="dcterms:W3CDTF">2019-06-11T10:11:00Z</dcterms:created>
  <dcterms:modified xsi:type="dcterms:W3CDTF">2019-06-11T10:11:00Z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Christine B Amure-Butcher</vt:lpwstr>
  </property>
  <property fmtid="{D5CDD505-2E9C-101B-9397-08002B2CF9AE}" pid="3" name="AXPDataClassification">
    <vt:lpwstr>AXP Internal</vt:lpwstr>
  </property>
  <property fmtid="{D5CDD505-2E9C-101B-9397-08002B2CF9AE}" pid="4" name="AXPDataClassificationForSearch">
    <vt:lpwstr>AXPInternal_UniqueSearchString</vt:lpwstr>
  </property>
  <property fmtid="{D5CDD505-2E9C-101B-9397-08002B2CF9AE}" pid="5" name="ContentTypeId">
    <vt:lpwstr>0x0101006695D8BB3F0C9C47A1B29BDBDBA05447</vt:lpwstr>
  </property>
</Properties>
</file>