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9E" w:rsidRPr="00D91B57" w:rsidRDefault="00D91B57">
      <w:pPr>
        <w:spacing w:after="242" w:line="259" w:lineRule="auto"/>
        <w:ind w:left="10" w:right="407"/>
        <w:jc w:val="center"/>
        <w:rPr>
          <w:lang w:val="en-US"/>
        </w:rPr>
      </w:pPr>
      <w:r w:rsidRPr="00D91B57">
        <w:rPr>
          <w:b/>
          <w:sz w:val="52"/>
          <w:lang w:val="en-US"/>
        </w:rPr>
        <w:t xml:space="preserve">USB-Encryption </w:t>
      </w:r>
    </w:p>
    <w:p w:rsidR="00546F9E" w:rsidRPr="00D91B57" w:rsidRDefault="00D91B57">
      <w:pPr>
        <w:spacing w:after="0" w:line="259" w:lineRule="auto"/>
        <w:ind w:left="10" w:right="409"/>
        <w:jc w:val="center"/>
        <w:rPr>
          <w:sz w:val="12"/>
          <w:szCs w:val="12"/>
          <w:lang w:val="en-US"/>
        </w:rPr>
      </w:pPr>
      <w:r w:rsidRPr="00D91B57">
        <w:rPr>
          <w:b/>
          <w:sz w:val="52"/>
          <w:lang w:val="en-US"/>
        </w:rPr>
        <w:t xml:space="preserve">Windows Clients </w:t>
      </w:r>
      <w:bookmarkStart w:id="0" w:name="_GoBack"/>
      <w:r w:rsidRPr="00D91B57">
        <w:rPr>
          <w:b/>
          <w:sz w:val="12"/>
          <w:szCs w:val="12"/>
          <w:lang w:val="en-US"/>
        </w:rPr>
        <w:t>v.1.0</w:t>
      </w:r>
    </w:p>
    <w:bookmarkEnd w:id="0"/>
    <w:p w:rsidR="00546F9E" w:rsidRPr="00D91B57" w:rsidRDefault="00D91B57">
      <w:pPr>
        <w:spacing w:after="551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-5"/>
        <w:rPr>
          <w:lang w:val="en-US"/>
        </w:rPr>
      </w:pPr>
      <w:r w:rsidRPr="00D91B57">
        <w:rPr>
          <w:rFonts w:ascii="Cambria" w:eastAsia="Cambria" w:hAnsi="Cambria" w:cs="Cambria"/>
          <w:b/>
          <w:color w:val="365F91"/>
          <w:sz w:val="28"/>
          <w:lang w:val="en-US"/>
        </w:rPr>
        <w:t xml:space="preserve">Content </w:t>
      </w:r>
    </w:p>
    <w:p w:rsidR="00546F9E" w:rsidRPr="00D91B57" w:rsidRDefault="00D91B57">
      <w:pPr>
        <w:spacing w:after="21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Default="00D91B57">
      <w:pPr>
        <w:spacing w:after="119" w:line="259" w:lineRule="auto"/>
        <w:ind w:left="-5"/>
      </w:pPr>
      <w:r w:rsidRPr="00D91B57">
        <w:rPr>
          <w:b/>
          <w:lang w:val="en-US"/>
        </w:rPr>
        <w:t xml:space="preserve">USB-Stick / -Drive </w:t>
      </w:r>
      <w:proofErr w:type="gramStart"/>
      <w:r w:rsidRPr="00D91B57">
        <w:rPr>
          <w:b/>
          <w:lang w:val="en-US"/>
        </w:rPr>
        <w:t>Encryption ........................................................................................................</w:t>
      </w:r>
      <w:proofErr w:type="gramEnd"/>
      <w:r w:rsidRPr="00D91B57">
        <w:rPr>
          <w:b/>
          <w:lang w:val="en-US"/>
        </w:rPr>
        <w:t xml:space="preserve"> </w:t>
      </w:r>
      <w:r>
        <w:rPr>
          <w:b/>
        </w:rPr>
        <w:t>2</w:t>
      </w:r>
      <w:r>
        <w:t xml:space="preserve"> </w:t>
      </w:r>
    </w:p>
    <w:p w:rsidR="00546F9E" w:rsidRDefault="00D91B57">
      <w:pPr>
        <w:spacing w:after="111"/>
        <w:ind w:right="389"/>
      </w:pPr>
      <w:r>
        <w:t xml:space="preserve">Start USB Encryption </w:t>
      </w:r>
      <w:r>
        <w:t xml:space="preserve">........................................................................................................................... 2 </w:t>
      </w:r>
    </w:p>
    <w:p w:rsidR="00546F9E" w:rsidRDefault="00D91B57">
      <w:pPr>
        <w:spacing w:after="118" w:line="259" w:lineRule="auto"/>
        <w:ind w:left="10" w:right="398"/>
        <w:jc w:val="right"/>
      </w:pPr>
      <w:r>
        <w:t xml:space="preserve">Start Bitlocker </w:t>
      </w:r>
      <w:proofErr w:type="spellStart"/>
      <w:r>
        <w:t>Encryptionassistent</w:t>
      </w:r>
      <w:proofErr w:type="spellEnd"/>
      <w:r>
        <w:t xml:space="preserve"> .............................................................................................</w:t>
      </w:r>
      <w:r>
        <w:t xml:space="preserve">.... 2 </w:t>
      </w:r>
    </w:p>
    <w:p w:rsidR="00546F9E" w:rsidRDefault="00D91B57">
      <w:pPr>
        <w:spacing w:after="118" w:line="259" w:lineRule="auto"/>
        <w:ind w:left="10" w:right="398"/>
        <w:jc w:val="right"/>
      </w:pPr>
      <w:r>
        <w:t xml:space="preserve">Create </w:t>
      </w:r>
      <w:proofErr w:type="spellStart"/>
      <w:r>
        <w:t>password</w:t>
      </w:r>
      <w:proofErr w:type="spellEnd"/>
      <w:r>
        <w:t xml:space="preserve"> .............................................................................................................................. 4 </w:t>
      </w:r>
    </w:p>
    <w:p w:rsidR="00546F9E" w:rsidRDefault="00D91B57">
      <w:pPr>
        <w:spacing w:after="118" w:line="259" w:lineRule="auto"/>
        <w:ind w:left="10" w:right="398"/>
        <w:jc w:val="right"/>
      </w:pPr>
      <w:r w:rsidRPr="00D91B57">
        <w:rPr>
          <w:lang w:val="en-US"/>
        </w:rPr>
        <w:t>Save recovery key on U: Drive ........................................................................</w:t>
      </w:r>
      <w:r w:rsidRPr="00D91B57">
        <w:rPr>
          <w:lang w:val="en-US"/>
        </w:rPr>
        <w:t xml:space="preserve">................................. </w:t>
      </w:r>
      <w:r>
        <w:t xml:space="preserve">4 </w:t>
      </w:r>
    </w:p>
    <w:p w:rsidR="00546F9E" w:rsidRPr="00D91B57" w:rsidRDefault="00D91B57">
      <w:pPr>
        <w:spacing w:after="108"/>
        <w:ind w:right="389"/>
        <w:rPr>
          <w:lang w:val="en-US"/>
        </w:rPr>
      </w:pPr>
      <w:r w:rsidRPr="00D91B57">
        <w:rPr>
          <w:lang w:val="en-US"/>
        </w:rPr>
        <w:t xml:space="preserve">Stop USB Encryption ............................................................................................................................ 7 </w:t>
      </w:r>
    </w:p>
    <w:p w:rsidR="00546F9E" w:rsidRDefault="00D91B57">
      <w:pPr>
        <w:spacing w:after="111"/>
        <w:ind w:right="389"/>
      </w:pPr>
      <w:r w:rsidRPr="00D91B57">
        <w:rPr>
          <w:lang w:val="en-US"/>
        </w:rPr>
        <w:t>Resume USB Encryption .................................................</w:t>
      </w:r>
      <w:r w:rsidRPr="00D91B57">
        <w:rPr>
          <w:lang w:val="en-US"/>
        </w:rPr>
        <w:t xml:space="preserve">..................................................................... </w:t>
      </w:r>
      <w:r>
        <w:t xml:space="preserve">8 </w:t>
      </w:r>
    </w:p>
    <w:p w:rsidR="00546F9E" w:rsidRDefault="00D91B57">
      <w:pPr>
        <w:spacing w:after="215" w:line="259" w:lineRule="auto"/>
        <w:ind w:left="0" w:firstLine="0"/>
      </w:pPr>
      <w:r>
        <w:t xml:space="preserve"> </w:t>
      </w:r>
    </w:p>
    <w:p w:rsidR="00546F9E" w:rsidRDefault="00D91B57">
      <w:pPr>
        <w:spacing w:after="119" w:line="259" w:lineRule="auto"/>
        <w:ind w:left="-5"/>
      </w:pPr>
      <w:r w:rsidRPr="00D91B57">
        <w:rPr>
          <w:b/>
          <w:lang w:val="en-US"/>
        </w:rPr>
        <w:t xml:space="preserve">Change password of USB-stick ...................................................................................................... </w:t>
      </w:r>
      <w:r>
        <w:rPr>
          <w:b/>
        </w:rPr>
        <w:t>9</w:t>
      </w:r>
      <w:r>
        <w:t xml:space="preserve"> </w:t>
      </w:r>
    </w:p>
    <w:p w:rsidR="00546F9E" w:rsidRPr="00D91B57" w:rsidRDefault="00D91B57">
      <w:pPr>
        <w:spacing w:after="108"/>
        <w:ind w:right="389"/>
        <w:rPr>
          <w:lang w:val="en-US"/>
        </w:rPr>
      </w:pPr>
      <w:r w:rsidRPr="00D91B57">
        <w:rPr>
          <w:lang w:val="en-US"/>
        </w:rPr>
        <w:t xml:space="preserve">Current password is </w:t>
      </w:r>
      <w:proofErr w:type="gramStart"/>
      <w:r w:rsidRPr="00D91B57">
        <w:rPr>
          <w:lang w:val="en-US"/>
        </w:rPr>
        <w:t xml:space="preserve">known </w:t>
      </w:r>
      <w:r w:rsidRPr="00D91B57">
        <w:rPr>
          <w:lang w:val="en-US"/>
        </w:rPr>
        <w:t>.................................................................................................................</w:t>
      </w:r>
      <w:proofErr w:type="gramEnd"/>
      <w:r w:rsidRPr="00D91B57">
        <w:rPr>
          <w:lang w:val="en-US"/>
        </w:rPr>
        <w:t xml:space="preserve"> 9 </w:t>
      </w:r>
    </w:p>
    <w:p w:rsidR="00546F9E" w:rsidRDefault="00D91B57">
      <w:pPr>
        <w:spacing w:after="111"/>
        <w:ind w:right="389"/>
      </w:pPr>
      <w:r w:rsidRPr="00D91B57">
        <w:rPr>
          <w:lang w:val="en-US"/>
        </w:rPr>
        <w:t xml:space="preserve">Password is not known but recovery key </w:t>
      </w:r>
      <w:proofErr w:type="gramStart"/>
      <w:r w:rsidRPr="00D91B57">
        <w:rPr>
          <w:lang w:val="en-US"/>
        </w:rPr>
        <w:t>exists ................................................................................</w:t>
      </w:r>
      <w:proofErr w:type="gramEnd"/>
      <w:r w:rsidRPr="00D91B57">
        <w:rPr>
          <w:lang w:val="en-US"/>
        </w:rPr>
        <w:t xml:space="preserve"> </w:t>
      </w:r>
      <w:r>
        <w:t xml:space="preserve">11 </w:t>
      </w:r>
    </w:p>
    <w:p w:rsidR="00546F9E" w:rsidRDefault="00D91B57">
      <w:pPr>
        <w:spacing w:after="215" w:line="259" w:lineRule="auto"/>
        <w:ind w:left="0" w:firstLine="0"/>
      </w:pPr>
      <w:r>
        <w:t xml:space="preserve"> </w:t>
      </w:r>
    </w:p>
    <w:p w:rsidR="00546F9E" w:rsidRDefault="00D91B57">
      <w:pPr>
        <w:spacing w:after="119" w:line="259" w:lineRule="auto"/>
        <w:ind w:left="-5"/>
      </w:pPr>
      <w:proofErr w:type="spellStart"/>
      <w:r>
        <w:rPr>
          <w:b/>
        </w:rPr>
        <w:t>Decryp</w:t>
      </w:r>
      <w:r>
        <w:rPr>
          <w:b/>
        </w:rPr>
        <w:t>t</w:t>
      </w:r>
      <w:proofErr w:type="spellEnd"/>
      <w:r>
        <w:rPr>
          <w:b/>
        </w:rPr>
        <w:t xml:space="preserve"> USB-stick / </w:t>
      </w:r>
      <w:proofErr w:type="spellStart"/>
      <w:r>
        <w:rPr>
          <w:b/>
        </w:rPr>
        <w:t>disable</w:t>
      </w:r>
      <w:proofErr w:type="spellEnd"/>
      <w:r>
        <w:rPr>
          <w:b/>
        </w:rPr>
        <w:t xml:space="preserve"> Bitlocker .......................................................................................... 15 </w:t>
      </w:r>
    </w:p>
    <w:p w:rsidR="00546F9E" w:rsidRDefault="00D91B57">
      <w:pPr>
        <w:spacing w:after="216" w:line="259" w:lineRule="auto"/>
        <w:ind w:left="0" w:firstLine="0"/>
      </w:pPr>
      <w:r>
        <w:t xml:space="preserve"> </w:t>
      </w:r>
    </w:p>
    <w:p w:rsidR="00546F9E" w:rsidRPr="00D91B57" w:rsidRDefault="00D91B57">
      <w:pPr>
        <w:spacing w:after="119" w:line="259" w:lineRule="auto"/>
        <w:ind w:left="-5"/>
        <w:rPr>
          <w:lang w:val="en-US"/>
        </w:rPr>
      </w:pPr>
      <w:r w:rsidRPr="00D91B57">
        <w:rPr>
          <w:b/>
          <w:lang w:val="en-US"/>
        </w:rPr>
        <w:t>FAQ ...........................................................................................................................</w:t>
      </w:r>
      <w:r w:rsidRPr="00D91B57">
        <w:rPr>
          <w:b/>
          <w:lang w:val="en-US"/>
        </w:rPr>
        <w:t>................ 17</w:t>
      </w:r>
      <w:r w:rsidRPr="00D91B57">
        <w:rPr>
          <w:lang w:val="en-US"/>
        </w:rPr>
        <w:t xml:space="preserve"> </w:t>
      </w:r>
    </w:p>
    <w:p w:rsidR="00546F9E" w:rsidRDefault="00D91B57">
      <w:pPr>
        <w:spacing w:after="108"/>
        <w:ind w:right="389"/>
      </w:pPr>
      <w:r w:rsidRPr="00D91B57">
        <w:rPr>
          <w:lang w:val="en-US"/>
        </w:rPr>
        <w:t xml:space="preserve">Can I use my BitLocker encrypted USB-sticks with </w:t>
      </w:r>
      <w:proofErr w:type="spellStart"/>
      <w:r w:rsidRPr="00D91B57">
        <w:rPr>
          <w:lang w:val="en-US"/>
        </w:rPr>
        <w:t>non proprietary</w:t>
      </w:r>
      <w:proofErr w:type="spellEnd"/>
      <w:r w:rsidRPr="00D91B57">
        <w:rPr>
          <w:lang w:val="en-US"/>
        </w:rPr>
        <w:t xml:space="preserve"> devices? .................................. </w:t>
      </w:r>
      <w:r>
        <w:t xml:space="preserve">17 </w:t>
      </w:r>
    </w:p>
    <w:p w:rsidR="00546F9E" w:rsidRDefault="00D91B57">
      <w:pPr>
        <w:spacing w:after="111"/>
        <w:ind w:right="389"/>
      </w:pPr>
      <w:r w:rsidRPr="00D91B57">
        <w:rPr>
          <w:lang w:val="en-US"/>
        </w:rPr>
        <w:t xml:space="preserve">Do with BitLocker encrypted USB-sticks only work with Microsoft systems? .................................. </w:t>
      </w:r>
      <w:r>
        <w:t xml:space="preserve">17 </w:t>
      </w:r>
    </w:p>
    <w:p w:rsidR="00546F9E" w:rsidRDefault="00D91B57">
      <w:pPr>
        <w:spacing w:after="108"/>
        <w:ind w:right="389"/>
      </w:pPr>
      <w:r w:rsidRPr="00D91B57">
        <w:rPr>
          <w:lang w:val="en-US"/>
        </w:rPr>
        <w:t>Will the d</w:t>
      </w:r>
      <w:r w:rsidRPr="00D91B57">
        <w:rPr>
          <w:lang w:val="en-US"/>
        </w:rPr>
        <w:t xml:space="preserve">ata on the USB-stick get lost through encryption? ............................................................ </w:t>
      </w:r>
      <w:r>
        <w:t xml:space="preserve">17 </w:t>
      </w:r>
    </w:p>
    <w:p w:rsidR="00546F9E" w:rsidRPr="00D91B57" w:rsidRDefault="00D91B57">
      <w:pPr>
        <w:spacing w:after="111"/>
        <w:ind w:right="389"/>
        <w:rPr>
          <w:lang w:val="en-US"/>
        </w:rPr>
      </w:pPr>
      <w:r w:rsidRPr="00D91B57">
        <w:rPr>
          <w:lang w:val="en-US"/>
        </w:rPr>
        <w:t xml:space="preserve">Do I have to encrypt my USB-stick? .................................................................................................. 17 </w:t>
      </w:r>
    </w:p>
    <w:p w:rsidR="00546F9E" w:rsidRPr="00D91B57" w:rsidRDefault="00D91B57">
      <w:pPr>
        <w:spacing w:after="111"/>
        <w:ind w:right="389"/>
        <w:rPr>
          <w:lang w:val="en-US"/>
        </w:rPr>
      </w:pPr>
      <w:r w:rsidRPr="00D91B57">
        <w:rPr>
          <w:lang w:val="en-US"/>
        </w:rPr>
        <w:lastRenderedPageBreak/>
        <w:t>Can</w:t>
      </w:r>
      <w:r w:rsidRPr="00D91B57">
        <w:rPr>
          <w:lang w:val="en-US"/>
        </w:rPr>
        <w:t xml:space="preserve"> I continue working during encryption? ...................................................................................... 17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0"/>
        <w:ind w:left="10" w:right="389"/>
        <w:rPr>
          <w:lang w:val="en-US"/>
        </w:rPr>
      </w:pPr>
      <w:r w:rsidRPr="00D91B57">
        <w:rPr>
          <w:lang w:val="en-US"/>
        </w:rPr>
        <w:t>In order to guarantee the security of corporate data, all external storage media has to be encrypted. The following pr</w:t>
      </w:r>
      <w:r w:rsidRPr="00D91B57">
        <w:rPr>
          <w:lang w:val="en-US"/>
        </w:rPr>
        <w:t xml:space="preserve">ocedure describes how to encrypt a USB stick.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507"/>
        <w:ind w:left="10" w:right="389"/>
        <w:rPr>
          <w:lang w:val="en-US"/>
        </w:rPr>
      </w:pPr>
      <w:r w:rsidRPr="00D91B57">
        <w:rPr>
          <w:lang w:val="en-US"/>
        </w:rPr>
        <w:t xml:space="preserve">The encryption takes a very long time, the USB stick must not be disconnected during encryption. </w:t>
      </w:r>
    </w:p>
    <w:p w:rsidR="00546F9E" w:rsidRPr="00D91B57" w:rsidRDefault="00D91B57">
      <w:pPr>
        <w:pStyle w:val="berschrift1"/>
        <w:spacing w:after="0"/>
        <w:ind w:left="-5"/>
        <w:rPr>
          <w:lang w:val="en-US"/>
        </w:rPr>
      </w:pPr>
      <w:r w:rsidRPr="00D91B57">
        <w:rPr>
          <w:color w:val="365F91"/>
          <w:sz w:val="28"/>
          <w:lang w:val="en-US"/>
        </w:rPr>
        <w:t xml:space="preserve">USB-Stick / -Drive Encryption </w:t>
      </w:r>
    </w:p>
    <w:p w:rsidR="00546F9E" w:rsidRPr="00D91B57" w:rsidRDefault="00D91B57">
      <w:pPr>
        <w:spacing w:after="25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Start USB Encryption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3" w:line="259" w:lineRule="auto"/>
        <w:ind w:left="-5"/>
        <w:rPr>
          <w:lang w:val="en-US"/>
        </w:rPr>
      </w:pPr>
      <w:r w:rsidRPr="00D91B57">
        <w:rPr>
          <w:rFonts w:ascii="Cambria" w:eastAsia="Cambria" w:hAnsi="Cambria" w:cs="Cambria"/>
          <w:b/>
          <w:color w:val="4F81BD"/>
          <w:lang w:val="en-US"/>
        </w:rPr>
        <w:t xml:space="preserve">Start </w:t>
      </w:r>
      <w:proofErr w:type="spellStart"/>
      <w:r w:rsidRPr="00D91B57">
        <w:rPr>
          <w:rFonts w:ascii="Cambria" w:eastAsia="Cambria" w:hAnsi="Cambria" w:cs="Cambria"/>
          <w:b/>
          <w:color w:val="4F81BD"/>
          <w:lang w:val="en-US"/>
        </w:rPr>
        <w:t>Bitlocker</w:t>
      </w:r>
      <w:proofErr w:type="spellEnd"/>
      <w:r w:rsidRPr="00D91B57">
        <w:rPr>
          <w:rFonts w:ascii="Cambria" w:eastAsia="Cambria" w:hAnsi="Cambria" w:cs="Cambria"/>
          <w:b/>
          <w:color w:val="4F81BD"/>
          <w:lang w:val="en-US"/>
        </w:rPr>
        <w:t xml:space="preserve"> Encryption Assistant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/>
        <w:ind w:left="10" w:right="389"/>
        <w:rPr>
          <w:lang w:val="en-US"/>
        </w:rPr>
      </w:pPr>
      <w:r w:rsidRPr="00D91B57">
        <w:rPr>
          <w:lang w:val="en-US"/>
        </w:rPr>
        <w:t>Connect USB-</w:t>
      </w:r>
      <w:r w:rsidRPr="00D91B57">
        <w:rPr>
          <w:lang w:val="en-US"/>
        </w:rPr>
        <w:t>stick with device</w:t>
      </w:r>
      <w:proofErr w:type="gramStart"/>
      <w:r w:rsidRPr="00D91B57">
        <w:rPr>
          <w:lang w:val="en-US"/>
        </w:rPr>
        <w:t>;  a</w:t>
      </w:r>
      <w:proofErr w:type="gramEnd"/>
      <w:r w:rsidRPr="00D91B57">
        <w:rPr>
          <w:lang w:val="en-US"/>
        </w:rPr>
        <w:t xml:space="preserve"> pop-up appears: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-5"/>
        <w:rPr>
          <w:lang w:val="en-US"/>
        </w:rPr>
      </w:pPr>
      <w:r w:rsidRPr="00D91B57">
        <w:rPr>
          <w:b/>
          <w:lang w:val="en-US"/>
        </w:rPr>
        <w:t xml:space="preserve">„Encrypt this drive using BitLocker Drive Encryption“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 xml:space="preserve">Choose this option if you want to encrypt your USB-stick. Furthermore you have to open a ticket at helpdesk and apply for USB opening. After both steps you are </w:t>
      </w:r>
      <w:r w:rsidRPr="00D91B57">
        <w:rPr>
          <w:lang w:val="en-US"/>
        </w:rPr>
        <w:t xml:space="preserve">able to save data on the USB-stick.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-5"/>
        <w:rPr>
          <w:lang w:val="en-US"/>
        </w:rPr>
      </w:pPr>
      <w:r w:rsidRPr="00D91B57">
        <w:rPr>
          <w:b/>
          <w:lang w:val="en-US"/>
        </w:rPr>
        <w:t xml:space="preserve">„Don’t encrypt this drive“ </w:t>
      </w:r>
    </w:p>
    <w:p w:rsidR="00546F9E" w:rsidRPr="00D91B57" w:rsidRDefault="00D91B57">
      <w:pPr>
        <w:spacing w:after="10"/>
        <w:ind w:left="10" w:right="389"/>
        <w:rPr>
          <w:lang w:val="en-US"/>
        </w:rPr>
      </w:pPr>
      <w:r w:rsidRPr="00D91B57">
        <w:rPr>
          <w:lang w:val="en-US"/>
        </w:rPr>
        <w:t>Data cannot be copied to the USB-</w:t>
      </w:r>
      <w:proofErr w:type="gramStart"/>
      <w:r w:rsidRPr="00D91B57">
        <w:rPr>
          <w:lang w:val="en-US"/>
        </w:rPr>
        <w:t>stick .</w:t>
      </w:r>
      <w:proofErr w:type="gramEnd"/>
      <w:r w:rsidRPr="00D91B57">
        <w:rPr>
          <w:b/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-27177</wp:posOffset>
            </wp:positionV>
            <wp:extent cx="3600450" cy="2012315"/>
            <wp:effectExtent l="0" t="0" r="0" b="0"/>
            <wp:wrapSquare wrapText="bothSides"/>
            <wp:docPr id="334" name="Picture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Picture 33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/>
        <w:ind w:left="10" w:right="389"/>
        <w:rPr>
          <w:lang w:val="en-US"/>
        </w:rPr>
      </w:pPr>
      <w:r w:rsidRPr="00D91B57">
        <w:rPr>
          <w:lang w:val="en-US"/>
        </w:rPr>
        <w:t xml:space="preserve">"Encrypt this drive with BitLocker </w:t>
      </w:r>
    </w:p>
    <w:p w:rsidR="00546F9E" w:rsidRPr="00D91B57" w:rsidRDefault="00D91B57">
      <w:pPr>
        <w:spacing w:after="0"/>
        <w:ind w:left="10" w:right="389"/>
        <w:rPr>
          <w:lang w:val="en-US"/>
        </w:rPr>
      </w:pPr>
      <w:r w:rsidRPr="00D91B57">
        <w:rPr>
          <w:lang w:val="en-US"/>
        </w:rPr>
        <w:t xml:space="preserve">Drive Encryption </w:t>
      </w:r>
      <w:proofErr w:type="gramStart"/>
      <w:r w:rsidRPr="00D91B57">
        <w:rPr>
          <w:lang w:val="en-US"/>
        </w:rPr>
        <w:t>" will</w:t>
      </w:r>
      <w:proofErr w:type="gramEnd"/>
      <w:r w:rsidRPr="00D91B57">
        <w:rPr>
          <w:lang w:val="en-US"/>
        </w:rPr>
        <w:t xml:space="preserve"> start </w:t>
      </w:r>
    </w:p>
    <w:p w:rsidR="00546F9E" w:rsidRPr="00D91B57" w:rsidRDefault="00D91B57">
      <w:pPr>
        <w:spacing w:after="0"/>
        <w:ind w:left="10" w:right="389"/>
        <w:rPr>
          <w:lang w:val="en-US"/>
        </w:rPr>
      </w:pPr>
      <w:r w:rsidRPr="00D91B57">
        <w:rPr>
          <w:lang w:val="en-US"/>
        </w:rPr>
        <w:t xml:space="preserve">BitLocker encryption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17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proofErr w:type="gramStart"/>
      <w:r w:rsidRPr="00D91B57">
        <w:rPr>
          <w:b/>
          <w:sz w:val="32"/>
          <w:lang w:val="en-US"/>
        </w:rPr>
        <w:t>or</w:t>
      </w:r>
      <w:proofErr w:type="gramEnd"/>
      <w:r w:rsidRPr="00D91B57">
        <w:rPr>
          <w:b/>
          <w:sz w:val="32"/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lastRenderedPageBreak/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165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-23493</wp:posOffset>
            </wp:positionV>
            <wp:extent cx="3570605" cy="2631186"/>
            <wp:effectExtent l="0" t="0" r="0" b="0"/>
            <wp:wrapSquare wrapText="bothSides"/>
            <wp:docPr id="389" name="Picture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263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>If the pop-</w:t>
      </w:r>
      <w:r w:rsidRPr="00D91B57">
        <w:rPr>
          <w:lang w:val="en-US"/>
        </w:rPr>
        <w:t>up doesn´</w:t>
      </w:r>
      <w:proofErr w:type="gramStart"/>
      <w:r w:rsidRPr="00D91B57">
        <w:rPr>
          <w:lang w:val="en-US"/>
        </w:rPr>
        <w:t>t  appear</w:t>
      </w:r>
      <w:proofErr w:type="gramEnd"/>
      <w:r w:rsidRPr="00D91B57">
        <w:rPr>
          <w:lang w:val="en-US"/>
        </w:rPr>
        <w:t xml:space="preserve">, BitLocker encryption can be started alternatively:  </w:t>
      </w:r>
    </w:p>
    <w:p w:rsidR="00546F9E" w:rsidRPr="00D91B57" w:rsidRDefault="00D91B57">
      <w:pPr>
        <w:spacing w:after="19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0"/>
        <w:ind w:left="10" w:right="389"/>
        <w:rPr>
          <w:lang w:val="en-US"/>
        </w:rPr>
      </w:pPr>
      <w:r w:rsidRPr="00D91B57">
        <w:rPr>
          <w:lang w:val="en-US"/>
        </w:rPr>
        <w:t xml:space="preserve">Computer -&gt; right-click on USB-stick  </w:t>
      </w:r>
    </w:p>
    <w:p w:rsidR="00546F9E" w:rsidRPr="00D91B57" w:rsidRDefault="00D91B57">
      <w:pPr>
        <w:spacing w:after="8"/>
        <w:ind w:left="10" w:right="389"/>
        <w:rPr>
          <w:lang w:val="en-US"/>
        </w:rPr>
      </w:pPr>
      <w:r w:rsidRPr="00D91B57">
        <w:rPr>
          <w:lang w:val="en-US"/>
        </w:rPr>
        <w:t>-</w:t>
      </w:r>
      <w:proofErr w:type="gramStart"/>
      <w:r w:rsidRPr="00D91B57">
        <w:rPr>
          <w:lang w:val="en-US"/>
        </w:rPr>
        <w:t>&gt;  Turn</w:t>
      </w:r>
      <w:proofErr w:type="gramEnd"/>
      <w:r w:rsidRPr="00D91B57">
        <w:rPr>
          <w:lang w:val="en-US"/>
        </w:rPr>
        <w:t xml:space="preserve"> on BitLocker… </w:t>
      </w:r>
    </w:p>
    <w:p w:rsidR="00546F9E" w:rsidRPr="00D91B57" w:rsidRDefault="00D91B57">
      <w:pPr>
        <w:spacing w:after="19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7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16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04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-29971</wp:posOffset>
            </wp:positionV>
            <wp:extent cx="3571875" cy="2751455"/>
            <wp:effectExtent l="0" t="0" r="0" b="0"/>
            <wp:wrapSquare wrapText="bothSides"/>
            <wp:docPr id="390" name="Picture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0"/>
        <w:ind w:left="10" w:right="389"/>
        <w:rPr>
          <w:lang w:val="en-US"/>
        </w:rPr>
      </w:pPr>
      <w:r w:rsidRPr="00D91B57">
        <w:rPr>
          <w:lang w:val="en-US"/>
        </w:rPr>
        <w:t xml:space="preserve">Starting BitLocker Encryption… </w:t>
      </w:r>
    </w:p>
    <w:p w:rsidR="00546F9E" w:rsidRPr="00D91B57" w:rsidRDefault="00D91B57">
      <w:pPr>
        <w:spacing w:after="19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right="732" w:firstLine="0"/>
        <w:jc w:val="right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pStyle w:val="berschrift3"/>
        <w:ind w:left="-5"/>
        <w:rPr>
          <w:lang w:val="en-US"/>
        </w:rPr>
      </w:pPr>
      <w:r w:rsidRPr="00D91B57">
        <w:rPr>
          <w:lang w:val="en-US"/>
        </w:rPr>
        <w:t xml:space="preserve">Create password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-26160</wp:posOffset>
            </wp:positionV>
            <wp:extent cx="3600450" cy="2761615"/>
            <wp:effectExtent l="0" t="0" r="0" b="0"/>
            <wp:wrapSquare wrapText="bothSides"/>
            <wp:docPr id="478" name="Pictur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 xml:space="preserve">Password has </w:t>
      </w:r>
      <w:r w:rsidRPr="00D91B57">
        <w:rPr>
          <w:lang w:val="en-US"/>
        </w:rPr>
        <w:t xml:space="preserve">to be created. It will be needed to unlock USB-stick on all devices.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8"/>
        <w:ind w:left="10" w:right="389"/>
        <w:rPr>
          <w:lang w:val="en-US"/>
        </w:rPr>
      </w:pPr>
      <w:r w:rsidRPr="00D91B57">
        <w:rPr>
          <w:lang w:val="en-US"/>
        </w:rPr>
        <w:t xml:space="preserve">Use of a smart card is </w:t>
      </w:r>
      <w:r w:rsidRPr="00D91B57">
        <w:rPr>
          <w:u w:val="single" w:color="000000"/>
          <w:lang w:val="en-US"/>
        </w:rPr>
        <w:t>not</w:t>
      </w:r>
      <w:r w:rsidRPr="00D91B57">
        <w:rPr>
          <w:lang w:val="en-US"/>
        </w:rPr>
        <w:t xml:space="preserve"> possible.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3"/>
        <w:ind w:left="-5"/>
        <w:rPr>
          <w:lang w:val="en-US"/>
        </w:rPr>
      </w:pPr>
      <w:r w:rsidRPr="00D91B57">
        <w:rPr>
          <w:lang w:val="en-US"/>
        </w:rPr>
        <w:t xml:space="preserve">Save recovery key on U: Drive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-27558</wp:posOffset>
            </wp:positionV>
            <wp:extent cx="3600450" cy="2767330"/>
            <wp:effectExtent l="0" t="0" r="0" b="0"/>
            <wp:wrapSquare wrapText="bothSides"/>
            <wp:docPr id="479" name="Picture 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 xml:space="preserve">Recovery key is needed to unlock USB-stick without the password.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 xml:space="preserve">To save </w:t>
      </w:r>
      <w:r w:rsidRPr="00D91B57">
        <w:rPr>
          <w:lang w:val="en-US"/>
        </w:rPr>
        <w:t xml:space="preserve">the key choose „Save the recovery key to a file“ </w:t>
      </w:r>
    </w:p>
    <w:p w:rsidR="00546F9E" w:rsidRPr="00D91B57" w:rsidRDefault="00D91B57">
      <w:pPr>
        <w:spacing w:after="21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right="703" w:firstLine="0"/>
        <w:jc w:val="right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-22858</wp:posOffset>
            </wp:positionV>
            <wp:extent cx="3590925" cy="2531745"/>
            <wp:effectExtent l="0" t="0" r="0" b="0"/>
            <wp:wrapSquare wrapText="bothSides"/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8"/>
        <w:ind w:left="10" w:right="389"/>
        <w:rPr>
          <w:lang w:val="en-US"/>
        </w:rPr>
      </w:pPr>
      <w:r w:rsidRPr="00D91B57">
        <w:rPr>
          <w:lang w:val="en-US"/>
        </w:rPr>
        <w:t xml:space="preserve">The key should be saved on U: </w:t>
      </w:r>
    </w:p>
    <w:p w:rsidR="00546F9E" w:rsidRPr="00D91B57" w:rsidRDefault="00D91B57">
      <w:pPr>
        <w:spacing w:after="10"/>
        <w:ind w:left="10" w:right="389"/>
        <w:rPr>
          <w:lang w:val="en-US"/>
        </w:rPr>
      </w:pPr>
      <w:r w:rsidRPr="00D91B57">
        <w:rPr>
          <w:lang w:val="en-US"/>
        </w:rPr>
        <w:t xml:space="preserve">Drive so it can´t get lost.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>In this example a folder „</w:t>
      </w:r>
      <w:proofErr w:type="spellStart"/>
      <w:r w:rsidRPr="00D91B57">
        <w:rPr>
          <w:lang w:val="en-US"/>
        </w:rPr>
        <w:t>USBRecovery</w:t>
      </w:r>
      <w:proofErr w:type="spellEnd"/>
      <w:r w:rsidRPr="00D91B57">
        <w:rPr>
          <w:lang w:val="en-US"/>
        </w:rPr>
        <w:t xml:space="preserve"> Keys</w:t>
      </w:r>
      <w:proofErr w:type="gramStart"/>
      <w:r w:rsidRPr="00D91B57">
        <w:rPr>
          <w:lang w:val="en-US"/>
        </w:rPr>
        <w:t>“  has</w:t>
      </w:r>
      <w:proofErr w:type="gramEnd"/>
      <w:r w:rsidRPr="00D91B57">
        <w:rPr>
          <w:lang w:val="en-US"/>
        </w:rPr>
        <w:t xml:space="preserve"> been created and the key saved. </w:t>
      </w:r>
    </w:p>
    <w:p w:rsidR="00546F9E" w:rsidRPr="00D91B57" w:rsidRDefault="00D91B57">
      <w:pPr>
        <w:spacing w:after="17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2" w:line="267" w:lineRule="auto"/>
        <w:ind w:left="-5" w:right="134"/>
        <w:rPr>
          <w:lang w:val="en-US"/>
        </w:rPr>
      </w:pPr>
      <w:r w:rsidRPr="00D91B57">
        <w:rPr>
          <w:color w:val="FF0000"/>
          <w:sz w:val="28"/>
          <w:lang w:val="en-US"/>
        </w:rPr>
        <w:t xml:space="preserve">Attention: </w:t>
      </w:r>
      <w:r w:rsidRPr="00D91B57">
        <w:rPr>
          <w:color w:val="FF0000"/>
          <w:sz w:val="28"/>
          <w:lang w:val="en-US"/>
        </w:rPr>
        <w:t xml:space="preserve">If the password AND the recovery key get lost the USB-stick can’t be unlocked anymore! </w:t>
      </w:r>
    </w:p>
    <w:p w:rsidR="00546F9E" w:rsidRPr="00D91B57" w:rsidRDefault="00D91B57">
      <w:pPr>
        <w:spacing w:after="23" w:line="259" w:lineRule="auto"/>
        <w:ind w:left="0" w:firstLine="0"/>
        <w:rPr>
          <w:lang w:val="en-US"/>
        </w:rPr>
      </w:pPr>
      <w:r w:rsidRPr="00D91B57">
        <w:rPr>
          <w:color w:val="FF0000"/>
          <w:sz w:val="28"/>
          <w:lang w:val="en-US"/>
        </w:rPr>
        <w:t xml:space="preserve"> </w:t>
      </w:r>
    </w:p>
    <w:p w:rsidR="00546F9E" w:rsidRPr="00D91B57" w:rsidRDefault="00D91B57">
      <w:pPr>
        <w:spacing w:after="12" w:line="267" w:lineRule="auto"/>
        <w:ind w:left="-5" w:right="134"/>
        <w:rPr>
          <w:lang w:val="en-US"/>
        </w:rPr>
      </w:pPr>
      <w:r w:rsidRPr="00D91B57">
        <w:rPr>
          <w:color w:val="FF0000"/>
          <w:sz w:val="28"/>
          <w:lang w:val="en-US"/>
        </w:rPr>
        <w:t xml:space="preserve">Office IT is not saving USB-recovery keys. </w:t>
      </w:r>
    </w:p>
    <w:p w:rsidR="00546F9E" w:rsidRPr="00D91B57" w:rsidRDefault="00D91B57">
      <w:pPr>
        <w:spacing w:after="21" w:line="259" w:lineRule="auto"/>
        <w:ind w:left="0" w:firstLine="0"/>
        <w:rPr>
          <w:lang w:val="en-US"/>
        </w:rPr>
      </w:pPr>
      <w:r w:rsidRPr="00D91B57">
        <w:rPr>
          <w:color w:val="FF0000"/>
          <w:sz w:val="28"/>
          <w:lang w:val="en-US"/>
        </w:rPr>
        <w:t xml:space="preserve"> </w:t>
      </w:r>
    </w:p>
    <w:p w:rsidR="00546F9E" w:rsidRPr="00D91B57" w:rsidRDefault="00D91B57">
      <w:pPr>
        <w:spacing w:after="12" w:line="267" w:lineRule="auto"/>
        <w:ind w:left="-5" w:right="134"/>
        <w:rPr>
          <w:lang w:val="en-US"/>
        </w:rPr>
      </w:pPr>
      <w:r w:rsidRPr="00D91B57">
        <w:rPr>
          <w:color w:val="FF0000"/>
          <w:sz w:val="28"/>
          <w:lang w:val="en-US"/>
        </w:rPr>
        <w:t xml:space="preserve">In this case USB-stick has to be formatted. All data saved on the USB-stick are lost.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3668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-26796</wp:posOffset>
            </wp:positionV>
            <wp:extent cx="4045966" cy="3106420"/>
            <wp:effectExtent l="0" t="0" r="0" b="0"/>
            <wp:wrapSquare wrapText="bothSides"/>
            <wp:docPr id="567" name="Picture 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Picture 5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5966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3668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 xml:space="preserve">Encryption should only be started after saving of recovery key. </w:t>
      </w:r>
    </w:p>
    <w:p w:rsidR="00546F9E" w:rsidRPr="00D91B57" w:rsidRDefault="00D91B57">
      <w:pPr>
        <w:spacing w:after="232" w:line="259" w:lineRule="auto"/>
        <w:ind w:left="3668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jc w:val="right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Default="00D91B57">
      <w:pPr>
        <w:spacing w:after="140" w:line="259" w:lineRule="auto"/>
        <w:ind w:left="-6" w:firstLine="0"/>
      </w:pPr>
      <w:r>
        <w:rPr>
          <w:noProof/>
        </w:rPr>
        <w:lastRenderedPageBreak/>
        <w:drawing>
          <wp:inline distT="0" distB="0" distL="0" distR="0">
            <wp:extent cx="3761359" cy="2875915"/>
            <wp:effectExtent l="0" t="0" r="0" b="0"/>
            <wp:docPr id="627" name="Picture 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Picture 6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1359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F9E" w:rsidRDefault="00D91B57">
      <w:pPr>
        <w:spacing w:after="19" w:line="259" w:lineRule="auto"/>
        <w:ind w:left="0" w:firstLine="0"/>
      </w:pPr>
      <w:r>
        <w:t xml:space="preserve"> </w:t>
      </w:r>
    </w:p>
    <w:p w:rsidR="00546F9E" w:rsidRDefault="00D91B57">
      <w:pPr>
        <w:spacing w:after="19" w:line="259" w:lineRule="auto"/>
        <w:ind w:left="0" w:firstLine="0"/>
      </w:pPr>
      <w:r>
        <w:t xml:space="preserve"> </w:t>
      </w:r>
    </w:p>
    <w:p w:rsidR="00546F9E" w:rsidRDefault="00D91B57">
      <w:pPr>
        <w:spacing w:after="16" w:line="259" w:lineRule="auto"/>
        <w:ind w:left="0" w:firstLine="0"/>
      </w:pPr>
      <w:r>
        <w:t xml:space="preserve"> </w:t>
      </w:r>
    </w:p>
    <w:p w:rsidR="00546F9E" w:rsidRDefault="00D91B57">
      <w:pPr>
        <w:spacing w:after="19" w:line="259" w:lineRule="auto"/>
        <w:ind w:left="0" w:firstLine="0"/>
      </w:pPr>
      <w:r>
        <w:t xml:space="preserve"> </w:t>
      </w:r>
    </w:p>
    <w:p w:rsidR="00546F9E" w:rsidRDefault="00D91B57">
      <w:pPr>
        <w:spacing w:after="19" w:line="259" w:lineRule="auto"/>
        <w:ind w:left="1724" w:firstLine="0"/>
        <w:jc w:val="center"/>
      </w:pPr>
      <w:r>
        <w:t xml:space="preserve"> </w:t>
      </w:r>
    </w:p>
    <w:p w:rsidR="00546F9E" w:rsidRDefault="00D91B57">
      <w:pPr>
        <w:spacing w:after="17" w:line="259" w:lineRule="auto"/>
        <w:ind w:left="1724" w:firstLine="0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-31495</wp:posOffset>
            </wp:positionV>
            <wp:extent cx="3430016" cy="2569845"/>
            <wp:effectExtent l="0" t="0" r="0" b="0"/>
            <wp:wrapSquare wrapText="bothSides"/>
            <wp:docPr id="628" name="Picture 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Picture 6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0016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546F9E" w:rsidRDefault="00D91B57">
      <w:pPr>
        <w:spacing w:after="19" w:line="259" w:lineRule="auto"/>
        <w:ind w:left="1724" w:firstLine="0"/>
        <w:jc w:val="center"/>
      </w:pPr>
      <w:r>
        <w:t xml:space="preserve"> </w:t>
      </w:r>
    </w:p>
    <w:p w:rsidR="00546F9E" w:rsidRPr="00D91B57" w:rsidRDefault="00D91B57">
      <w:pPr>
        <w:spacing w:after="7"/>
        <w:ind w:left="10" w:right="389"/>
        <w:rPr>
          <w:lang w:val="en-US"/>
        </w:rPr>
      </w:pPr>
      <w:r w:rsidRPr="00D91B57">
        <w:rPr>
          <w:lang w:val="en-US"/>
        </w:rPr>
        <w:t xml:space="preserve">Encrypting takes a long time. If </w:t>
      </w:r>
      <w:proofErr w:type="spellStart"/>
      <w:r w:rsidRPr="00D91B57">
        <w:rPr>
          <w:lang w:val="en-US"/>
        </w:rPr>
        <w:t>USBstick</w:t>
      </w:r>
      <w:proofErr w:type="spellEnd"/>
      <w:r w:rsidRPr="00D91B57">
        <w:rPr>
          <w:lang w:val="en-US"/>
        </w:rPr>
        <w:t xml:space="preserve"> has to be disconnected before the end of encryption, please read </w:t>
      </w:r>
    </w:p>
    <w:p w:rsidR="00546F9E" w:rsidRPr="00D91B57" w:rsidRDefault="00D91B57">
      <w:pPr>
        <w:spacing w:after="10"/>
        <w:ind w:left="10" w:right="389"/>
        <w:rPr>
          <w:lang w:val="en-US"/>
        </w:rPr>
      </w:pPr>
      <w:r w:rsidRPr="00D91B57">
        <w:rPr>
          <w:lang w:val="en-US"/>
        </w:rPr>
        <w:t xml:space="preserve">“Stop/resume Encryption” </w:t>
      </w:r>
    </w:p>
    <w:p w:rsidR="00546F9E" w:rsidRPr="00D91B57" w:rsidRDefault="00D91B57">
      <w:pPr>
        <w:spacing w:after="16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1360" w:right="-1172"/>
        <w:jc w:val="center"/>
        <w:rPr>
          <w:lang w:val="en-US"/>
        </w:rPr>
      </w:pPr>
      <w:r w:rsidRPr="00D91B57">
        <w:rPr>
          <w:lang w:val="en-US"/>
        </w:rPr>
        <w:t xml:space="preserve">Duration: </w:t>
      </w:r>
    </w:p>
    <w:p w:rsidR="00546F9E" w:rsidRPr="00D91B57" w:rsidRDefault="00D91B57">
      <w:pPr>
        <w:spacing w:after="10"/>
        <w:ind w:left="10" w:right="389"/>
        <w:rPr>
          <w:lang w:val="en-US"/>
        </w:rPr>
      </w:pPr>
      <w:r w:rsidRPr="00D91B57">
        <w:rPr>
          <w:lang w:val="en-US"/>
        </w:rPr>
        <w:t xml:space="preserve">1 </w:t>
      </w:r>
      <w:proofErr w:type="gramStart"/>
      <w:r w:rsidRPr="00D91B57">
        <w:rPr>
          <w:lang w:val="en-US"/>
        </w:rPr>
        <w:t>GB :</w:t>
      </w:r>
      <w:proofErr w:type="gramEnd"/>
      <w:r w:rsidRPr="00D91B57">
        <w:rPr>
          <w:lang w:val="en-US"/>
        </w:rPr>
        <w:t xml:space="preserve"> approx. 20 min</w:t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7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6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9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5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Stop USB Encryption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To disconnect the USB-stick before end of encryption the encryption has to be stopped.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-23367</wp:posOffset>
            </wp:positionV>
            <wp:extent cx="3419475" cy="2562860"/>
            <wp:effectExtent l="0" t="0" r="0" b="0"/>
            <wp:wrapSquare wrapText="bothSides"/>
            <wp:docPr id="703" name="Picture 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Click “Pause” in Window “BitLocker Drive Encryption”. </w:t>
      </w:r>
    </w:p>
    <w:p w:rsidR="00546F9E" w:rsidRPr="00D91B57" w:rsidRDefault="00D91B57">
      <w:pPr>
        <w:spacing w:after="215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It takes a while until the encryption has stopped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21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-24891</wp:posOffset>
            </wp:positionV>
            <wp:extent cx="3419475" cy="2562860"/>
            <wp:effectExtent l="0" t="0" r="0" b="0"/>
            <wp:wrapSquare wrapText="bothSides"/>
            <wp:docPr id="704" name="Picture 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Picture 7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>If the window shows „Encryption has been paused</w:t>
      </w:r>
      <w:proofErr w:type="gramStart"/>
      <w:r w:rsidRPr="00D91B57">
        <w:rPr>
          <w:lang w:val="en-US"/>
        </w:rPr>
        <w:t>“  and</w:t>
      </w:r>
      <w:proofErr w:type="gramEnd"/>
      <w:r w:rsidRPr="00D91B57">
        <w:rPr>
          <w:lang w:val="en-US"/>
        </w:rPr>
        <w:t xml:space="preserve"> the progress bar is yellow encryption has been paused.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218" w:line="259" w:lineRule="auto"/>
        <w:ind w:left="855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-24383</wp:posOffset>
            </wp:positionV>
            <wp:extent cx="3152775" cy="1828800"/>
            <wp:effectExtent l="0" t="0" r="0" b="0"/>
            <wp:wrapSquare wrapText="bothSides"/>
            <wp:docPr id="783" name="Picture 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85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Now you can unplug your USB-stick as described in the picture </w:t>
      </w:r>
    </w:p>
    <w:p w:rsidR="00546F9E" w:rsidRPr="00D91B57" w:rsidRDefault="00D91B57">
      <w:pPr>
        <w:spacing w:after="218" w:line="259" w:lineRule="auto"/>
        <w:ind w:left="85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85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855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lastRenderedPageBreak/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57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Resume USB Encryption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Encryption can be resumed at every company machine (with at least Windows 7). USB Password is needed. If USB-stick is connected to device a password request appears: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-26415</wp:posOffset>
            </wp:positionV>
            <wp:extent cx="3599307" cy="2973070"/>
            <wp:effectExtent l="0" t="0" r="0" b="0"/>
            <wp:wrapSquare wrapText="bothSides"/>
            <wp:docPr id="784" name="Picture 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Picture 7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307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Password has to be entered and encryption will resume automatically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pStyle w:val="berschrift1"/>
        <w:spacing w:after="0"/>
        <w:ind w:left="-5"/>
        <w:rPr>
          <w:lang w:val="en-US"/>
        </w:rPr>
      </w:pPr>
      <w:r w:rsidRPr="00D91B57">
        <w:rPr>
          <w:color w:val="365F91"/>
          <w:sz w:val="28"/>
          <w:lang w:val="en-US"/>
        </w:rPr>
        <w:t xml:space="preserve">Change password of USB-stick </w:t>
      </w:r>
    </w:p>
    <w:p w:rsidR="00546F9E" w:rsidRPr="00D91B57" w:rsidRDefault="00D91B57">
      <w:pPr>
        <w:spacing w:after="25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Current password is known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2232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-13639</wp:posOffset>
            </wp:positionH>
            <wp:positionV relativeFrom="paragraph">
              <wp:posOffset>-122935</wp:posOffset>
            </wp:positionV>
            <wp:extent cx="3599815" cy="2973070"/>
            <wp:effectExtent l="0" t="0" r="0" b="0"/>
            <wp:wrapSquare wrapText="bothSides"/>
            <wp:docPr id="844" name="Picture 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Picture 8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Password has to be entered to unlock USB-stick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32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-31749</wp:posOffset>
            </wp:positionV>
            <wp:extent cx="3590925" cy="2605405"/>
            <wp:effectExtent l="0" t="0" r="0" b="0"/>
            <wp:wrapSquare wrapText="bothSides"/>
            <wp:docPr id="845" name="Picture 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Picture 84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12"/>
        <w:ind w:left="10" w:right="389"/>
        <w:rPr>
          <w:lang w:val="en-US"/>
        </w:rPr>
      </w:pPr>
      <w:r w:rsidRPr="00D91B57">
        <w:rPr>
          <w:lang w:val="en-US"/>
        </w:rPr>
        <w:t>Computer -&gt; Right-click on USB-</w:t>
      </w:r>
    </w:p>
    <w:p w:rsidR="00546F9E" w:rsidRPr="00D91B57" w:rsidRDefault="00D91B57">
      <w:pPr>
        <w:ind w:left="10" w:right="389"/>
        <w:rPr>
          <w:lang w:val="en-US"/>
        </w:rPr>
      </w:pPr>
      <w:proofErr w:type="gramStart"/>
      <w:r w:rsidRPr="00D91B57">
        <w:rPr>
          <w:lang w:val="en-US"/>
        </w:rPr>
        <w:t>Stick  -</w:t>
      </w:r>
      <w:proofErr w:type="gramEnd"/>
      <w:r w:rsidRPr="00D91B57">
        <w:rPr>
          <w:lang w:val="en-US"/>
        </w:rPr>
        <w:t xml:space="preserve">&gt; Manage BitLocker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215" w:line="259" w:lineRule="auto"/>
        <w:ind w:left="2213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-347725</wp:posOffset>
            </wp:positionV>
            <wp:extent cx="3585210" cy="2753741"/>
            <wp:effectExtent l="0" t="0" r="0" b="0"/>
            <wp:wrapSquare wrapText="bothSides"/>
            <wp:docPr id="893" name="Picture 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" name="Picture 89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5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Now password can be changed </w:t>
      </w:r>
      <w:proofErr w:type="gramStart"/>
      <w:r w:rsidRPr="00D91B57">
        <w:rPr>
          <w:lang w:val="en-US"/>
        </w:rPr>
        <w:t xml:space="preserve">with  </w:t>
      </w:r>
      <w:r w:rsidRPr="00D91B57">
        <w:rPr>
          <w:lang w:val="en-US"/>
        </w:rPr>
        <w:t>option</w:t>
      </w:r>
      <w:proofErr w:type="gramEnd"/>
      <w:r w:rsidRPr="00D91B57">
        <w:rPr>
          <w:lang w:val="en-US"/>
        </w:rPr>
        <w:t xml:space="preserve"> „Change password to unlock the drive“ </w:t>
      </w:r>
    </w:p>
    <w:p w:rsidR="00546F9E" w:rsidRPr="00D91B57" w:rsidRDefault="00D91B57">
      <w:pPr>
        <w:spacing w:after="218" w:line="259" w:lineRule="auto"/>
        <w:ind w:left="2213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13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13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13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13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-24256</wp:posOffset>
            </wp:positionV>
            <wp:extent cx="3578225" cy="2753868"/>
            <wp:effectExtent l="0" t="0" r="0" b="0"/>
            <wp:wrapSquare wrapText="bothSides"/>
            <wp:docPr id="894" name="Picture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Picture 8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78225" cy="2753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Password has to be entered twice </w:t>
      </w:r>
    </w:p>
    <w:p w:rsidR="00546F9E" w:rsidRPr="00D91B57" w:rsidRDefault="00D91B57">
      <w:pPr>
        <w:spacing w:after="220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1748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Default="00D91B57">
      <w:pPr>
        <w:spacing w:after="48" w:line="259" w:lineRule="auto"/>
        <w:ind w:left="-6" w:firstLine="0"/>
      </w:pPr>
      <w:r>
        <w:rPr>
          <w:noProof/>
        </w:rPr>
        <w:drawing>
          <wp:inline distT="0" distB="0" distL="0" distR="0">
            <wp:extent cx="3436366" cy="1295400"/>
            <wp:effectExtent l="0" t="0" r="0" b="0"/>
            <wp:docPr id="895" name="Picture 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Picture 89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3636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F9E" w:rsidRDefault="00D91B57">
      <w:pPr>
        <w:spacing w:after="232" w:line="259" w:lineRule="auto"/>
        <w:ind w:left="0" w:firstLine="0"/>
      </w:pPr>
      <w:r>
        <w:t xml:space="preserve"> </w:t>
      </w:r>
    </w:p>
    <w:p w:rsidR="00546F9E" w:rsidRDefault="00D91B57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Password is not known but recovery key exists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Connect USB-stick to device.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lastRenderedPageBreak/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-61264</wp:posOffset>
            </wp:positionH>
            <wp:positionV relativeFrom="paragraph">
              <wp:posOffset>-201675</wp:posOffset>
            </wp:positionV>
            <wp:extent cx="3657600" cy="3020695"/>
            <wp:effectExtent l="0" t="0" r="0" b="0"/>
            <wp:wrapSquare wrapText="bothSides"/>
            <wp:docPr id="943" name="Pictur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Picture 9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Click „I forgot my password“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-31368</wp:posOffset>
            </wp:positionV>
            <wp:extent cx="3600450" cy="2967355"/>
            <wp:effectExtent l="0" t="0" r="0" b="0"/>
            <wp:wrapSquare wrapText="bothSides"/>
            <wp:docPr id="944" name="Picture 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Picture 9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Click „Type the recovery key“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-347724</wp:posOffset>
            </wp:positionV>
            <wp:extent cx="3581400" cy="2952115"/>
            <wp:effectExtent l="0" t="0" r="0" b="0"/>
            <wp:wrapSquare wrapText="bothSides"/>
            <wp:docPr id="1016" name="Picture 1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Picture 101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Click „More information”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The recovery key identification will appear.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-29843</wp:posOffset>
            </wp:positionV>
            <wp:extent cx="3581273" cy="2494280"/>
            <wp:effectExtent l="0" t="0" r="0" b="0"/>
            <wp:wrapSquare wrapText="bothSides"/>
            <wp:docPr id="1017" name="Picture 1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Picture 101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81273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5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Recovery key with equal identification number has to be opened.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706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53848</wp:posOffset>
            </wp:positionV>
            <wp:extent cx="3106420" cy="2836545"/>
            <wp:effectExtent l="0" t="0" r="0" b="0"/>
            <wp:wrapSquare wrapText="bothSides"/>
            <wp:docPr id="1018" name="Picture 1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Picture 10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706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706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706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Copy </w:t>
      </w:r>
      <w:proofErr w:type="spellStart"/>
      <w:r w:rsidRPr="00D91B57">
        <w:rPr>
          <w:lang w:val="en-US"/>
        </w:rPr>
        <w:t>Bitlocker</w:t>
      </w:r>
      <w:proofErr w:type="spellEnd"/>
      <w:r w:rsidRPr="00D91B57">
        <w:rPr>
          <w:lang w:val="en-US"/>
        </w:rPr>
        <w:t>-Recovery Key</w:t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7" w:line="259" w:lineRule="auto"/>
        <w:ind w:left="1360" w:right="-299"/>
        <w:jc w:val="center"/>
        <w:rPr>
          <w:lang w:val="en-US"/>
        </w:rPr>
      </w:pPr>
      <w:r w:rsidRPr="00D91B57">
        <w:rPr>
          <w:lang w:val="en-US"/>
        </w:rPr>
        <w:t xml:space="preserve">In this case </w:t>
      </w:r>
    </w:p>
    <w:p w:rsidR="00546F9E" w:rsidRPr="00D91B57" w:rsidRDefault="00D91B57">
      <w:pPr>
        <w:spacing w:after="12"/>
        <w:ind w:left="10" w:right="389"/>
        <w:rPr>
          <w:lang w:val="en-US"/>
        </w:rPr>
      </w:pPr>
      <w:r w:rsidRPr="00D91B57">
        <w:rPr>
          <w:lang w:val="en-US"/>
        </w:rPr>
        <w:t>„236137-601645-596387-161425-482416-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488268-106238-672870“ </w:t>
      </w:r>
    </w:p>
    <w:p w:rsidR="00546F9E" w:rsidRPr="00D91B57" w:rsidRDefault="00D91B57">
      <w:pPr>
        <w:spacing w:after="0" w:line="259" w:lineRule="auto"/>
        <w:ind w:left="0" w:right="1481" w:firstLine="0"/>
        <w:jc w:val="right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-347725</wp:posOffset>
            </wp:positionV>
            <wp:extent cx="3599307" cy="2951480"/>
            <wp:effectExtent l="0" t="0" r="0" b="0"/>
            <wp:wrapSquare wrapText="bothSides"/>
            <wp:docPr id="1052" name="Picture 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10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99307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7" w:line="259" w:lineRule="auto"/>
        <w:ind w:left="1360" w:right="-1350"/>
        <w:jc w:val="center"/>
        <w:rPr>
          <w:lang w:val="en-US"/>
        </w:rPr>
      </w:pPr>
      <w:r w:rsidRPr="00D91B57">
        <w:rPr>
          <w:lang w:val="en-US"/>
        </w:rPr>
        <w:t xml:space="preserve">Paste 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-24891</wp:posOffset>
            </wp:positionV>
            <wp:extent cx="3599561" cy="2966085"/>
            <wp:effectExtent l="0" t="0" r="0" b="0"/>
            <wp:wrapSquare wrapText="bothSides"/>
            <wp:docPr id="1053" name="Picture 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Picture 10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99561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Click on „Manage BitLocker“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3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215" w:line="259" w:lineRule="auto"/>
        <w:ind w:left="2261" w:firstLine="0"/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-347724</wp:posOffset>
            </wp:positionV>
            <wp:extent cx="3592195" cy="2753487"/>
            <wp:effectExtent l="0" t="0" r="0" b="0"/>
            <wp:wrapSquare wrapText="bothSides"/>
            <wp:docPr id="1096" name="Picture 1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" name="Picture 109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75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Password can be changed </w:t>
      </w:r>
      <w:proofErr w:type="gramStart"/>
      <w:r w:rsidRPr="00D91B57">
        <w:rPr>
          <w:lang w:val="en-US"/>
        </w:rPr>
        <w:t>with  option</w:t>
      </w:r>
      <w:proofErr w:type="gramEnd"/>
      <w:r w:rsidRPr="00D91B57">
        <w:rPr>
          <w:lang w:val="en-US"/>
        </w:rPr>
        <w:t xml:space="preserve"> „Change password to unlock the drive“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6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-195198</wp:posOffset>
            </wp:positionV>
            <wp:extent cx="3578225" cy="2753995"/>
            <wp:effectExtent l="0" t="0" r="0" b="0"/>
            <wp:wrapSquare wrapText="bothSides"/>
            <wp:docPr id="1097" name="Picture 1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" name="Picture 109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7822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Password has to be entered twice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20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1748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Default="00D91B57">
      <w:pPr>
        <w:spacing w:after="317" w:line="259" w:lineRule="auto"/>
        <w:ind w:left="-6" w:firstLine="0"/>
      </w:pPr>
      <w:r>
        <w:rPr>
          <w:noProof/>
        </w:rPr>
        <w:drawing>
          <wp:inline distT="0" distB="0" distL="0" distR="0">
            <wp:extent cx="3437890" cy="1295400"/>
            <wp:effectExtent l="0" t="0" r="0" b="0"/>
            <wp:docPr id="1098" name="Picture 1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Picture 109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F9E" w:rsidRPr="00D91B57" w:rsidRDefault="00D91B57">
      <w:pPr>
        <w:spacing w:after="0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pStyle w:val="berschrift1"/>
        <w:spacing w:after="0"/>
        <w:ind w:left="-5"/>
        <w:rPr>
          <w:lang w:val="en-US"/>
        </w:rPr>
      </w:pPr>
      <w:r w:rsidRPr="00D91B57">
        <w:rPr>
          <w:color w:val="365F91"/>
          <w:sz w:val="28"/>
          <w:lang w:val="en-US"/>
        </w:rPr>
        <w:t xml:space="preserve">Decrypt USB-stick / disable BitLocker </w:t>
      </w:r>
    </w:p>
    <w:p w:rsidR="00546F9E" w:rsidRPr="00D91B57" w:rsidRDefault="00D91B57">
      <w:pPr>
        <w:spacing w:after="215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lastRenderedPageBreak/>
        <w:t xml:space="preserve">To disable BitLocker the USB-stick has to be formatted. All on the stick stored data will be deleted. Make sure the data has been saved </w:t>
      </w:r>
      <w:r w:rsidRPr="00D91B57">
        <w:rPr>
          <w:lang w:val="en-US"/>
        </w:rPr>
        <w:t xml:space="preserve">at another location.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-153414</wp:posOffset>
            </wp:positionV>
            <wp:extent cx="3581400" cy="2521585"/>
            <wp:effectExtent l="0" t="0" r="0" b="0"/>
            <wp:wrapSquare wrapText="bothSides"/>
            <wp:docPr id="1173" name="Picture 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" name="Picture 117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Right-click on USB-stick -&gt; Format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2204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-24511</wp:posOffset>
            </wp:positionV>
            <wp:extent cx="2220595" cy="3904996"/>
            <wp:effectExtent l="0" t="0" r="0" b="0"/>
            <wp:wrapSquare wrapText="bothSides"/>
            <wp:docPr id="1174" name="Picture 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Picture 117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3904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>Click „Restore device defaults</w:t>
      </w:r>
      <w:proofErr w:type="gramStart"/>
      <w:r w:rsidRPr="00D91B57">
        <w:rPr>
          <w:lang w:val="en-US"/>
        </w:rPr>
        <w:t>“ -</w:t>
      </w:r>
      <w:proofErr w:type="gramEnd"/>
      <w:r w:rsidRPr="00D91B57">
        <w:rPr>
          <w:lang w:val="en-US"/>
        </w:rPr>
        <w:t xml:space="preserve">&gt;  „Start“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32" w:line="259" w:lineRule="auto"/>
        <w:ind w:left="3685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0" w:line="259" w:lineRule="auto"/>
        <w:ind w:left="821" w:firstLine="0"/>
        <w:jc w:val="center"/>
        <w:rPr>
          <w:lang w:val="en-US"/>
        </w:rPr>
      </w:pPr>
      <w:r w:rsidRPr="00D91B57">
        <w:rPr>
          <w:lang w:val="en-US"/>
        </w:rPr>
        <w:t xml:space="preserve"> </w:t>
      </w:r>
      <w:r w:rsidRPr="00D91B57">
        <w:rPr>
          <w:lang w:val="en-US"/>
        </w:rPr>
        <w:tab/>
        <w:t xml:space="preserve">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spacing w:after="218" w:line="259" w:lineRule="auto"/>
        <w:ind w:left="1724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-4114</wp:posOffset>
            </wp:positionH>
            <wp:positionV relativeFrom="paragraph">
              <wp:posOffset>-23875</wp:posOffset>
            </wp:positionV>
            <wp:extent cx="3429762" cy="1277620"/>
            <wp:effectExtent l="0" t="0" r="0" b="0"/>
            <wp:wrapSquare wrapText="bothSides"/>
            <wp:docPr id="1194" name="Picture 1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Picture 11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29762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B57">
        <w:rPr>
          <w:lang w:val="en-US"/>
        </w:rPr>
        <w:t xml:space="preserve"> </w:t>
      </w:r>
    </w:p>
    <w:p w:rsidR="00546F9E" w:rsidRDefault="00D91B57">
      <w:pPr>
        <w:spacing w:after="217" w:line="259" w:lineRule="auto"/>
        <w:ind w:left="1360" w:right="-994"/>
        <w:jc w:val="center"/>
      </w:pPr>
      <w:r>
        <w:t xml:space="preserve">-&gt; “OK” </w:t>
      </w:r>
    </w:p>
    <w:p w:rsidR="00546F9E" w:rsidRDefault="00D91B57">
      <w:pPr>
        <w:spacing w:after="218" w:line="259" w:lineRule="auto"/>
        <w:ind w:left="1724" w:firstLine="0"/>
        <w:jc w:val="center"/>
      </w:pPr>
      <w:r>
        <w:t xml:space="preserve"> </w:t>
      </w:r>
    </w:p>
    <w:p w:rsidR="00546F9E" w:rsidRDefault="00D91B57">
      <w:pPr>
        <w:spacing w:after="218" w:line="259" w:lineRule="auto"/>
        <w:ind w:left="1724" w:firstLine="0"/>
        <w:jc w:val="center"/>
      </w:pPr>
      <w:r>
        <w:t xml:space="preserve"> </w:t>
      </w:r>
    </w:p>
    <w:p w:rsidR="00546F9E" w:rsidRDefault="00D91B57">
      <w:pPr>
        <w:spacing w:after="218" w:line="259" w:lineRule="auto"/>
        <w:ind w:left="0" w:firstLine="0"/>
      </w:pPr>
      <w:r>
        <w:t xml:space="preserve"> </w:t>
      </w:r>
    </w:p>
    <w:p w:rsidR="00546F9E" w:rsidRDefault="00D91B57">
      <w:pPr>
        <w:spacing w:after="0" w:line="259" w:lineRule="auto"/>
        <w:ind w:left="1724" w:firstLine="0"/>
        <w:jc w:val="center"/>
      </w:pPr>
      <w:r>
        <w:lastRenderedPageBreak/>
        <w:t xml:space="preserve"> </w:t>
      </w:r>
    </w:p>
    <w:p w:rsidR="00546F9E" w:rsidRDefault="00D91B57">
      <w:pPr>
        <w:spacing w:after="0" w:line="259" w:lineRule="auto"/>
        <w:ind w:left="-6" w:firstLine="0"/>
      </w:pPr>
      <w:r>
        <w:rPr>
          <w:noProof/>
        </w:rPr>
        <w:drawing>
          <wp:inline distT="0" distB="0" distL="0" distR="0">
            <wp:extent cx="3429254" cy="1198245"/>
            <wp:effectExtent l="0" t="0" r="0" b="0"/>
            <wp:docPr id="1195" name="Picture 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Picture 119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29254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546F9E" w:rsidRPr="00D91B57" w:rsidRDefault="00D91B57">
      <w:pPr>
        <w:pStyle w:val="berschrift1"/>
        <w:spacing w:after="0"/>
        <w:ind w:left="-5"/>
        <w:rPr>
          <w:lang w:val="en-US"/>
        </w:rPr>
      </w:pPr>
      <w:r w:rsidRPr="00D91B57">
        <w:rPr>
          <w:color w:val="365F91"/>
          <w:sz w:val="28"/>
          <w:lang w:val="en-US"/>
        </w:rPr>
        <w:lastRenderedPageBreak/>
        <w:t xml:space="preserve">FAQ </w:t>
      </w:r>
    </w:p>
    <w:p w:rsidR="00546F9E" w:rsidRPr="00D91B57" w:rsidRDefault="00D91B57">
      <w:pPr>
        <w:spacing w:after="25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Can I use my BitLocker encrypted USB-stick with non-proprietary devices? </w:t>
      </w:r>
    </w:p>
    <w:p w:rsidR="00546F9E" w:rsidRPr="00D91B57" w:rsidRDefault="00D91B57">
      <w:pPr>
        <w:spacing w:after="215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>Yes</w:t>
      </w:r>
      <w:r w:rsidRPr="00D91B57">
        <w:rPr>
          <w:lang w:val="en-US"/>
        </w:rPr>
        <w:t xml:space="preserve">, the USB-stick can be used with non-proprietary devices but a Microsoft operating system is mandatory (e.g. Windows XP, Windows Vista, Windows 7, Windows 8). Also the password of the USB-stick has to be known. </w:t>
      </w:r>
    </w:p>
    <w:p w:rsidR="00546F9E" w:rsidRPr="00D91B57" w:rsidRDefault="00D91B57">
      <w:pPr>
        <w:spacing w:after="257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>Do with BitLocker encrypted USB-sticks onl</w:t>
      </w:r>
      <w:r w:rsidRPr="00D91B57">
        <w:rPr>
          <w:lang w:val="en-US"/>
        </w:rPr>
        <w:t xml:space="preserve">y work with Microsoft systems? </w:t>
      </w:r>
    </w:p>
    <w:p w:rsidR="00546F9E" w:rsidRPr="00D91B57" w:rsidRDefault="00D91B57">
      <w:pPr>
        <w:spacing w:after="215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Yes, a Microsoft operating system is mandatory (e.g. Windows XP, Windows Vista, Windows 7, </w:t>
      </w:r>
      <w:proofErr w:type="gramStart"/>
      <w:r w:rsidRPr="00D91B57">
        <w:rPr>
          <w:lang w:val="en-US"/>
        </w:rPr>
        <w:t>Windows</w:t>
      </w:r>
      <w:proofErr w:type="gramEnd"/>
      <w:r w:rsidRPr="00D91B57">
        <w:rPr>
          <w:lang w:val="en-US"/>
        </w:rPr>
        <w:t xml:space="preserve"> 8).    </w:t>
      </w:r>
    </w:p>
    <w:p w:rsidR="00546F9E" w:rsidRPr="00D91B57" w:rsidRDefault="00D91B57">
      <w:pPr>
        <w:spacing w:after="25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Will the data on the USB-stick get lost through encryption?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>No. But the USB-stick must not be disconnected dur</w:t>
      </w:r>
      <w:r w:rsidRPr="00D91B57">
        <w:rPr>
          <w:lang w:val="en-US"/>
        </w:rPr>
        <w:t xml:space="preserve">ing encrypting process. </w:t>
      </w:r>
    </w:p>
    <w:p w:rsidR="00546F9E" w:rsidRPr="00D91B57" w:rsidRDefault="00D91B57">
      <w:pPr>
        <w:spacing w:after="256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 xml:space="preserve">Do I have to encrypt my USB-stick? </w:t>
      </w:r>
    </w:p>
    <w:p w:rsidR="00546F9E" w:rsidRPr="00D91B57" w:rsidRDefault="00D91B57">
      <w:pPr>
        <w:spacing w:after="215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ind w:left="10" w:right="389"/>
        <w:rPr>
          <w:lang w:val="en-US"/>
        </w:rPr>
      </w:pPr>
      <w:r w:rsidRPr="00D91B57">
        <w:rPr>
          <w:lang w:val="en-US"/>
        </w:rPr>
        <w:t xml:space="preserve">The encryption is mandatory if data has to be copied from a proprietary device to the stick. To copy data from USB-stick to a company device encryption is not needed. </w:t>
      </w:r>
    </w:p>
    <w:p w:rsidR="00546F9E" w:rsidRPr="00D91B57" w:rsidRDefault="00D91B57">
      <w:pPr>
        <w:spacing w:after="257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Pr="00D91B57" w:rsidRDefault="00D91B57">
      <w:pPr>
        <w:pStyle w:val="berschrift2"/>
        <w:ind w:left="-5"/>
        <w:rPr>
          <w:lang w:val="en-US"/>
        </w:rPr>
      </w:pPr>
      <w:r w:rsidRPr="00D91B57">
        <w:rPr>
          <w:lang w:val="en-US"/>
        </w:rPr>
        <w:t>Can I continue workin</w:t>
      </w:r>
      <w:r w:rsidRPr="00D91B57">
        <w:rPr>
          <w:lang w:val="en-US"/>
        </w:rPr>
        <w:t xml:space="preserve">g during encryption? </w:t>
      </w:r>
    </w:p>
    <w:p w:rsidR="00546F9E" w:rsidRPr="00D91B57" w:rsidRDefault="00D91B57">
      <w:pPr>
        <w:spacing w:after="218" w:line="259" w:lineRule="auto"/>
        <w:ind w:left="0" w:firstLine="0"/>
        <w:rPr>
          <w:lang w:val="en-US"/>
        </w:rPr>
      </w:pPr>
      <w:r w:rsidRPr="00D91B57">
        <w:rPr>
          <w:lang w:val="en-US"/>
        </w:rPr>
        <w:t xml:space="preserve"> </w:t>
      </w:r>
    </w:p>
    <w:p w:rsidR="00546F9E" w:rsidRDefault="00D91B57">
      <w:pPr>
        <w:ind w:left="10" w:right="389"/>
      </w:pPr>
      <w:r>
        <w:t xml:space="preserve">Yes. </w:t>
      </w:r>
    </w:p>
    <w:sectPr w:rsidR="00546F9E">
      <w:pgSz w:w="11906" w:h="16838"/>
      <w:pgMar w:top="1140" w:right="1011" w:bottom="147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9E"/>
    <w:rsid w:val="00546F9E"/>
    <w:rsid w:val="00D9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99181-4646-4D04-8977-8361F7C9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7" w:line="269" w:lineRule="auto"/>
      <w:ind w:left="231" w:hanging="10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13"/>
      <w:ind w:left="10" w:hanging="10"/>
      <w:outlineLvl w:val="0"/>
    </w:pPr>
    <w:rPr>
      <w:rFonts w:ascii="Cambria" w:eastAsia="Cambria" w:hAnsi="Cambria" w:cs="Cambria"/>
      <w:b/>
      <w:color w:val="4F81BD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13"/>
      <w:ind w:left="10" w:hanging="10"/>
      <w:outlineLvl w:val="2"/>
    </w:pPr>
    <w:rPr>
      <w:rFonts w:ascii="Cambria" w:eastAsia="Cambria" w:hAnsi="Cambria" w:cs="Cambria"/>
      <w:b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mbria" w:eastAsia="Cambria" w:hAnsi="Cambria" w:cs="Cambria"/>
      <w:b/>
      <w:color w:val="4F81BD"/>
      <w:sz w:val="26"/>
    </w:rPr>
  </w:style>
  <w:style w:type="character" w:customStyle="1" w:styleId="berschrift1Zchn">
    <w:name w:val="Überschrift 1 Zchn"/>
    <w:link w:val="berschrift1"/>
    <w:rPr>
      <w:rFonts w:ascii="Cambria" w:eastAsia="Cambria" w:hAnsi="Cambria" w:cs="Cambria"/>
      <w:b/>
      <w:color w:val="4F81BD"/>
      <w:sz w:val="22"/>
    </w:rPr>
  </w:style>
  <w:style w:type="character" w:customStyle="1" w:styleId="berschrift3Zchn">
    <w:name w:val="Überschrift 3 Zchn"/>
    <w:link w:val="berschrift3"/>
    <w:rPr>
      <w:rFonts w:ascii="Cambria" w:eastAsia="Cambria" w:hAnsi="Cambria" w:cs="Cambria"/>
      <w:b/>
      <w:color w:val="4F81B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A444EFA5.dotm</Template>
  <TotalTime>0</TotalTime>
  <Pages>17</Pages>
  <Words>1032</Words>
  <Characters>6506</Characters>
  <Application>Microsoft Office Word</Application>
  <DocSecurity>0</DocSecurity>
  <Lines>54</Lines>
  <Paragraphs>15</Paragraphs>
  <ScaleCrop>false</ScaleCrop>
  <Company>Loyalty Partner GmbH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Hanske</dc:creator>
  <cp:keywords/>
  <cp:lastModifiedBy>Tiziano Nicolardi</cp:lastModifiedBy>
  <cp:revision>2</cp:revision>
  <dcterms:created xsi:type="dcterms:W3CDTF">2018-02-16T17:10:00Z</dcterms:created>
  <dcterms:modified xsi:type="dcterms:W3CDTF">2018-02-16T17:10:00Z</dcterms:modified>
</cp:coreProperties>
</file>