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5C87" w:rsidRPr="00185BCD" w:rsidRDefault="004F24E5">
      <w:pPr>
        <w:spacing w:after="576" w:line="259" w:lineRule="auto"/>
        <w:ind w:left="0" w:firstLine="0"/>
        <w:rPr>
          <w:lang w:val="en-US"/>
        </w:rPr>
      </w:pPr>
      <w:r w:rsidRPr="00185BCD">
        <w:rPr>
          <w:rFonts w:ascii="Times New Roman" w:eastAsia="Times New Roman" w:hAnsi="Times New Roman" w:cs="Times New Roman"/>
          <w:b w:val="0"/>
          <w:color w:val="000000"/>
          <w:lang w:val="en-US"/>
        </w:rPr>
        <w:t xml:space="preserve"> </w:t>
      </w:r>
    </w:p>
    <w:p w:rsidR="00A95C87" w:rsidRPr="00185BCD" w:rsidRDefault="004F24E5">
      <w:pPr>
        <w:spacing w:after="0" w:line="239" w:lineRule="auto"/>
        <w:ind w:left="1778" w:right="1442" w:hanging="840"/>
        <w:rPr>
          <w:lang w:val="en-US"/>
        </w:rPr>
      </w:pPr>
      <w:r w:rsidRPr="00185BCD">
        <w:rPr>
          <w:sz w:val="28"/>
          <w:u w:val="single" w:color="808080"/>
          <w:lang w:val="en-US"/>
        </w:rPr>
        <w:t>How-To: Create a permission request with our</w:t>
      </w:r>
      <w:r w:rsidRPr="00185BCD">
        <w:rPr>
          <w:sz w:val="28"/>
          <w:lang w:val="en-US"/>
        </w:rPr>
        <w:t xml:space="preserve"> </w:t>
      </w:r>
      <w:r w:rsidRPr="00185BCD">
        <w:rPr>
          <w:sz w:val="28"/>
          <w:u w:val="single" w:color="808080"/>
          <w:lang w:val="en-US"/>
        </w:rPr>
        <w:t>new Permission Management Tool</w:t>
      </w:r>
      <w:r w:rsidRPr="00185BCD">
        <w:rPr>
          <w:sz w:val="28"/>
          <w:lang w:val="en-US"/>
        </w:rPr>
        <w:t xml:space="preserve"> </w:t>
      </w:r>
      <w:bookmarkStart w:id="0" w:name="_GoBack"/>
      <w:r w:rsidR="00185BCD" w:rsidRPr="00185BCD">
        <w:rPr>
          <w:sz w:val="12"/>
          <w:szCs w:val="12"/>
          <w:lang w:val="en-US"/>
        </w:rPr>
        <w:t>Version 1.0</w:t>
      </w:r>
      <w:bookmarkEnd w:id="0"/>
    </w:p>
    <w:p w:rsidR="00A95C87" w:rsidRPr="00185BCD" w:rsidRDefault="004F24E5">
      <w:pPr>
        <w:spacing w:after="0" w:line="259" w:lineRule="auto"/>
        <w:ind w:left="0" w:firstLine="0"/>
        <w:rPr>
          <w:lang w:val="en-US"/>
        </w:rPr>
      </w:pPr>
      <w:r w:rsidRPr="00185BCD">
        <w:rPr>
          <w:lang w:val="en-US"/>
        </w:rPr>
        <w:t xml:space="preserve"> </w:t>
      </w:r>
    </w:p>
    <w:p w:rsidR="00A95C87" w:rsidRPr="00185BCD" w:rsidRDefault="004F24E5">
      <w:pPr>
        <w:spacing w:after="0" w:line="259" w:lineRule="auto"/>
        <w:ind w:left="0" w:firstLine="0"/>
        <w:rPr>
          <w:lang w:val="en-US"/>
        </w:rPr>
      </w:pPr>
      <w:r w:rsidRPr="00185BCD">
        <w:rPr>
          <w:lang w:val="en-US"/>
        </w:rPr>
        <w:t xml:space="preserve"> </w:t>
      </w:r>
    </w:p>
    <w:p w:rsidR="00A95C87" w:rsidRPr="00185BCD" w:rsidRDefault="004F24E5">
      <w:pPr>
        <w:numPr>
          <w:ilvl w:val="0"/>
          <w:numId w:val="1"/>
        </w:numPr>
        <w:ind w:hanging="1056"/>
        <w:rPr>
          <w:lang w:val="en-US"/>
        </w:rPr>
      </w:pPr>
      <w:r w:rsidRPr="00185BCD">
        <w:rPr>
          <w:lang w:val="en-US"/>
        </w:rPr>
        <w:t xml:space="preserve">Open your Browser (Internet Explorer) </w:t>
      </w:r>
    </w:p>
    <w:p w:rsidR="00A95C87" w:rsidRPr="00185BCD" w:rsidRDefault="004F24E5">
      <w:pPr>
        <w:numPr>
          <w:ilvl w:val="0"/>
          <w:numId w:val="1"/>
        </w:numPr>
        <w:spacing w:after="0" w:line="259" w:lineRule="auto"/>
        <w:ind w:hanging="1056"/>
        <w:rPr>
          <w:lang w:val="pl-PL"/>
        </w:rPr>
      </w:pPr>
      <w:r w:rsidRPr="00185BCD">
        <w:rPr>
          <w:lang w:val="pl-PL"/>
        </w:rPr>
        <w:t xml:space="preserve">Go to: </w:t>
      </w:r>
      <w:hyperlink r:id="rId7">
        <w:r w:rsidRPr="00185BCD">
          <w:rPr>
            <w:color w:val="0000FF"/>
            <w:u w:val="single" w:color="0000FF"/>
            <w:lang w:val="pl-PL"/>
          </w:rPr>
          <w:t>http</w:t>
        </w:r>
        <w:proofErr w:type="gramStart"/>
        <w:r w:rsidRPr="00185BCD">
          <w:rPr>
            <w:color w:val="0000FF"/>
            <w:u w:val="single" w:color="0000FF"/>
            <w:lang w:val="pl-PL"/>
          </w:rPr>
          <w:t>://muc</w:t>
        </w:r>
      </w:hyperlink>
      <w:hyperlink r:id="rId8">
        <w:r w:rsidRPr="00185BCD">
          <w:rPr>
            <w:color w:val="0000FF"/>
            <w:u w:val="single" w:color="0000FF"/>
            <w:lang w:val="pl-PL"/>
          </w:rPr>
          <w:t>-</w:t>
        </w:r>
      </w:hyperlink>
      <w:r>
        <w:fldChar w:fldCharType="begin"/>
      </w:r>
      <w:r w:rsidRPr="00185BCD">
        <w:rPr>
          <w:lang w:val="pl-PL"/>
        </w:rPr>
        <w:instrText xml:space="preserve"> HYPERLINK "http://muc-acm</w:instrText>
      </w:r>
      <w:proofErr w:type="gramEnd"/>
      <w:r w:rsidRPr="00185BCD">
        <w:rPr>
          <w:lang w:val="pl-PL"/>
        </w:rPr>
        <w:instrText xml:space="preserve">-01/dp" \h </w:instrText>
      </w:r>
      <w:r>
        <w:fldChar w:fldCharType="separate"/>
      </w:r>
      <w:r w:rsidRPr="00185BCD">
        <w:rPr>
          <w:color w:val="0000FF"/>
          <w:u w:val="single" w:color="0000FF"/>
          <w:lang w:val="pl-PL"/>
        </w:rPr>
        <w:t>acm</w:t>
      </w:r>
      <w:r>
        <w:rPr>
          <w:color w:val="0000FF"/>
          <w:u w:val="single" w:color="0000FF"/>
        </w:rPr>
        <w:fldChar w:fldCharType="end"/>
      </w:r>
      <w:hyperlink r:id="rId9">
        <w:r w:rsidRPr="00185BCD">
          <w:rPr>
            <w:color w:val="0000FF"/>
            <w:u w:val="single" w:color="0000FF"/>
            <w:lang w:val="pl-PL"/>
          </w:rPr>
          <w:t>-</w:t>
        </w:r>
      </w:hyperlink>
      <w:hyperlink r:id="rId10">
        <w:r w:rsidRPr="00185BCD">
          <w:rPr>
            <w:color w:val="0000FF"/>
            <w:u w:val="single" w:color="0000FF"/>
            <w:lang w:val="pl-PL"/>
          </w:rPr>
          <w:t>01/dp</w:t>
        </w:r>
      </w:hyperlink>
      <w:hyperlink r:id="rId11">
        <w:r w:rsidRPr="00185BCD">
          <w:rPr>
            <w:lang w:val="pl-PL"/>
          </w:rPr>
          <w:t xml:space="preserve"> </w:t>
        </w:r>
      </w:hyperlink>
    </w:p>
    <w:p w:rsidR="00A95C87" w:rsidRPr="00185BCD" w:rsidRDefault="004F24E5">
      <w:pPr>
        <w:ind w:left="715"/>
        <w:rPr>
          <w:lang w:val="en-US"/>
        </w:rPr>
      </w:pPr>
      <w:r w:rsidRPr="00185BCD">
        <w:rPr>
          <w:lang w:val="en-US"/>
        </w:rPr>
        <w:t xml:space="preserve">At a later point that link will be added to your favorites named </w:t>
      </w:r>
    </w:p>
    <w:p w:rsidR="00A95C87" w:rsidRDefault="004F24E5">
      <w:pPr>
        <w:ind w:left="715"/>
      </w:pPr>
      <w:r>
        <w:t>“</w:t>
      </w:r>
      <w:proofErr w:type="spellStart"/>
      <w:r>
        <w:t>Permission</w:t>
      </w:r>
      <w:proofErr w:type="spellEnd"/>
      <w:r>
        <w:t>-Managemen</w:t>
      </w:r>
      <w:r>
        <w:t xml:space="preserve">t”.  </w:t>
      </w:r>
    </w:p>
    <w:p w:rsidR="00A95C87" w:rsidRPr="00185BCD" w:rsidRDefault="004F24E5">
      <w:pPr>
        <w:numPr>
          <w:ilvl w:val="0"/>
          <w:numId w:val="1"/>
        </w:numPr>
        <w:ind w:hanging="1056"/>
        <w:rPr>
          <w:lang w:val="en-US"/>
        </w:rPr>
      </w:pPr>
      <w:r w:rsidRPr="00185BCD">
        <w:rPr>
          <w:lang w:val="en-US"/>
        </w:rPr>
        <w:t xml:space="preserve">The start page of our new Permission Management Tool will appear: </w:t>
      </w:r>
    </w:p>
    <w:p w:rsidR="00A95C87" w:rsidRPr="00185BCD" w:rsidRDefault="004F24E5">
      <w:pPr>
        <w:spacing w:after="0" w:line="259" w:lineRule="auto"/>
        <w:ind w:left="360" w:firstLine="0"/>
        <w:rPr>
          <w:lang w:val="en-US"/>
        </w:rPr>
      </w:pPr>
      <w:r w:rsidRPr="00185BCD">
        <w:rPr>
          <w:lang w:val="en-US"/>
        </w:rPr>
        <w:t xml:space="preserve"> </w:t>
      </w:r>
    </w:p>
    <w:p w:rsidR="00A95C87" w:rsidRDefault="004F24E5">
      <w:pPr>
        <w:spacing w:after="0" w:line="259" w:lineRule="auto"/>
        <w:ind w:left="0" w:right="1376" w:firstLine="0"/>
        <w:jc w:val="right"/>
      </w:pPr>
      <w:r>
        <w:rPr>
          <w:noProof/>
        </w:rPr>
        <w:drawing>
          <wp:inline distT="0" distB="0" distL="0" distR="0">
            <wp:extent cx="4714875" cy="2866390"/>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12"/>
                    <a:stretch>
                      <a:fillRect/>
                    </a:stretch>
                  </pic:blipFill>
                  <pic:spPr>
                    <a:xfrm>
                      <a:off x="0" y="0"/>
                      <a:ext cx="4714875" cy="2866390"/>
                    </a:xfrm>
                    <a:prstGeom prst="rect">
                      <a:avLst/>
                    </a:prstGeom>
                  </pic:spPr>
                </pic:pic>
              </a:graphicData>
            </a:graphic>
          </wp:inline>
        </w:drawing>
      </w:r>
      <w:r>
        <w:rPr>
          <w:b w:val="0"/>
          <w:color w:val="000000"/>
        </w:rPr>
        <w:t xml:space="preserve"> </w:t>
      </w:r>
    </w:p>
    <w:p w:rsidR="00A95C87" w:rsidRDefault="004F24E5">
      <w:pPr>
        <w:spacing w:after="7" w:line="259" w:lineRule="auto"/>
        <w:ind w:left="720" w:firstLine="0"/>
      </w:pPr>
      <w:r>
        <w:t xml:space="preserve"> </w:t>
      </w:r>
    </w:p>
    <w:p w:rsidR="00A95C87" w:rsidRPr="00185BCD" w:rsidRDefault="004F24E5">
      <w:pPr>
        <w:numPr>
          <w:ilvl w:val="0"/>
          <w:numId w:val="1"/>
        </w:numPr>
        <w:ind w:hanging="1056"/>
        <w:rPr>
          <w:lang w:val="en-US"/>
        </w:rPr>
      </w:pPr>
      <w:r w:rsidRPr="00185BCD">
        <w:rPr>
          <w:lang w:val="en-US"/>
        </w:rPr>
        <w:t xml:space="preserve">Click onto “Permission Request” to create a new request. The following site will be opened: </w:t>
      </w:r>
    </w:p>
    <w:p w:rsidR="00A95C87" w:rsidRPr="00185BCD" w:rsidRDefault="004F24E5">
      <w:pPr>
        <w:spacing w:after="0" w:line="259" w:lineRule="auto"/>
        <w:ind w:left="720" w:firstLine="0"/>
        <w:rPr>
          <w:lang w:val="en-US"/>
        </w:rPr>
      </w:pPr>
      <w:r w:rsidRPr="00185BCD">
        <w:rPr>
          <w:lang w:val="en-US"/>
        </w:rPr>
        <w:t xml:space="preserve"> </w:t>
      </w:r>
    </w:p>
    <w:p w:rsidR="00A95C87" w:rsidRPr="00185BCD" w:rsidRDefault="004F24E5">
      <w:pPr>
        <w:spacing w:after="0" w:line="259" w:lineRule="auto"/>
        <w:ind w:left="0" w:right="3045" w:firstLine="0"/>
        <w:jc w:val="center"/>
        <w:rPr>
          <w:lang w:val="en-US"/>
        </w:rPr>
      </w:pPr>
      <w:r>
        <w:rPr>
          <w:noProof/>
        </w:rPr>
        <w:lastRenderedPageBreak/>
        <w:drawing>
          <wp:inline distT="0" distB="0" distL="0" distR="0">
            <wp:extent cx="3198495" cy="3408680"/>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13"/>
                    <a:stretch>
                      <a:fillRect/>
                    </a:stretch>
                  </pic:blipFill>
                  <pic:spPr>
                    <a:xfrm>
                      <a:off x="0" y="0"/>
                      <a:ext cx="3198495" cy="3408680"/>
                    </a:xfrm>
                    <a:prstGeom prst="rect">
                      <a:avLst/>
                    </a:prstGeom>
                  </pic:spPr>
                </pic:pic>
              </a:graphicData>
            </a:graphic>
          </wp:inline>
        </w:drawing>
      </w:r>
      <w:r w:rsidRPr="00185BCD">
        <w:rPr>
          <w:lang w:val="en-US"/>
        </w:rPr>
        <w:t xml:space="preserve"> </w:t>
      </w:r>
    </w:p>
    <w:p w:rsidR="00A95C87" w:rsidRPr="00185BCD" w:rsidRDefault="004F24E5">
      <w:pPr>
        <w:spacing w:after="557" w:line="259" w:lineRule="auto"/>
        <w:ind w:left="0" w:firstLine="0"/>
        <w:rPr>
          <w:lang w:val="en-US"/>
        </w:rPr>
      </w:pPr>
      <w:r w:rsidRPr="00185BCD">
        <w:rPr>
          <w:rFonts w:ascii="Times New Roman" w:eastAsia="Times New Roman" w:hAnsi="Times New Roman" w:cs="Times New Roman"/>
          <w:b w:val="0"/>
          <w:color w:val="000000"/>
          <w:lang w:val="en-US"/>
        </w:rPr>
        <w:t xml:space="preserve"> </w:t>
      </w:r>
    </w:p>
    <w:p w:rsidR="00A95C87" w:rsidRPr="00185BCD" w:rsidRDefault="004F24E5">
      <w:pPr>
        <w:spacing w:after="0" w:line="259" w:lineRule="auto"/>
        <w:ind w:left="720" w:firstLine="0"/>
        <w:rPr>
          <w:lang w:val="en-US"/>
        </w:rPr>
      </w:pPr>
      <w:r w:rsidRPr="00185BCD">
        <w:rPr>
          <w:lang w:val="en-US"/>
        </w:rPr>
        <w:t xml:space="preserve"> </w:t>
      </w:r>
    </w:p>
    <w:p w:rsidR="00A95C87" w:rsidRPr="00185BCD" w:rsidRDefault="004F24E5">
      <w:pPr>
        <w:ind w:left="715"/>
        <w:rPr>
          <w:lang w:val="en-US"/>
        </w:rPr>
      </w:pPr>
      <w:r w:rsidRPr="00185BCD">
        <w:rPr>
          <w:lang w:val="en-US"/>
        </w:rPr>
        <w:t xml:space="preserve">As you can see that window is split into five parts.  </w:t>
      </w:r>
    </w:p>
    <w:p w:rsidR="00A95C87" w:rsidRPr="00185BCD" w:rsidRDefault="004F24E5">
      <w:pPr>
        <w:spacing w:after="0" w:line="259" w:lineRule="auto"/>
        <w:ind w:left="720" w:firstLine="0"/>
        <w:rPr>
          <w:lang w:val="en-US"/>
        </w:rPr>
      </w:pPr>
      <w:r w:rsidRPr="00185BCD">
        <w:rPr>
          <w:lang w:val="en-US"/>
        </w:rPr>
        <w:t xml:space="preserve"> </w:t>
      </w:r>
    </w:p>
    <w:p w:rsidR="00A95C87" w:rsidRDefault="004F24E5">
      <w:pPr>
        <w:numPr>
          <w:ilvl w:val="0"/>
          <w:numId w:val="1"/>
        </w:numPr>
        <w:ind w:hanging="1056"/>
      </w:pPr>
      <w:r>
        <w:t xml:space="preserve">Users </w:t>
      </w:r>
    </w:p>
    <w:p w:rsidR="00A95C87" w:rsidRDefault="004F24E5">
      <w:pPr>
        <w:spacing w:after="0" w:line="259" w:lineRule="auto"/>
        <w:ind w:left="720" w:firstLine="0"/>
      </w:pPr>
      <w:r>
        <w:t xml:space="preserve"> </w:t>
      </w:r>
    </w:p>
    <w:p w:rsidR="00A95C87" w:rsidRPr="00185BCD" w:rsidRDefault="004F24E5">
      <w:pPr>
        <w:ind w:left="715"/>
        <w:rPr>
          <w:lang w:val="en-US"/>
        </w:rPr>
      </w:pPr>
      <w:r w:rsidRPr="00185BCD">
        <w:rPr>
          <w:lang w:val="en-US"/>
        </w:rPr>
        <w:t>Here you can define for whom you would like to open a permission request. In most cases you will open them for yourself which is the standard definition. If you would like to open a request for a different user just click “Change User” and do the following</w:t>
      </w:r>
      <w:r w:rsidRPr="00185BCD">
        <w:rPr>
          <w:lang w:val="en-US"/>
        </w:rPr>
        <w:t xml:space="preserve">: </w:t>
      </w:r>
    </w:p>
    <w:p w:rsidR="00A95C87" w:rsidRPr="00185BCD" w:rsidRDefault="004F24E5">
      <w:pPr>
        <w:spacing w:after="0" w:line="259" w:lineRule="auto"/>
        <w:ind w:left="720" w:firstLine="0"/>
        <w:rPr>
          <w:lang w:val="en-US"/>
        </w:rPr>
      </w:pPr>
      <w:r w:rsidRPr="00185BCD">
        <w:rPr>
          <w:lang w:val="en-US"/>
        </w:rPr>
        <w:t xml:space="preserve"> </w:t>
      </w:r>
    </w:p>
    <w:p w:rsidR="00A95C87" w:rsidRDefault="004F24E5">
      <w:pPr>
        <w:spacing w:after="0" w:line="259" w:lineRule="auto"/>
        <w:ind w:left="0" w:right="634" w:firstLine="0"/>
        <w:jc w:val="right"/>
      </w:pPr>
      <w:r>
        <w:rPr>
          <w:noProof/>
        </w:rPr>
        <w:drawing>
          <wp:inline distT="0" distB="0" distL="0" distR="0">
            <wp:extent cx="5186045" cy="2406015"/>
            <wp:effectExtent l="0" t="0" r="0" b="0"/>
            <wp:docPr id="98" name="Picture 98"/>
            <wp:cNvGraphicFramePr/>
            <a:graphic xmlns:a="http://schemas.openxmlformats.org/drawingml/2006/main">
              <a:graphicData uri="http://schemas.openxmlformats.org/drawingml/2006/picture">
                <pic:pic xmlns:pic="http://schemas.openxmlformats.org/drawingml/2006/picture">
                  <pic:nvPicPr>
                    <pic:cNvPr id="98" name="Picture 98"/>
                    <pic:cNvPicPr/>
                  </pic:nvPicPr>
                  <pic:blipFill>
                    <a:blip r:embed="rId14"/>
                    <a:stretch>
                      <a:fillRect/>
                    </a:stretch>
                  </pic:blipFill>
                  <pic:spPr>
                    <a:xfrm>
                      <a:off x="0" y="0"/>
                      <a:ext cx="5186045" cy="2406015"/>
                    </a:xfrm>
                    <a:prstGeom prst="rect">
                      <a:avLst/>
                    </a:prstGeom>
                  </pic:spPr>
                </pic:pic>
              </a:graphicData>
            </a:graphic>
          </wp:inline>
        </w:drawing>
      </w:r>
      <w:r>
        <w:t xml:space="preserve"> </w:t>
      </w:r>
    </w:p>
    <w:p w:rsidR="00A95C87" w:rsidRDefault="004F24E5">
      <w:pPr>
        <w:spacing w:after="0" w:line="259" w:lineRule="auto"/>
        <w:ind w:left="0" w:firstLine="0"/>
      </w:pPr>
      <w:r>
        <w:t xml:space="preserve"> </w:t>
      </w:r>
    </w:p>
    <w:p w:rsidR="00A95C87" w:rsidRDefault="004F24E5">
      <w:pPr>
        <w:numPr>
          <w:ilvl w:val="0"/>
          <w:numId w:val="1"/>
        </w:numPr>
        <w:ind w:hanging="1056"/>
      </w:pPr>
      <w:r>
        <w:t xml:space="preserve">Folders </w:t>
      </w:r>
    </w:p>
    <w:p w:rsidR="00A95C87" w:rsidRDefault="004F24E5">
      <w:pPr>
        <w:spacing w:after="0" w:line="259" w:lineRule="auto"/>
        <w:ind w:left="720" w:firstLine="0"/>
      </w:pPr>
      <w:r>
        <w:t xml:space="preserve"> </w:t>
      </w:r>
    </w:p>
    <w:p w:rsidR="00A95C87" w:rsidRPr="00185BCD" w:rsidRDefault="004F24E5">
      <w:pPr>
        <w:ind w:left="715"/>
        <w:rPr>
          <w:lang w:val="en-US"/>
        </w:rPr>
      </w:pPr>
      <w:r w:rsidRPr="00185BCD">
        <w:rPr>
          <w:lang w:val="en-US"/>
        </w:rPr>
        <w:t>At this point you have to choose the folder you would like to get access to. Just click onto “Browse…</w:t>
      </w:r>
      <w:proofErr w:type="gramStart"/>
      <w:r w:rsidRPr="00185BCD">
        <w:rPr>
          <w:lang w:val="en-US"/>
        </w:rPr>
        <w:t>”,</w:t>
      </w:r>
      <w:proofErr w:type="gramEnd"/>
      <w:r w:rsidRPr="00185BCD">
        <w:rPr>
          <w:lang w:val="en-US"/>
        </w:rPr>
        <w:t xml:space="preserve"> select the folder and click on “OK”. You can only </w:t>
      </w:r>
      <w:r w:rsidRPr="00185BCD">
        <w:rPr>
          <w:lang w:val="en-US"/>
        </w:rPr>
        <w:lastRenderedPageBreak/>
        <w:t xml:space="preserve">request permission for the shown folders. </w:t>
      </w:r>
      <w:r w:rsidRPr="00185BCD">
        <w:rPr>
          <w:lang w:val="en-US"/>
        </w:rPr>
        <w:t xml:space="preserve">Always select the folder, which is the nearest to the data you would like to access. </w:t>
      </w:r>
    </w:p>
    <w:p w:rsidR="00A95C87" w:rsidRPr="00185BCD" w:rsidRDefault="004F24E5">
      <w:pPr>
        <w:spacing w:after="0" w:line="259" w:lineRule="auto"/>
        <w:ind w:left="720" w:firstLine="0"/>
        <w:rPr>
          <w:lang w:val="en-US"/>
        </w:rPr>
      </w:pPr>
      <w:r w:rsidRPr="00185BCD">
        <w:rPr>
          <w:lang w:val="en-US"/>
        </w:rPr>
        <w:t xml:space="preserve"> </w:t>
      </w:r>
    </w:p>
    <w:p w:rsidR="00A95C87" w:rsidRDefault="004F24E5">
      <w:pPr>
        <w:spacing w:after="0" w:line="259" w:lineRule="auto"/>
        <w:ind w:left="0" w:right="3244" w:firstLine="0"/>
        <w:jc w:val="center"/>
      </w:pPr>
      <w:r>
        <w:rPr>
          <w:noProof/>
        </w:rPr>
        <w:drawing>
          <wp:inline distT="0" distB="0" distL="0" distR="0">
            <wp:extent cx="3072130" cy="3237230"/>
            <wp:effectExtent l="0" t="0" r="0" b="0"/>
            <wp:docPr id="130" name="Picture 130"/>
            <wp:cNvGraphicFramePr/>
            <a:graphic xmlns:a="http://schemas.openxmlformats.org/drawingml/2006/main">
              <a:graphicData uri="http://schemas.openxmlformats.org/drawingml/2006/picture">
                <pic:pic xmlns:pic="http://schemas.openxmlformats.org/drawingml/2006/picture">
                  <pic:nvPicPr>
                    <pic:cNvPr id="130" name="Picture 130"/>
                    <pic:cNvPicPr/>
                  </pic:nvPicPr>
                  <pic:blipFill>
                    <a:blip r:embed="rId15"/>
                    <a:stretch>
                      <a:fillRect/>
                    </a:stretch>
                  </pic:blipFill>
                  <pic:spPr>
                    <a:xfrm>
                      <a:off x="0" y="0"/>
                      <a:ext cx="3072130" cy="3237230"/>
                    </a:xfrm>
                    <a:prstGeom prst="rect">
                      <a:avLst/>
                    </a:prstGeom>
                  </pic:spPr>
                </pic:pic>
              </a:graphicData>
            </a:graphic>
          </wp:inline>
        </w:drawing>
      </w:r>
      <w:r>
        <w:t xml:space="preserve"> </w:t>
      </w:r>
    </w:p>
    <w:p w:rsidR="00A95C87" w:rsidRDefault="004F24E5">
      <w:pPr>
        <w:spacing w:after="0" w:line="259" w:lineRule="auto"/>
        <w:ind w:left="0" w:firstLine="0"/>
      </w:pPr>
      <w:r>
        <w:t xml:space="preserve"> </w:t>
      </w:r>
    </w:p>
    <w:p w:rsidR="00A95C87" w:rsidRPr="00185BCD" w:rsidRDefault="004F24E5">
      <w:pPr>
        <w:numPr>
          <w:ilvl w:val="0"/>
          <w:numId w:val="1"/>
        </w:numPr>
        <w:ind w:hanging="1056"/>
        <w:rPr>
          <w:lang w:val="en-US"/>
        </w:rPr>
      </w:pPr>
      <w:r w:rsidRPr="00185BCD">
        <w:rPr>
          <w:lang w:val="en-US"/>
        </w:rPr>
        <w:t xml:space="preserve">Now you can see the selected folder. Just click “ADD” to go to the next step. </w:t>
      </w:r>
    </w:p>
    <w:p w:rsidR="00A95C87" w:rsidRPr="00185BCD" w:rsidRDefault="004F24E5">
      <w:pPr>
        <w:spacing w:after="0" w:line="259" w:lineRule="auto"/>
        <w:ind w:left="720" w:firstLine="0"/>
        <w:rPr>
          <w:lang w:val="en-US"/>
        </w:rPr>
      </w:pPr>
      <w:r w:rsidRPr="00185BCD">
        <w:rPr>
          <w:lang w:val="en-US"/>
        </w:rPr>
        <w:t xml:space="preserve"> </w:t>
      </w:r>
    </w:p>
    <w:p w:rsidR="00A95C87" w:rsidRDefault="004F24E5">
      <w:pPr>
        <w:spacing w:after="0" w:line="259" w:lineRule="auto"/>
        <w:ind w:left="0" w:right="872" w:firstLine="0"/>
        <w:jc w:val="right"/>
      </w:pPr>
      <w:r>
        <w:rPr>
          <w:noProof/>
        </w:rPr>
        <w:drawing>
          <wp:inline distT="0" distB="0" distL="0" distR="0">
            <wp:extent cx="5034915" cy="3052445"/>
            <wp:effectExtent l="0" t="0" r="0" b="0"/>
            <wp:docPr id="147" name="Picture 147"/>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a:blip r:embed="rId16"/>
                    <a:stretch>
                      <a:fillRect/>
                    </a:stretch>
                  </pic:blipFill>
                  <pic:spPr>
                    <a:xfrm>
                      <a:off x="0" y="0"/>
                      <a:ext cx="5034915" cy="3052445"/>
                    </a:xfrm>
                    <a:prstGeom prst="rect">
                      <a:avLst/>
                    </a:prstGeom>
                  </pic:spPr>
                </pic:pic>
              </a:graphicData>
            </a:graphic>
          </wp:inline>
        </w:drawing>
      </w:r>
      <w:r>
        <w:t xml:space="preserve"> </w:t>
      </w:r>
    </w:p>
    <w:p w:rsidR="00A95C87" w:rsidRDefault="004F24E5">
      <w:pPr>
        <w:spacing w:after="0" w:line="259" w:lineRule="auto"/>
        <w:ind w:left="720" w:firstLine="0"/>
      </w:pPr>
      <w:r>
        <w:t xml:space="preserve"> </w:t>
      </w:r>
    </w:p>
    <w:p w:rsidR="00A95C87" w:rsidRDefault="004F24E5">
      <w:pPr>
        <w:spacing w:after="0" w:line="259" w:lineRule="auto"/>
        <w:ind w:left="720" w:firstLine="0"/>
      </w:pPr>
      <w:r>
        <w:t xml:space="preserve"> </w:t>
      </w:r>
    </w:p>
    <w:p w:rsidR="00A95C87" w:rsidRDefault="004F24E5">
      <w:pPr>
        <w:numPr>
          <w:ilvl w:val="0"/>
          <w:numId w:val="1"/>
        </w:numPr>
        <w:ind w:hanging="1056"/>
      </w:pPr>
      <w:proofErr w:type="spellStart"/>
      <w:r>
        <w:t>Operations</w:t>
      </w:r>
      <w:proofErr w:type="spellEnd"/>
      <w:r>
        <w:t xml:space="preserve">: </w:t>
      </w:r>
    </w:p>
    <w:p w:rsidR="00A95C87" w:rsidRDefault="004F24E5">
      <w:pPr>
        <w:spacing w:after="0" w:line="259" w:lineRule="auto"/>
        <w:ind w:left="720" w:firstLine="0"/>
      </w:pPr>
      <w:r>
        <w:t xml:space="preserve"> </w:t>
      </w:r>
    </w:p>
    <w:p w:rsidR="00A95C87" w:rsidRPr="00185BCD" w:rsidRDefault="004F24E5">
      <w:pPr>
        <w:ind w:left="715"/>
        <w:rPr>
          <w:lang w:val="en-US"/>
        </w:rPr>
      </w:pPr>
      <w:r w:rsidRPr="00185BCD">
        <w:rPr>
          <w:lang w:val="en-US"/>
        </w:rPr>
        <w:t>In that step you have to define the rights you would like to request. You can see the folder you added and two options you can change. The first one is “Available Operations”. Here you can select “Grant Access” or “Revoke Access” if you already got access.</w:t>
      </w:r>
      <w:r w:rsidRPr="00185BCD">
        <w:rPr>
          <w:lang w:val="en-US"/>
        </w:rPr>
        <w:t xml:space="preserve"> The second option is “Permissions”. Here </w:t>
      </w:r>
      <w:r w:rsidRPr="00185BCD">
        <w:rPr>
          <w:lang w:val="en-US"/>
        </w:rPr>
        <w:lastRenderedPageBreak/>
        <w:t xml:space="preserve">you can either select “Read” or “Modify”. Read rights are explained by the name itself and modify just means read and write. </w:t>
      </w:r>
    </w:p>
    <w:p w:rsidR="00A95C87" w:rsidRPr="00185BCD" w:rsidRDefault="004F24E5">
      <w:pPr>
        <w:spacing w:after="0" w:line="259" w:lineRule="auto"/>
        <w:ind w:left="720" w:firstLine="0"/>
        <w:rPr>
          <w:lang w:val="en-US"/>
        </w:rPr>
      </w:pPr>
      <w:r w:rsidRPr="00185BCD">
        <w:rPr>
          <w:lang w:val="en-US"/>
        </w:rPr>
        <w:t xml:space="preserve"> </w:t>
      </w:r>
    </w:p>
    <w:p w:rsidR="00A95C87" w:rsidRDefault="004F24E5">
      <w:pPr>
        <w:spacing w:after="0" w:line="259" w:lineRule="auto"/>
        <w:ind w:left="0" w:right="946" w:firstLine="0"/>
        <w:jc w:val="right"/>
      </w:pPr>
      <w:r>
        <w:rPr>
          <w:noProof/>
        </w:rPr>
        <w:drawing>
          <wp:inline distT="0" distB="0" distL="0" distR="0">
            <wp:extent cx="4987925" cy="3032760"/>
            <wp:effectExtent l="0" t="0" r="0" b="0"/>
            <wp:docPr id="178" name="Picture 178"/>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17"/>
                    <a:stretch>
                      <a:fillRect/>
                    </a:stretch>
                  </pic:blipFill>
                  <pic:spPr>
                    <a:xfrm>
                      <a:off x="0" y="0"/>
                      <a:ext cx="4987925" cy="3032760"/>
                    </a:xfrm>
                    <a:prstGeom prst="rect">
                      <a:avLst/>
                    </a:prstGeom>
                  </pic:spPr>
                </pic:pic>
              </a:graphicData>
            </a:graphic>
          </wp:inline>
        </w:drawing>
      </w:r>
      <w:r>
        <w:t xml:space="preserve"> </w:t>
      </w:r>
    </w:p>
    <w:p w:rsidR="00A95C87" w:rsidRDefault="004F24E5">
      <w:pPr>
        <w:numPr>
          <w:ilvl w:val="0"/>
          <w:numId w:val="1"/>
        </w:numPr>
        <w:ind w:hanging="1056"/>
      </w:pPr>
      <w:r>
        <w:t xml:space="preserve">Explanation </w:t>
      </w:r>
    </w:p>
    <w:p w:rsidR="00A95C87" w:rsidRDefault="004F24E5">
      <w:pPr>
        <w:spacing w:after="0" w:line="259" w:lineRule="auto"/>
        <w:ind w:left="0" w:firstLine="0"/>
      </w:pPr>
      <w:r>
        <w:t xml:space="preserve"> </w:t>
      </w:r>
    </w:p>
    <w:p w:rsidR="00A95C87" w:rsidRDefault="004F24E5">
      <w:pPr>
        <w:ind w:left="715"/>
      </w:pPr>
      <w:r w:rsidRPr="00185BCD">
        <w:rPr>
          <w:lang w:val="en-US"/>
        </w:rPr>
        <w:t>Here you have to give a short explanation why you need access to tha</w:t>
      </w:r>
      <w:r w:rsidRPr="00185BCD">
        <w:rPr>
          <w:lang w:val="en-US"/>
        </w:rPr>
        <w:t xml:space="preserve">t folder, so that the Owner of that folder is able to handle your request easier. </w:t>
      </w:r>
      <w:proofErr w:type="spellStart"/>
      <w:r>
        <w:t>For</w:t>
      </w:r>
      <w:proofErr w:type="spellEnd"/>
      <w:r>
        <w:t xml:space="preserve"> </w:t>
      </w:r>
      <w:proofErr w:type="spellStart"/>
      <w:r>
        <w:t>example</w:t>
      </w:r>
      <w:proofErr w:type="spellEnd"/>
      <w:r>
        <w:t xml:space="preserve">: </w:t>
      </w:r>
    </w:p>
    <w:p w:rsidR="00A95C87" w:rsidRDefault="004F24E5">
      <w:pPr>
        <w:spacing w:after="0" w:line="259" w:lineRule="auto"/>
        <w:ind w:left="720" w:firstLine="0"/>
      </w:pPr>
      <w:r>
        <w:t xml:space="preserve"> </w:t>
      </w:r>
    </w:p>
    <w:p w:rsidR="00A95C87" w:rsidRDefault="004F24E5">
      <w:pPr>
        <w:spacing w:after="0" w:line="259" w:lineRule="auto"/>
        <w:ind w:left="720" w:firstLine="0"/>
      </w:pPr>
      <w:r>
        <w:rPr>
          <w:noProof/>
        </w:rPr>
        <w:drawing>
          <wp:inline distT="0" distB="0" distL="0" distR="0">
            <wp:extent cx="4475480" cy="1156335"/>
            <wp:effectExtent l="0" t="0" r="0" b="0"/>
            <wp:docPr id="196" name="Picture 196"/>
            <wp:cNvGraphicFramePr/>
            <a:graphic xmlns:a="http://schemas.openxmlformats.org/drawingml/2006/main">
              <a:graphicData uri="http://schemas.openxmlformats.org/drawingml/2006/picture">
                <pic:pic xmlns:pic="http://schemas.openxmlformats.org/drawingml/2006/picture">
                  <pic:nvPicPr>
                    <pic:cNvPr id="196" name="Picture 196"/>
                    <pic:cNvPicPr/>
                  </pic:nvPicPr>
                  <pic:blipFill>
                    <a:blip r:embed="rId18"/>
                    <a:stretch>
                      <a:fillRect/>
                    </a:stretch>
                  </pic:blipFill>
                  <pic:spPr>
                    <a:xfrm>
                      <a:off x="0" y="0"/>
                      <a:ext cx="4475480" cy="1156335"/>
                    </a:xfrm>
                    <a:prstGeom prst="rect">
                      <a:avLst/>
                    </a:prstGeom>
                  </pic:spPr>
                </pic:pic>
              </a:graphicData>
            </a:graphic>
          </wp:inline>
        </w:drawing>
      </w:r>
      <w:r>
        <w:t xml:space="preserve"> </w:t>
      </w:r>
    </w:p>
    <w:p w:rsidR="00A95C87" w:rsidRDefault="004F24E5">
      <w:pPr>
        <w:spacing w:after="0" w:line="259" w:lineRule="auto"/>
        <w:ind w:left="0" w:firstLine="0"/>
      </w:pPr>
      <w:r>
        <w:t xml:space="preserve"> </w:t>
      </w:r>
    </w:p>
    <w:p w:rsidR="00A95C87" w:rsidRDefault="004F24E5">
      <w:pPr>
        <w:numPr>
          <w:ilvl w:val="0"/>
          <w:numId w:val="1"/>
        </w:numPr>
        <w:ind w:hanging="1056"/>
      </w:pPr>
      <w:proofErr w:type="spellStart"/>
      <w:r>
        <w:t>Expiration</w:t>
      </w:r>
      <w:proofErr w:type="spellEnd"/>
      <w:r>
        <w:t xml:space="preserve"> </w:t>
      </w:r>
    </w:p>
    <w:p w:rsidR="00A95C87" w:rsidRDefault="004F24E5">
      <w:pPr>
        <w:spacing w:after="0" w:line="259" w:lineRule="auto"/>
        <w:ind w:left="720" w:firstLine="0"/>
      </w:pPr>
      <w:r>
        <w:t xml:space="preserve"> </w:t>
      </w:r>
    </w:p>
    <w:p w:rsidR="00A95C87" w:rsidRPr="00185BCD" w:rsidRDefault="004F24E5">
      <w:pPr>
        <w:ind w:left="715"/>
        <w:rPr>
          <w:lang w:val="en-US"/>
        </w:rPr>
      </w:pPr>
      <w:r w:rsidRPr="00185BCD">
        <w:rPr>
          <w:lang w:val="en-US"/>
        </w:rPr>
        <w:t xml:space="preserve">In this step you can define expiration for your permission. </w:t>
      </w:r>
    </w:p>
    <w:p w:rsidR="00A95C87" w:rsidRPr="00185BCD" w:rsidRDefault="004F24E5">
      <w:pPr>
        <w:ind w:left="715"/>
        <w:rPr>
          <w:lang w:val="en-US"/>
        </w:rPr>
      </w:pPr>
      <w:r w:rsidRPr="00185BCD">
        <w:rPr>
          <w:lang w:val="en-US"/>
        </w:rPr>
        <w:t xml:space="preserve">You can choose the following three options: </w:t>
      </w:r>
    </w:p>
    <w:p w:rsidR="00A95C87" w:rsidRDefault="004F24E5">
      <w:pPr>
        <w:numPr>
          <w:ilvl w:val="1"/>
          <w:numId w:val="1"/>
        </w:numPr>
        <w:ind w:hanging="360"/>
      </w:pPr>
      <w:r>
        <w:t xml:space="preserve">Never </w:t>
      </w:r>
    </w:p>
    <w:p w:rsidR="00A95C87" w:rsidRDefault="004F24E5">
      <w:pPr>
        <w:numPr>
          <w:ilvl w:val="1"/>
          <w:numId w:val="1"/>
        </w:numPr>
        <w:ind w:hanging="360"/>
      </w:pPr>
      <w:r>
        <w:t xml:space="preserve">On </w:t>
      </w:r>
      <w:proofErr w:type="spellStart"/>
      <w:r>
        <w:t>specific</w:t>
      </w:r>
      <w:proofErr w:type="spellEnd"/>
      <w:r>
        <w:t xml:space="preserve"> </w:t>
      </w:r>
      <w:proofErr w:type="spellStart"/>
      <w:r>
        <w:t>date</w:t>
      </w:r>
      <w:proofErr w:type="spellEnd"/>
      <w:r>
        <w:t xml:space="preserve"> </w:t>
      </w:r>
    </w:p>
    <w:p w:rsidR="00A95C87" w:rsidRDefault="004F24E5">
      <w:pPr>
        <w:numPr>
          <w:ilvl w:val="1"/>
          <w:numId w:val="1"/>
        </w:numPr>
        <w:ind w:hanging="360"/>
      </w:pPr>
      <w:r>
        <w:t xml:space="preserve">After __ </w:t>
      </w:r>
      <w:proofErr w:type="spellStart"/>
      <w:r>
        <w:t>days</w:t>
      </w:r>
      <w:proofErr w:type="spellEnd"/>
      <w:r>
        <w:t xml:space="preserve"> </w:t>
      </w:r>
    </w:p>
    <w:p w:rsidR="00A95C87" w:rsidRDefault="004F24E5">
      <w:pPr>
        <w:spacing w:after="0" w:line="259" w:lineRule="auto"/>
        <w:ind w:left="720" w:firstLine="0"/>
      </w:pPr>
      <w:r>
        <w:t xml:space="preserve"> </w:t>
      </w:r>
    </w:p>
    <w:p w:rsidR="00A95C87" w:rsidRDefault="004F24E5">
      <w:pPr>
        <w:ind w:left="715"/>
      </w:pPr>
      <w:r w:rsidRPr="00185BCD">
        <w:rPr>
          <w:lang w:val="en-US"/>
        </w:rPr>
        <w:t xml:space="preserve">This option should be set if you know that you need the folder permission for a specific period. </w:t>
      </w:r>
      <w:r>
        <w:t xml:space="preserve">(Project, Substitution…) </w:t>
      </w:r>
    </w:p>
    <w:p w:rsidR="00A95C87" w:rsidRDefault="004F24E5">
      <w:pPr>
        <w:spacing w:after="0" w:line="259" w:lineRule="auto"/>
        <w:ind w:left="720" w:firstLine="0"/>
      </w:pPr>
      <w:r>
        <w:t xml:space="preserve"> </w:t>
      </w:r>
    </w:p>
    <w:p w:rsidR="00A95C87" w:rsidRDefault="004F24E5">
      <w:pPr>
        <w:spacing w:after="0" w:line="259" w:lineRule="auto"/>
        <w:ind w:left="0" w:right="1184" w:firstLine="0"/>
        <w:jc w:val="right"/>
      </w:pPr>
      <w:r>
        <w:rPr>
          <w:noProof/>
        </w:rPr>
        <w:drawing>
          <wp:inline distT="0" distB="0" distL="0" distR="0">
            <wp:extent cx="4836795" cy="1243965"/>
            <wp:effectExtent l="0" t="0" r="0" b="0"/>
            <wp:docPr id="229" name="Picture 229"/>
            <wp:cNvGraphicFramePr/>
            <a:graphic xmlns:a="http://schemas.openxmlformats.org/drawingml/2006/main">
              <a:graphicData uri="http://schemas.openxmlformats.org/drawingml/2006/picture">
                <pic:pic xmlns:pic="http://schemas.openxmlformats.org/drawingml/2006/picture">
                  <pic:nvPicPr>
                    <pic:cNvPr id="229" name="Picture 229"/>
                    <pic:cNvPicPr/>
                  </pic:nvPicPr>
                  <pic:blipFill>
                    <a:blip r:embed="rId19"/>
                    <a:stretch>
                      <a:fillRect/>
                    </a:stretch>
                  </pic:blipFill>
                  <pic:spPr>
                    <a:xfrm>
                      <a:off x="0" y="0"/>
                      <a:ext cx="4836795" cy="1243965"/>
                    </a:xfrm>
                    <a:prstGeom prst="rect">
                      <a:avLst/>
                    </a:prstGeom>
                  </pic:spPr>
                </pic:pic>
              </a:graphicData>
            </a:graphic>
          </wp:inline>
        </w:drawing>
      </w:r>
      <w:r>
        <w:t xml:space="preserve"> </w:t>
      </w:r>
    </w:p>
    <w:p w:rsidR="00A95C87" w:rsidRDefault="004F24E5">
      <w:pPr>
        <w:spacing w:after="0" w:line="259" w:lineRule="auto"/>
        <w:ind w:left="720" w:firstLine="0"/>
      </w:pPr>
      <w:r>
        <w:lastRenderedPageBreak/>
        <w:t xml:space="preserve"> </w:t>
      </w:r>
    </w:p>
    <w:p w:rsidR="00A95C87" w:rsidRPr="00185BCD" w:rsidRDefault="004F24E5">
      <w:pPr>
        <w:numPr>
          <w:ilvl w:val="0"/>
          <w:numId w:val="1"/>
        </w:numPr>
        <w:spacing w:after="32"/>
        <w:ind w:hanging="1056"/>
        <w:rPr>
          <w:lang w:val="en-US"/>
        </w:rPr>
      </w:pPr>
      <w:r w:rsidRPr="00185BCD">
        <w:rPr>
          <w:lang w:val="en-US"/>
        </w:rPr>
        <w:t xml:space="preserve">Now you’re basically done. Just check your entered information   again and click “Finish”. </w:t>
      </w:r>
    </w:p>
    <w:p w:rsidR="00A95C87" w:rsidRPr="00185BCD" w:rsidRDefault="004F24E5">
      <w:pPr>
        <w:spacing w:after="0" w:line="259" w:lineRule="auto"/>
        <w:ind w:left="720" w:firstLine="0"/>
        <w:rPr>
          <w:lang w:val="en-US"/>
        </w:rPr>
      </w:pPr>
      <w:r w:rsidRPr="00185BCD">
        <w:rPr>
          <w:lang w:val="en-US"/>
        </w:rPr>
        <w:t xml:space="preserve"> </w:t>
      </w:r>
    </w:p>
    <w:p w:rsidR="00A95C87" w:rsidRPr="00185BCD" w:rsidRDefault="004F24E5">
      <w:pPr>
        <w:spacing w:after="0" w:line="259" w:lineRule="auto"/>
        <w:ind w:left="720" w:firstLine="0"/>
        <w:rPr>
          <w:lang w:val="en-US"/>
        </w:rPr>
      </w:pPr>
      <w:r w:rsidRPr="00185BCD">
        <w:rPr>
          <w:lang w:val="en-US"/>
        </w:rPr>
        <w:t xml:space="preserve"> </w:t>
      </w:r>
    </w:p>
    <w:p w:rsidR="00A95C87" w:rsidRPr="00185BCD" w:rsidRDefault="004F24E5">
      <w:pPr>
        <w:spacing w:after="0" w:line="259" w:lineRule="auto"/>
        <w:ind w:left="720" w:firstLine="0"/>
        <w:rPr>
          <w:lang w:val="en-US"/>
        </w:rPr>
      </w:pPr>
      <w:r w:rsidRPr="00185BCD">
        <w:rPr>
          <w:lang w:val="en-US"/>
        </w:rPr>
        <w:t xml:space="preserve"> </w:t>
      </w:r>
    </w:p>
    <w:p w:rsidR="00A95C87" w:rsidRPr="00185BCD" w:rsidRDefault="004F24E5">
      <w:pPr>
        <w:spacing w:after="0" w:line="259" w:lineRule="auto"/>
        <w:ind w:left="720" w:firstLine="0"/>
        <w:rPr>
          <w:lang w:val="en-US"/>
        </w:rPr>
      </w:pPr>
      <w:r w:rsidRPr="00185BCD">
        <w:rPr>
          <w:lang w:val="en-US"/>
        </w:rPr>
        <w:t xml:space="preserve"> </w:t>
      </w:r>
    </w:p>
    <w:p w:rsidR="00A95C87" w:rsidRPr="00185BCD" w:rsidRDefault="004F24E5">
      <w:pPr>
        <w:spacing w:after="0" w:line="259" w:lineRule="auto"/>
        <w:ind w:left="720" w:firstLine="0"/>
        <w:rPr>
          <w:lang w:val="en-US"/>
        </w:rPr>
      </w:pPr>
      <w:r w:rsidRPr="00185BCD">
        <w:rPr>
          <w:lang w:val="en-US"/>
        </w:rPr>
        <w:t xml:space="preserve"> </w:t>
      </w:r>
    </w:p>
    <w:p w:rsidR="00A95C87" w:rsidRPr="00185BCD" w:rsidRDefault="004F24E5">
      <w:pPr>
        <w:spacing w:after="0" w:line="259" w:lineRule="auto"/>
        <w:ind w:left="720" w:firstLine="0"/>
        <w:rPr>
          <w:lang w:val="en-US"/>
        </w:rPr>
      </w:pPr>
      <w:r w:rsidRPr="00185BCD">
        <w:rPr>
          <w:lang w:val="en-US"/>
        </w:rPr>
        <w:t xml:space="preserve"> </w:t>
      </w:r>
    </w:p>
    <w:p w:rsidR="00A95C87" w:rsidRPr="00185BCD" w:rsidRDefault="004F24E5">
      <w:pPr>
        <w:spacing w:after="0" w:line="259" w:lineRule="auto"/>
        <w:ind w:left="720" w:firstLine="0"/>
        <w:rPr>
          <w:lang w:val="en-US"/>
        </w:rPr>
      </w:pPr>
      <w:r w:rsidRPr="00185BCD">
        <w:rPr>
          <w:lang w:val="en-US"/>
        </w:rPr>
        <w:t xml:space="preserve"> </w:t>
      </w:r>
    </w:p>
    <w:p w:rsidR="00A95C87" w:rsidRPr="00185BCD" w:rsidRDefault="004F24E5">
      <w:pPr>
        <w:spacing w:after="0" w:line="259" w:lineRule="auto"/>
        <w:ind w:left="720" w:firstLine="0"/>
        <w:rPr>
          <w:lang w:val="en-US"/>
        </w:rPr>
      </w:pPr>
      <w:r w:rsidRPr="00185BCD">
        <w:rPr>
          <w:lang w:val="en-US"/>
        </w:rPr>
        <w:t xml:space="preserve"> </w:t>
      </w:r>
    </w:p>
    <w:p w:rsidR="00A95C87" w:rsidRPr="00185BCD" w:rsidRDefault="004F24E5">
      <w:pPr>
        <w:spacing w:after="0" w:line="259" w:lineRule="auto"/>
        <w:ind w:left="720" w:firstLine="0"/>
        <w:rPr>
          <w:lang w:val="en-US"/>
        </w:rPr>
      </w:pPr>
      <w:r w:rsidRPr="00185BCD">
        <w:rPr>
          <w:lang w:val="en-US"/>
        </w:rPr>
        <w:t xml:space="preserve"> </w:t>
      </w:r>
    </w:p>
    <w:p w:rsidR="00A95C87" w:rsidRPr="00185BCD" w:rsidRDefault="004F24E5">
      <w:pPr>
        <w:spacing w:after="0" w:line="259" w:lineRule="auto"/>
        <w:ind w:left="720" w:firstLine="0"/>
        <w:rPr>
          <w:lang w:val="en-US"/>
        </w:rPr>
      </w:pPr>
      <w:r w:rsidRPr="00185BCD">
        <w:rPr>
          <w:lang w:val="en-US"/>
        </w:rPr>
        <w:t xml:space="preserve"> </w:t>
      </w:r>
    </w:p>
    <w:p w:rsidR="00A95C87" w:rsidRPr="00185BCD" w:rsidRDefault="004F24E5">
      <w:pPr>
        <w:spacing w:after="0" w:line="259" w:lineRule="auto"/>
        <w:ind w:left="720" w:firstLine="0"/>
        <w:rPr>
          <w:lang w:val="en-US"/>
        </w:rPr>
      </w:pPr>
      <w:r w:rsidRPr="00185BCD">
        <w:rPr>
          <w:lang w:val="en-US"/>
        </w:rPr>
        <w:t xml:space="preserve"> </w:t>
      </w:r>
    </w:p>
    <w:p w:rsidR="00A95C87" w:rsidRPr="00185BCD" w:rsidRDefault="004F24E5">
      <w:pPr>
        <w:spacing w:after="0" w:line="259" w:lineRule="auto"/>
        <w:ind w:left="720" w:firstLine="0"/>
        <w:rPr>
          <w:lang w:val="en-US"/>
        </w:rPr>
      </w:pPr>
      <w:r w:rsidRPr="00185BCD">
        <w:rPr>
          <w:lang w:val="en-US"/>
        </w:rPr>
        <w:t xml:space="preserve"> </w:t>
      </w:r>
    </w:p>
    <w:p w:rsidR="00A95C87" w:rsidRPr="00185BCD" w:rsidRDefault="004F24E5">
      <w:pPr>
        <w:spacing w:after="0" w:line="259" w:lineRule="auto"/>
        <w:ind w:left="720" w:firstLine="0"/>
        <w:rPr>
          <w:lang w:val="en-US"/>
        </w:rPr>
      </w:pPr>
      <w:r w:rsidRPr="00185BCD">
        <w:rPr>
          <w:lang w:val="en-US"/>
        </w:rPr>
        <w:t xml:space="preserve"> </w:t>
      </w:r>
    </w:p>
    <w:p w:rsidR="00A95C87" w:rsidRPr="00185BCD" w:rsidRDefault="004F24E5">
      <w:pPr>
        <w:spacing w:after="0" w:line="259" w:lineRule="auto"/>
        <w:ind w:left="720" w:firstLine="0"/>
        <w:rPr>
          <w:lang w:val="en-US"/>
        </w:rPr>
      </w:pPr>
      <w:r w:rsidRPr="00185BCD">
        <w:rPr>
          <w:lang w:val="en-US"/>
        </w:rPr>
        <w:t xml:space="preserve"> </w:t>
      </w:r>
    </w:p>
    <w:p w:rsidR="00A95C87" w:rsidRPr="00185BCD" w:rsidRDefault="004F24E5">
      <w:pPr>
        <w:spacing w:after="0" w:line="259" w:lineRule="auto"/>
        <w:ind w:left="720" w:firstLine="0"/>
        <w:rPr>
          <w:lang w:val="en-US"/>
        </w:rPr>
      </w:pPr>
      <w:r w:rsidRPr="00185BCD">
        <w:rPr>
          <w:lang w:val="en-US"/>
        </w:rPr>
        <w:t xml:space="preserve"> </w:t>
      </w:r>
    </w:p>
    <w:p w:rsidR="00A95C87" w:rsidRPr="00185BCD" w:rsidRDefault="004F24E5">
      <w:pPr>
        <w:numPr>
          <w:ilvl w:val="0"/>
          <w:numId w:val="1"/>
        </w:numPr>
        <w:ind w:hanging="1056"/>
        <w:rPr>
          <w:lang w:val="en-US"/>
        </w:rPr>
      </w:pPr>
      <w:r w:rsidRPr="00185BCD">
        <w:rPr>
          <w:lang w:val="en-US"/>
        </w:rPr>
        <w:t xml:space="preserve">In the next window you can see a short summary of your request. If you would like to find out who will handle your request you can click onto “here”. </w:t>
      </w:r>
    </w:p>
    <w:p w:rsidR="00A95C87" w:rsidRPr="00185BCD" w:rsidRDefault="004F24E5">
      <w:pPr>
        <w:spacing w:after="0" w:line="259" w:lineRule="auto"/>
        <w:ind w:left="720" w:firstLine="0"/>
        <w:rPr>
          <w:lang w:val="en-US"/>
        </w:rPr>
      </w:pPr>
      <w:r w:rsidRPr="00185BCD">
        <w:rPr>
          <w:lang w:val="en-US"/>
        </w:rPr>
        <w:t xml:space="preserve"> </w:t>
      </w:r>
    </w:p>
    <w:p w:rsidR="00A95C87" w:rsidRDefault="004F24E5">
      <w:pPr>
        <w:spacing w:after="0" w:line="259" w:lineRule="auto"/>
        <w:ind w:left="0" w:right="416" w:firstLine="0"/>
        <w:jc w:val="right"/>
      </w:pPr>
      <w:r>
        <w:rPr>
          <w:noProof/>
        </w:rPr>
        <w:drawing>
          <wp:inline distT="0" distB="0" distL="0" distR="0">
            <wp:extent cx="5324475" cy="3238500"/>
            <wp:effectExtent l="0" t="0" r="0" b="0"/>
            <wp:docPr id="268" name="Picture 268"/>
            <wp:cNvGraphicFramePr/>
            <a:graphic xmlns:a="http://schemas.openxmlformats.org/drawingml/2006/main">
              <a:graphicData uri="http://schemas.openxmlformats.org/drawingml/2006/picture">
                <pic:pic xmlns:pic="http://schemas.openxmlformats.org/drawingml/2006/picture">
                  <pic:nvPicPr>
                    <pic:cNvPr id="268" name="Picture 268"/>
                    <pic:cNvPicPr/>
                  </pic:nvPicPr>
                  <pic:blipFill>
                    <a:blip r:embed="rId20"/>
                    <a:stretch>
                      <a:fillRect/>
                    </a:stretch>
                  </pic:blipFill>
                  <pic:spPr>
                    <a:xfrm>
                      <a:off x="0" y="0"/>
                      <a:ext cx="5324475" cy="3238500"/>
                    </a:xfrm>
                    <a:prstGeom prst="rect">
                      <a:avLst/>
                    </a:prstGeom>
                  </pic:spPr>
                </pic:pic>
              </a:graphicData>
            </a:graphic>
          </wp:inline>
        </w:drawing>
      </w:r>
      <w:r>
        <w:t xml:space="preserve"> </w:t>
      </w:r>
    </w:p>
    <w:p w:rsidR="00A95C87" w:rsidRDefault="004F24E5">
      <w:pPr>
        <w:spacing w:after="0" w:line="259" w:lineRule="auto"/>
        <w:ind w:left="720" w:firstLine="0"/>
      </w:pPr>
      <w:r>
        <w:t xml:space="preserve"> </w:t>
      </w:r>
    </w:p>
    <w:p w:rsidR="00A95C87" w:rsidRDefault="004F24E5">
      <w:pPr>
        <w:spacing w:after="0" w:line="259" w:lineRule="auto"/>
        <w:ind w:left="0" w:right="4089" w:firstLine="0"/>
        <w:jc w:val="center"/>
      </w:pPr>
      <w:r>
        <w:rPr>
          <w:noProof/>
        </w:rPr>
        <w:lastRenderedPageBreak/>
        <w:drawing>
          <wp:inline distT="0" distB="0" distL="0" distR="0">
            <wp:extent cx="2535555" cy="3107055"/>
            <wp:effectExtent l="0" t="0" r="0" b="0"/>
            <wp:docPr id="271" name="Picture 271"/>
            <wp:cNvGraphicFramePr/>
            <a:graphic xmlns:a="http://schemas.openxmlformats.org/drawingml/2006/main">
              <a:graphicData uri="http://schemas.openxmlformats.org/drawingml/2006/picture">
                <pic:pic xmlns:pic="http://schemas.openxmlformats.org/drawingml/2006/picture">
                  <pic:nvPicPr>
                    <pic:cNvPr id="271" name="Picture 271"/>
                    <pic:cNvPicPr/>
                  </pic:nvPicPr>
                  <pic:blipFill>
                    <a:blip r:embed="rId21"/>
                    <a:stretch>
                      <a:fillRect/>
                    </a:stretch>
                  </pic:blipFill>
                  <pic:spPr>
                    <a:xfrm>
                      <a:off x="0" y="0"/>
                      <a:ext cx="2535555" cy="3107055"/>
                    </a:xfrm>
                    <a:prstGeom prst="rect">
                      <a:avLst/>
                    </a:prstGeom>
                  </pic:spPr>
                </pic:pic>
              </a:graphicData>
            </a:graphic>
          </wp:inline>
        </w:drawing>
      </w:r>
      <w:r>
        <w:t xml:space="preserve"> </w:t>
      </w:r>
    </w:p>
    <w:p w:rsidR="00A95C87" w:rsidRDefault="004F24E5">
      <w:pPr>
        <w:spacing w:after="0" w:line="259" w:lineRule="auto"/>
        <w:ind w:left="0" w:firstLine="0"/>
      </w:pPr>
      <w:r>
        <w:t xml:space="preserve"> </w:t>
      </w:r>
    </w:p>
    <w:p w:rsidR="00A95C87" w:rsidRDefault="004F24E5">
      <w:pPr>
        <w:spacing w:after="0" w:line="259" w:lineRule="auto"/>
        <w:ind w:left="0" w:firstLine="0"/>
      </w:pPr>
      <w:r>
        <w:t xml:space="preserve"> </w:t>
      </w:r>
    </w:p>
    <w:p w:rsidR="00A95C87" w:rsidRDefault="004F24E5">
      <w:pPr>
        <w:spacing w:after="0" w:line="259" w:lineRule="auto"/>
        <w:ind w:left="0" w:firstLine="0"/>
      </w:pPr>
      <w:r>
        <w:t xml:space="preserve"> </w:t>
      </w:r>
    </w:p>
    <w:p w:rsidR="00A95C87" w:rsidRDefault="004F24E5">
      <w:pPr>
        <w:spacing w:after="0" w:line="259" w:lineRule="auto"/>
        <w:ind w:left="0" w:firstLine="0"/>
      </w:pPr>
      <w:r>
        <w:t xml:space="preserve"> </w:t>
      </w:r>
    </w:p>
    <w:p w:rsidR="00A95C87" w:rsidRDefault="004F24E5">
      <w:pPr>
        <w:spacing w:after="0" w:line="259" w:lineRule="auto"/>
        <w:ind w:left="0" w:firstLine="0"/>
      </w:pPr>
      <w:r>
        <w:t xml:space="preserve"> </w:t>
      </w:r>
    </w:p>
    <w:p w:rsidR="00A95C87" w:rsidRDefault="004F24E5">
      <w:pPr>
        <w:spacing w:after="0" w:line="259" w:lineRule="auto"/>
        <w:ind w:left="0" w:firstLine="0"/>
      </w:pPr>
      <w:r>
        <w:t xml:space="preserve"> </w:t>
      </w:r>
    </w:p>
    <w:p w:rsidR="00A95C87" w:rsidRDefault="004F24E5">
      <w:pPr>
        <w:spacing w:after="0" w:line="259" w:lineRule="auto"/>
        <w:ind w:left="0" w:firstLine="0"/>
      </w:pPr>
      <w:r>
        <w:t xml:space="preserve"> </w:t>
      </w:r>
    </w:p>
    <w:p w:rsidR="00A95C87" w:rsidRDefault="004F24E5">
      <w:pPr>
        <w:spacing w:after="0" w:line="259" w:lineRule="auto"/>
        <w:ind w:left="0" w:firstLine="0"/>
      </w:pPr>
      <w:r>
        <w:t xml:space="preserve"> </w:t>
      </w:r>
    </w:p>
    <w:p w:rsidR="00A95C87" w:rsidRDefault="004F24E5">
      <w:pPr>
        <w:numPr>
          <w:ilvl w:val="0"/>
          <w:numId w:val="1"/>
        </w:numPr>
        <w:ind w:hanging="1056"/>
      </w:pPr>
      <w:r w:rsidRPr="00185BCD">
        <w:rPr>
          <w:lang w:val="en-US"/>
        </w:rPr>
        <w:t xml:space="preserve">Your permission request is now finished and the Owner of the folder can handle your request. You will automatically get an email when your request has been approved or declined it. </w:t>
      </w:r>
      <w:r>
        <w:t xml:space="preserve">The </w:t>
      </w:r>
      <w:proofErr w:type="spellStart"/>
      <w:r>
        <w:t>message</w:t>
      </w:r>
      <w:proofErr w:type="spellEnd"/>
      <w:r>
        <w:t xml:space="preserve"> will </w:t>
      </w:r>
      <w:proofErr w:type="spellStart"/>
      <w:r>
        <w:t>look</w:t>
      </w:r>
      <w:proofErr w:type="spellEnd"/>
      <w:r>
        <w:t xml:space="preserve"> like </w:t>
      </w:r>
      <w:proofErr w:type="spellStart"/>
      <w:r>
        <w:t>that</w:t>
      </w:r>
      <w:proofErr w:type="spellEnd"/>
      <w:r>
        <w:t xml:space="preserve">: </w:t>
      </w:r>
    </w:p>
    <w:p w:rsidR="00A95C87" w:rsidRDefault="004F24E5">
      <w:pPr>
        <w:spacing w:after="0" w:line="259" w:lineRule="auto"/>
        <w:ind w:left="720" w:firstLine="0"/>
      </w:pPr>
      <w:r>
        <w:t xml:space="preserve"> </w:t>
      </w:r>
    </w:p>
    <w:p w:rsidR="00A95C87" w:rsidRDefault="004F24E5">
      <w:pPr>
        <w:spacing w:after="0" w:line="259" w:lineRule="auto"/>
        <w:ind w:left="0" w:right="2685" w:firstLine="0"/>
        <w:jc w:val="center"/>
      </w:pPr>
      <w:r>
        <w:rPr>
          <w:noProof/>
        </w:rPr>
        <w:drawing>
          <wp:inline distT="0" distB="0" distL="0" distR="0">
            <wp:extent cx="4341495" cy="2474595"/>
            <wp:effectExtent l="0" t="0" r="0" b="0"/>
            <wp:docPr id="300" name="Picture 300"/>
            <wp:cNvGraphicFramePr/>
            <a:graphic xmlns:a="http://schemas.openxmlformats.org/drawingml/2006/main">
              <a:graphicData uri="http://schemas.openxmlformats.org/drawingml/2006/picture">
                <pic:pic xmlns:pic="http://schemas.openxmlformats.org/drawingml/2006/picture">
                  <pic:nvPicPr>
                    <pic:cNvPr id="300" name="Picture 300"/>
                    <pic:cNvPicPr/>
                  </pic:nvPicPr>
                  <pic:blipFill>
                    <a:blip r:embed="rId22"/>
                    <a:stretch>
                      <a:fillRect/>
                    </a:stretch>
                  </pic:blipFill>
                  <pic:spPr>
                    <a:xfrm>
                      <a:off x="0" y="0"/>
                      <a:ext cx="4341495" cy="2474595"/>
                    </a:xfrm>
                    <a:prstGeom prst="rect">
                      <a:avLst/>
                    </a:prstGeom>
                  </pic:spPr>
                </pic:pic>
              </a:graphicData>
            </a:graphic>
          </wp:inline>
        </w:drawing>
      </w:r>
      <w:r>
        <w:t xml:space="preserve"> </w:t>
      </w:r>
    </w:p>
    <w:p w:rsidR="00A95C87" w:rsidRDefault="004F24E5">
      <w:pPr>
        <w:spacing w:after="0" w:line="259" w:lineRule="auto"/>
        <w:ind w:left="0" w:firstLine="0"/>
      </w:pPr>
      <w:r>
        <w:t xml:space="preserve"> </w:t>
      </w:r>
    </w:p>
    <w:p w:rsidR="00A95C87" w:rsidRPr="00185BCD" w:rsidRDefault="004F24E5">
      <w:pPr>
        <w:numPr>
          <w:ilvl w:val="0"/>
          <w:numId w:val="1"/>
        </w:numPr>
        <w:ind w:hanging="1056"/>
        <w:rPr>
          <w:lang w:val="en-US"/>
        </w:rPr>
      </w:pPr>
      <w:r w:rsidRPr="00185BCD">
        <w:rPr>
          <w:lang w:val="en-US"/>
        </w:rPr>
        <w:t>If you would like to see your open</w:t>
      </w:r>
      <w:r w:rsidRPr="00185BCD">
        <w:rPr>
          <w:lang w:val="en-US"/>
        </w:rPr>
        <w:t xml:space="preserve"> requests you got two options: </w:t>
      </w:r>
    </w:p>
    <w:p w:rsidR="00A95C87" w:rsidRPr="00185BCD" w:rsidRDefault="004F24E5">
      <w:pPr>
        <w:spacing w:after="0" w:line="259" w:lineRule="auto"/>
        <w:ind w:left="720" w:firstLine="0"/>
        <w:rPr>
          <w:lang w:val="en-US"/>
        </w:rPr>
      </w:pPr>
      <w:r w:rsidRPr="00185BCD">
        <w:rPr>
          <w:lang w:val="en-US"/>
        </w:rPr>
        <w:t xml:space="preserve"> </w:t>
      </w:r>
    </w:p>
    <w:p w:rsidR="00A95C87" w:rsidRDefault="004F24E5">
      <w:pPr>
        <w:numPr>
          <w:ilvl w:val="1"/>
          <w:numId w:val="2"/>
        </w:numPr>
        <w:ind w:hanging="360"/>
      </w:pPr>
      <w:r>
        <w:t>Summary Screen</w:t>
      </w:r>
      <w:r>
        <w:rPr>
          <w:b w:val="0"/>
          <w:color w:val="000000"/>
        </w:rPr>
        <w:t xml:space="preserve"> </w:t>
      </w:r>
    </w:p>
    <w:p w:rsidR="00A95C87" w:rsidRDefault="004F24E5">
      <w:pPr>
        <w:spacing w:after="0" w:line="259" w:lineRule="auto"/>
        <w:ind w:left="720" w:firstLine="0"/>
      </w:pPr>
      <w:r>
        <w:t xml:space="preserve"> </w:t>
      </w:r>
    </w:p>
    <w:p w:rsidR="00A95C87" w:rsidRPr="00185BCD" w:rsidRDefault="004F24E5">
      <w:pPr>
        <w:spacing w:after="26"/>
        <w:ind w:left="715"/>
        <w:rPr>
          <w:lang w:val="en-US"/>
        </w:rPr>
      </w:pPr>
      <w:r w:rsidRPr="00185BCD">
        <w:rPr>
          <w:lang w:val="en-US"/>
        </w:rPr>
        <w:t xml:space="preserve">Just click onto “Summary” and you will see your latest requests. If you want to cancel your request just click the little “X” Symbol. </w:t>
      </w:r>
    </w:p>
    <w:p w:rsidR="00A95C87" w:rsidRPr="00185BCD" w:rsidRDefault="004F24E5">
      <w:pPr>
        <w:ind w:left="715"/>
        <w:rPr>
          <w:lang w:val="en-US"/>
        </w:rPr>
      </w:pPr>
      <w:r w:rsidRPr="00185BCD">
        <w:rPr>
          <w:lang w:val="en-US"/>
        </w:rPr>
        <w:lastRenderedPageBreak/>
        <w:t>If you want to get some more information about your request just clic</w:t>
      </w:r>
      <w:r w:rsidRPr="00185BCD">
        <w:rPr>
          <w:lang w:val="en-US"/>
        </w:rPr>
        <w:t>k onto the “</w:t>
      </w:r>
      <w:proofErr w:type="spellStart"/>
      <w:r w:rsidRPr="00185BCD">
        <w:rPr>
          <w:lang w:val="en-US"/>
        </w:rPr>
        <w:t>i</w:t>
      </w:r>
      <w:proofErr w:type="spellEnd"/>
      <w:r w:rsidRPr="00185BCD">
        <w:rPr>
          <w:lang w:val="en-US"/>
        </w:rPr>
        <w:t>” symbol.</w:t>
      </w:r>
      <w:r w:rsidRPr="00185BCD">
        <w:rPr>
          <w:b w:val="0"/>
          <w:color w:val="000000"/>
          <w:lang w:val="en-US"/>
        </w:rPr>
        <w:t xml:space="preserve"> </w:t>
      </w:r>
    </w:p>
    <w:p w:rsidR="00A95C87" w:rsidRPr="00185BCD" w:rsidRDefault="004F24E5">
      <w:pPr>
        <w:spacing w:after="0" w:line="259" w:lineRule="auto"/>
        <w:ind w:left="720" w:firstLine="0"/>
        <w:rPr>
          <w:lang w:val="en-US"/>
        </w:rPr>
      </w:pPr>
      <w:r w:rsidRPr="00185BCD">
        <w:rPr>
          <w:lang w:val="en-US"/>
        </w:rPr>
        <w:t xml:space="preserve"> </w:t>
      </w:r>
    </w:p>
    <w:p w:rsidR="00A95C87" w:rsidRDefault="004F24E5">
      <w:pPr>
        <w:spacing w:after="0" w:line="259" w:lineRule="auto"/>
        <w:ind w:left="0" w:right="745" w:firstLine="0"/>
        <w:jc w:val="right"/>
      </w:pPr>
      <w:r>
        <w:rPr>
          <w:noProof/>
        </w:rPr>
        <w:drawing>
          <wp:inline distT="0" distB="0" distL="0" distR="0">
            <wp:extent cx="5115560" cy="3101340"/>
            <wp:effectExtent l="0" t="0" r="0" b="0"/>
            <wp:docPr id="322" name="Picture 322"/>
            <wp:cNvGraphicFramePr/>
            <a:graphic xmlns:a="http://schemas.openxmlformats.org/drawingml/2006/main">
              <a:graphicData uri="http://schemas.openxmlformats.org/drawingml/2006/picture">
                <pic:pic xmlns:pic="http://schemas.openxmlformats.org/drawingml/2006/picture">
                  <pic:nvPicPr>
                    <pic:cNvPr id="322" name="Picture 322"/>
                    <pic:cNvPicPr/>
                  </pic:nvPicPr>
                  <pic:blipFill>
                    <a:blip r:embed="rId23"/>
                    <a:stretch>
                      <a:fillRect/>
                    </a:stretch>
                  </pic:blipFill>
                  <pic:spPr>
                    <a:xfrm>
                      <a:off x="0" y="0"/>
                      <a:ext cx="5115560" cy="3101340"/>
                    </a:xfrm>
                    <a:prstGeom prst="rect">
                      <a:avLst/>
                    </a:prstGeom>
                  </pic:spPr>
                </pic:pic>
              </a:graphicData>
            </a:graphic>
          </wp:inline>
        </w:drawing>
      </w:r>
      <w:r>
        <w:rPr>
          <w:b w:val="0"/>
          <w:color w:val="000000"/>
        </w:rPr>
        <w:t xml:space="preserve"> </w:t>
      </w:r>
    </w:p>
    <w:p w:rsidR="00A95C87" w:rsidRDefault="004F24E5">
      <w:pPr>
        <w:spacing w:after="0" w:line="259" w:lineRule="auto"/>
        <w:ind w:left="720" w:firstLine="0"/>
      </w:pPr>
      <w:r>
        <w:rPr>
          <w:b w:val="0"/>
          <w:color w:val="000000"/>
        </w:rPr>
        <w:t xml:space="preserve"> </w:t>
      </w:r>
    </w:p>
    <w:p w:rsidR="00A95C87" w:rsidRDefault="004F24E5">
      <w:pPr>
        <w:spacing w:after="0" w:line="259" w:lineRule="auto"/>
        <w:ind w:left="720" w:firstLine="0"/>
      </w:pPr>
      <w:r>
        <w:rPr>
          <w:b w:val="0"/>
          <w:color w:val="000000"/>
        </w:rPr>
        <w:t xml:space="preserve"> </w:t>
      </w:r>
    </w:p>
    <w:p w:rsidR="00A95C87" w:rsidRDefault="004F24E5">
      <w:pPr>
        <w:spacing w:after="0" w:line="259" w:lineRule="auto"/>
        <w:ind w:left="720" w:firstLine="0"/>
      </w:pPr>
      <w:r>
        <w:rPr>
          <w:b w:val="0"/>
          <w:color w:val="000000"/>
        </w:rPr>
        <w:t xml:space="preserve"> </w:t>
      </w:r>
    </w:p>
    <w:p w:rsidR="00A95C87" w:rsidRDefault="004F24E5">
      <w:pPr>
        <w:numPr>
          <w:ilvl w:val="1"/>
          <w:numId w:val="2"/>
        </w:numPr>
        <w:ind w:hanging="360"/>
      </w:pPr>
      <w:proofErr w:type="spellStart"/>
      <w:r>
        <w:t>Pending</w:t>
      </w:r>
      <w:proofErr w:type="spellEnd"/>
      <w:r>
        <w:t xml:space="preserve"> Request</w:t>
      </w:r>
      <w:r>
        <w:rPr>
          <w:color w:val="000000"/>
        </w:rPr>
        <w:t xml:space="preserve"> </w:t>
      </w:r>
    </w:p>
    <w:p w:rsidR="00A95C87" w:rsidRDefault="004F24E5">
      <w:pPr>
        <w:spacing w:after="20" w:line="259" w:lineRule="auto"/>
        <w:ind w:left="0" w:firstLine="0"/>
      </w:pPr>
      <w:r>
        <w:rPr>
          <w:color w:val="000000"/>
        </w:rPr>
        <w:t xml:space="preserve"> </w:t>
      </w:r>
    </w:p>
    <w:p w:rsidR="00A95C87" w:rsidRPr="00185BCD" w:rsidRDefault="004F24E5">
      <w:pPr>
        <w:ind w:left="715"/>
        <w:rPr>
          <w:lang w:val="en-US"/>
        </w:rPr>
      </w:pPr>
      <w:r w:rsidRPr="00185BCD">
        <w:rPr>
          <w:lang w:val="en-US"/>
        </w:rPr>
        <w:t xml:space="preserve">Click onto “Pending Requests” </w:t>
      </w:r>
      <w:r>
        <w:rPr>
          <w:rFonts w:ascii="Wingdings" w:eastAsia="Wingdings" w:hAnsi="Wingdings" w:cs="Wingdings"/>
          <w:b w:val="0"/>
        </w:rPr>
        <w:t></w:t>
      </w:r>
      <w:r w:rsidRPr="00185BCD">
        <w:rPr>
          <w:lang w:val="en-US"/>
        </w:rPr>
        <w:t xml:space="preserve">”My Requests” </w:t>
      </w:r>
    </w:p>
    <w:p w:rsidR="00A95C87" w:rsidRPr="00185BCD" w:rsidRDefault="004F24E5">
      <w:pPr>
        <w:ind w:left="715"/>
        <w:rPr>
          <w:lang w:val="en-US"/>
        </w:rPr>
      </w:pPr>
      <w:r w:rsidRPr="00185BCD">
        <w:rPr>
          <w:lang w:val="en-US"/>
        </w:rPr>
        <w:t xml:space="preserve">Now you can define some options if you would like to limit the results or just click onto “Search”. At the right side of the screen you can now see the results. </w:t>
      </w:r>
    </w:p>
    <w:p w:rsidR="00A95C87" w:rsidRPr="00185BCD" w:rsidRDefault="004F24E5">
      <w:pPr>
        <w:spacing w:after="0" w:line="259" w:lineRule="auto"/>
        <w:ind w:left="708" w:firstLine="0"/>
        <w:rPr>
          <w:lang w:val="en-US"/>
        </w:rPr>
      </w:pPr>
      <w:r w:rsidRPr="00185BCD">
        <w:rPr>
          <w:b w:val="0"/>
          <w:color w:val="000000"/>
          <w:lang w:val="en-US"/>
        </w:rPr>
        <w:t xml:space="preserve">  </w:t>
      </w:r>
    </w:p>
    <w:p w:rsidR="00A95C87" w:rsidRDefault="004F24E5">
      <w:pPr>
        <w:spacing w:after="0" w:line="259" w:lineRule="auto"/>
        <w:ind w:left="0" w:right="668" w:firstLine="0"/>
        <w:jc w:val="right"/>
      </w:pPr>
      <w:r>
        <w:rPr>
          <w:noProof/>
        </w:rPr>
        <w:drawing>
          <wp:inline distT="0" distB="0" distL="0" distR="0">
            <wp:extent cx="5164455" cy="3150235"/>
            <wp:effectExtent l="0" t="0" r="0" b="0"/>
            <wp:docPr id="347" name="Picture 347"/>
            <wp:cNvGraphicFramePr/>
            <a:graphic xmlns:a="http://schemas.openxmlformats.org/drawingml/2006/main">
              <a:graphicData uri="http://schemas.openxmlformats.org/drawingml/2006/picture">
                <pic:pic xmlns:pic="http://schemas.openxmlformats.org/drawingml/2006/picture">
                  <pic:nvPicPr>
                    <pic:cNvPr id="347" name="Picture 347"/>
                    <pic:cNvPicPr/>
                  </pic:nvPicPr>
                  <pic:blipFill>
                    <a:blip r:embed="rId24"/>
                    <a:stretch>
                      <a:fillRect/>
                    </a:stretch>
                  </pic:blipFill>
                  <pic:spPr>
                    <a:xfrm>
                      <a:off x="0" y="0"/>
                      <a:ext cx="5164455" cy="3150235"/>
                    </a:xfrm>
                    <a:prstGeom prst="rect">
                      <a:avLst/>
                    </a:prstGeom>
                  </pic:spPr>
                </pic:pic>
              </a:graphicData>
            </a:graphic>
          </wp:inline>
        </w:drawing>
      </w:r>
      <w:r>
        <w:rPr>
          <w:b w:val="0"/>
          <w:color w:val="000000"/>
        </w:rPr>
        <w:t xml:space="preserve"> </w:t>
      </w:r>
    </w:p>
    <w:sectPr w:rsidR="00A95C87">
      <w:headerReference w:type="even" r:id="rId25"/>
      <w:headerReference w:type="default" r:id="rId26"/>
      <w:headerReference w:type="first" r:id="rId27"/>
      <w:pgSz w:w="11906" w:h="16838"/>
      <w:pgMar w:top="1135" w:right="614" w:bottom="802" w:left="170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4E5" w:rsidRDefault="004F24E5">
      <w:pPr>
        <w:spacing w:after="0" w:line="240" w:lineRule="auto"/>
      </w:pPr>
      <w:r>
        <w:separator/>
      </w:r>
    </w:p>
  </w:endnote>
  <w:endnote w:type="continuationSeparator" w:id="0">
    <w:p w:rsidR="004F24E5" w:rsidRDefault="004F2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4E5" w:rsidRDefault="004F24E5">
      <w:pPr>
        <w:spacing w:after="0" w:line="240" w:lineRule="auto"/>
      </w:pPr>
      <w:r>
        <w:separator/>
      </w:r>
    </w:p>
  </w:footnote>
  <w:footnote w:type="continuationSeparator" w:id="0">
    <w:p w:rsidR="004F24E5" w:rsidRDefault="004F24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C87" w:rsidRDefault="004F24E5">
    <w:r>
      <w:rPr>
        <w:rFonts w:ascii="Calibri" w:eastAsia="Calibri" w:hAnsi="Calibri" w:cs="Calibri"/>
        <w:b w:val="0"/>
        <w:noProof/>
        <w:color w:val="000000"/>
        <w:sz w:val="22"/>
      </w:rPr>
      <mc:AlternateContent>
        <mc:Choice Requires="wpg">
          <w:drawing>
            <wp:anchor distT="0" distB="0" distL="114300" distR="114300" simplePos="0" relativeHeight="251658240" behindDoc="1" locked="0" layoutInCell="1" allowOverlap="1">
              <wp:simplePos x="0" y="0"/>
              <wp:positionH relativeFrom="page">
                <wp:posOffset>0</wp:posOffset>
              </wp:positionH>
              <wp:positionV relativeFrom="page">
                <wp:posOffset>-1</wp:posOffset>
              </wp:positionV>
              <wp:extent cx="7543800" cy="10658475"/>
              <wp:effectExtent l="0" t="0" r="0" b="0"/>
              <wp:wrapNone/>
              <wp:docPr id="2503" name="Group 2503"/>
              <wp:cNvGraphicFramePr/>
              <a:graphic xmlns:a="http://schemas.openxmlformats.org/drawingml/2006/main">
                <a:graphicData uri="http://schemas.microsoft.com/office/word/2010/wordprocessingGroup">
                  <wpg:wgp>
                    <wpg:cNvGrpSpPr/>
                    <wpg:grpSpPr>
                      <a:xfrm>
                        <a:off x="0" y="0"/>
                        <a:ext cx="7543800" cy="10658475"/>
                        <a:chOff x="0" y="0"/>
                        <a:chExt cx="7543800" cy="10658475"/>
                      </a:xfrm>
                    </wpg:grpSpPr>
                    <pic:pic xmlns:pic="http://schemas.openxmlformats.org/drawingml/2006/picture">
                      <pic:nvPicPr>
                        <pic:cNvPr id="2504" name="Picture 2504"/>
                        <pic:cNvPicPr/>
                      </pic:nvPicPr>
                      <pic:blipFill>
                        <a:blip r:embed="rId1"/>
                        <a:stretch>
                          <a:fillRect/>
                        </a:stretch>
                      </pic:blipFill>
                      <pic:spPr>
                        <a:xfrm>
                          <a:off x="0" y="0"/>
                          <a:ext cx="7543800" cy="10658475"/>
                        </a:xfrm>
                        <a:prstGeom prst="rect">
                          <a:avLst/>
                        </a:prstGeom>
                      </pic:spPr>
                    </pic:pic>
                  </wpg:wgp>
                </a:graphicData>
              </a:graphic>
            </wp:anchor>
          </w:drawing>
        </mc:Choice>
        <mc:Fallback>
          <w:pict>
            <v:group w14:anchorId="05A22EE1" id="Group 2503" o:spid="_x0000_s1026" style="position:absolute;margin-left:0;margin-top:0;width:594pt;height:839.25pt;z-index:-251658240;mso-position-horizontal-relative:page;mso-position-vertical-relative:page" coordsize="75438,10658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q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8I/acUWn7RXwc1KD5LiTVbi2Zx1MZ8kFfydvzr3evCf2qv+S6fBn/sPT/zt692r0sZ/uuGf&#10;92X/AKXI87Cf71iP8S/9JiFFFFeaeiFFFFABRRRQAUUUUAFFFFABRRRQAUUUUAFeG/tvf8g/wB/2&#10;Oln/AOzV7lXhv7b3/IP8Af8AY6Wf/s1ellP++0/n+TODM/8AdJ/L80e5UUUV5p3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hP7VX/JdPgz/ANh6f+dvXu1eE/tVf8l0+DI/&#10;6j0/87evdq9LGf7phvSX/pbPOwn+9Yj1j/6SgooorzT0QooooAKKKKACiiigAooooAKKKKACiiig&#10;Arw39t7/AJB/gD/sdLP/ANmr3KvDf23v+Qf4A/7HSz/9mr0cp/32n8/yZwZn/uk/l+aPcqKKK847&#10;w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wn9qr/kunwZ/wCw9P8Azt69&#10;2rwn9qr/AJLp8Gf+w9P/ADt692r0sZ/umG9Jf+ls87Cf71iPWP8A6SgooorzT0QooooAKKKKACii&#10;igAooooAKKKKACiiigArw39t7/kH+AP+x0s//Zq9yrw39t7/AJB/gD/sdLP/ANmr0sp/32n8/wAm&#10;cGZ/7pP5fmj3KiiivNO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8J/a&#10;q/5Lp8Gf+w9P/O3r3avCf2rP+S6fBn/sPT/zt692r0sZ/umG9Jf+ls87Cf71iPWP/pKCiiivNPRC&#10;iiigAooooAKKKKACiiigAooooAKKKKACvDf23v8AkH+AP+x0s/8A2avcq8N/be/5B/gD/sdLP/2a&#10;vRyn/fafz/JnBmf+6T+X5o9yooorzjv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PCf2qv+S6fBn/ALD0/wDO3r3avCf2rP8AkunwZ/7D0/8AO3r3avSxn+6Yb0l/6WzzsJ/v&#10;WI9Y/wDpKCiiivNPRCiiigAooooAKKKKACiiigAooooAKKKKACvDf23v+Qf4A/7HSz/9mr3KvDf2&#10;3v8AkH+AP+x0s/8A2avSyn/fafz/ACZwZn/uk/l+aPcqKKK807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wn9qr/kunwZ/7Ds/87evdq8J/aq/5Lp8Gf+w9P/O3r3avSxn+&#10;6Yb0l/6XI87Cf71iPWP/AKSgooorzT0QooooAKKKKACiiigAooooAKKKKACiiigArw39t7/kH+AP&#10;+x0s/wD2avcq8N/be/5B/gD/ALHSz/8AZq9LKf8Afafz/JnBmf8Auk/l+aPcqKKK807w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wn9qrn46fBn/ALDs/wDO3r3avCf2q/8A&#10;kunwZ/7D0/8AO3r3avSxn+6Yb0l/6WzzsJ/vWI9Y/wDpKCiiivNPRCiiigAooooAKKKKACiiigAo&#10;oooAKKKKACvDf23v+Qf4A/7HSz/9mr3KvDf23v8AkH+AP+x0s/8A2avRyn/fafz/ACZwZn/uk/l+&#10;aPcqKKK847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wn9qr/kunwZz/&#10;ANB6f+dvXu1eE/tVf8l0+DP/AGHp/wCdvXu1eljP90w3pL/0tnnYT/esR6x/9JQUUUV5p6IUUUUA&#10;FFFFABRRRQAUUUUAFFFFABRRRQAV4b+29/yD/AH/AGOln/7NXuVeG/tvf8g/wB/2Oll/7NXpZT/v&#10;tP5/kzgzP/dJ/L80e5UUUV5p3h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hP7VX/ACXT4M/9h6f+dvXu1eE/tVf8l0+DP/Yen/nb17tXpYz/AHTDekv/AEtnnYT/AHrEesf/&#10;AElBRRRXmnohRRRQAUUUUAFFFFABRRRQAUUUUAFFFFABXhv7b3/IP8Af9jpZ/wDs1e5V4b+29/yD&#10;/AH/AGOln/7NXo5T/vtP5/kzgzP/AHSfy/NHuVFFFecd4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B4T+1V/yXT4M/wDYdn/nb17tXhP7VX/JdPgz/wBh2f8Anb17tXpYz/dM&#10;N6S/9LZ52E/3rEesf/SUFFFFeaeiFFFFABRRRQAUUUUAFFFFABRRRQAUUUUAFeG/tvf8g/wB/wBj&#10;pZ/+zV7lXhv7b3/IP8Af9jpZ/wDs1ejlP++0/n+TODM/90n8vzR7lRRRXnHe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E/tV/8AJdPgz/2Hp/529e7V4T+1X/yXT4M/9h6f&#10;+dvXu1eljP8AdMN6S/8AS2edhP8AesR6x/8ASUFFFFeaeiFFFFABRRRQAUUUUAFFFFABRRRQAUUU&#10;UAFeG/tvf8g/wB/2Oln/AOzV7lXhv7b3/IP8Af8AY6Wf/s1ellP++0/n+TODM/8AdJ/L80e5UUUV&#10;5p3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hP7Vf/JdPgz/ANh6f+dv&#10;Xu1eE/tVf8l0+DP/AGHp/wCdvXu1eljP90w3pL/0tnnYT/esR6x/9JQUUUV5p6IUUUUAFFFFABRR&#10;RQAUUUUAFFFFABRRRQAV4b+29/yD/AH/AGOln/7NXuVeG/tvf8g/wB/2Oln/AOzV6OU/77T+f5M4&#10;Mz/3Sfy/NHuVFFFecd4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B4T+1X&#10;/wAl0+DP/Yen/nb17tXhP7VX/JdPgz/2Hp/529e7V6WM/wB0w3pL/wBLkedhP96xHrH/ANJQUUUV&#10;5p6IUUUUAFFFFABRRRQAUUUUAFFFFABRRRQAV4b+29/yD/AH/Y6Wf/s1e5V4b+29/wAg/wAAf9jp&#10;Z/8As1ellP8AvtP5/kzgzP8A3Sfy/NHuVFFFead4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4T+1V/yXT4M/9h6f+dvXu1eE/tVf8l1+DP8A2HZ/529e7V6WM/3TDekv/S5H&#10;nYT/AHrEesf/AElBRRRXmnohRRRQAUUUUAFFFFABRRRQAUUUUAFFFFABXhv7b3/IP8Af9jpZ/wDs&#10;1e5V4b+29/yD/AH/AGOln/7NXo5T/vtP5/kzgzP/AHSfy/NHuVFFFecd4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4T+1V/yXT4M/wDYdn/nb17tXhP7Vf8AyXT4M/8AYen/&#10;AJ29e7V6WM/3TDekv/S5HnYT/esR6x/9JQUUUV5p6IUUUUAFFFFABRRRQAUUUUAFFFFABRRRQAV4&#10;b+29/wAg/wAAf9jpZ/8As1e5V4b+29/yD/AH/Y6Wf/s1ejlP++0/n+TODM/90n8vzR7lRRRXnHe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eE/tVf8l0+DP/AGHp/wCdvXu1&#10;eE/tVf8AJdPgz/2Hp/529e7V6WM/3TDekv8A0tnnYT/esR6x/wDSUFFFFeaeiFFFFABRRRQAUUUU&#10;AFFFFABRRRQAUUUUAFeG/tvf8g/wB/2Oln/7NXuVeG/tvf8AIP8AAH/Y6Wf/ALNXo5T/AL7T+f5M&#10;4Mz/AN0n8vzR7lRRRXnHe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eE/&#10;tV/8l0+DP/Yen/nb17tXhP7Vf/JdPgz/ANh6f+dvXu1eljP90w3pL/0tnnYT/esR6x/9JQUUUV5p&#10;6IUUUUAFFFFABRRRQAUUUUAFFFFABRRRQAV4d+29/wAg/wAAf9jpZ/8As1e414b+29/yD/AH/Y6W&#10;f/s1ejlP++0/n+TODM/90n8vzR7lRRRXnHe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eE/tVf8l0+DP/AGHp/wCdvXu1eE/tVf8AJdPgz/2HZ/529e7V6WM/3TDekv8A0tnn&#10;YT/esR6x/wDSUFFFFeaeiFFFFABRRRQAUUUUAFFFFABRRRQAUUUUAFeG/tvf8g/wB/2Oln/7NXuV&#10;eG/tvf8AIP8AAH/Y6Wf/ALNXpZT/AL7T+f5M4Mz/AN0n8vzR7lRRRXmne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eE/tV/8l0+DP/Yen/nb17tXhP7VX/JdPgz/ANh6f+dv&#10;Xu1eljP90w3pL/0tnnYT/esR6x/9JQUUUV5p6IUUUUAFFFFABRRRQAUUUUAFFFFABRRRQAV4b+29&#10;/wAg/wAAf9jpZ/8As1e5V4b+29/yD/AH/Y6Wf/s1ejlP++0/n+TODM/90n8vzR7lRRRXnHe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eE/tV/wDJdPgz/wBh6f8Anb17tXhP&#10;7VX/ACXT4M/9h6f+dvXu1eljP90w3pL/ANLZ52E/3rEesf8A0lBRRRXmnohRRRQAUUUUAFFFFABR&#10;RRQAUUUUAFFFFABXhv7b3/IP8Af9jpZ/+zV7lXh37b3/ACD/AAD/ANjnZ/8As1ejlP8AvtP5/kzg&#10;zP8A3Sfy/NHuNFFFecd4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4T+1&#10;X/yXT4M/9h6f+dvXu1eE/tV/8l0+DP8A2Hp/529e7V6WM/3TDekv/S2edhP96xHrH/0lBRRRXmno&#10;hRRRQAUUUUAFFFFABRRRQAUUUUAFFFFABXhv7b3/ACD/AAB/2Oln/wCzV7lXhv7b3/IP8Af9jpZ/&#10;+zV6OU/77T+f5M4Mz/3Sfy/NHuVFFFecd4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B4T+1Vz8dPgz/2Hp/529e7V4T+1X/yXT4M/9h6f+dvXu1eljP8AdMN6S/8AS2edhP8A&#10;esR6x/8ASUFFFFeaeiFFFFABRRRQAUUUUAFFFFABRRRQAUUUUAFeG/tvf8g/wB/2Oln/AOzV7lXh&#10;v7b3/IP8Af8AY6Wf/s1ellP++0/n+TODM/8AdJ/L80e5UUUV5p3h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HhP7VX/JdPgz/ANh6f+dvXu1eE/tVZPx0+DOP+g7P/O3r3avS&#10;xn+6Yb0l/wCls87Cf71iPWP/AKSgooorzT0QooooAKKKKACiiigAooooAKKKKACiiigArw79t7/k&#10;H+AP+xzs/wD2avca8O/be/5B/gH/ALHOz/8AZq9HKf8Afafz/JnBmf8Auk/l+aPcaKKK847w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wn9qr/kunwZ/7D0/87evdq8J/ar/&#10;AOS6fBn/ALD0/wDO3r3avSxn+6Yb0l/6WzzsJ/vWI9Y/+koKKKK809EKKKKACiiigAooooAKKKKA&#10;CiiigAooooAK8N/be/5B/gD/ALHSz/8AZq9yrw39t7/kH+AP+x0s/wD2avRyn/fafz/JnBmf+6T+&#10;X5o9yooorzjv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Cf2qufjp8Gf&#10;+w9P/O3r3avCf2qv+S6fBn/sPT/zt692r0sZ/umG9Jf+ls87Cf71iPWP/pKCiiivNPRCiiigAooo&#10;oAKKKKACiiigAooooAKKKKACvDf23v8AkH+AP+x0s/8A2avcq8N/be/5B/gD/sdLP/2avRyn/faf&#10;z/JnBmf+6T+X5o9yooorzjv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Cf2qv+S6fBn/ALD0/wDO3r3avCf2q/8AkunwZ/7D0/8AO3r3avSxn+6Yb0l/6WzzsJ/vWI9Y/wDp&#10;KCiiivNPRCiiigAooooAKKKKACiiigAooooAKKKKACvDf23v+Qf4A/7HSz/9mr3KvDv23v8AkH+A&#10;P+x0s/8A2avRyn/fafz/ACZwZn/uk/l+aPcaKKK847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wn9qr/kunwZ/7D0/87evdq8J/ar/5Lp8Gf+w9P/O3r3avSxn+6Yb0l/6W&#10;zzsJ/vWI9Y/+koKKKK809EKKKKACiiigAooooAKKKKACiiigAooooAK8N/be/wCQf4A/7HSz/wDZ&#10;q9yrw39t7/kH+AP+x0s//Zq9LKf99p/P8mcGZ/7pP5fmj3KiiivNO8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J/ar/AOS6fBn/ALD0/wDO3r3avCf2qv8AkunwZ/7D0/8A&#10;O3r3avSxn+6Yb0l/6WzzsJ/vWI9Y/wDpKCiiivNPRCiiigAooooAKKKKACiiigAooooAKKKKACvD&#10;f23v+Qf4A/7HSz/9mr3KvDf23v8AkH+AP+x0s/8A2avSyn/fafz/ACZwZn/uk/l+aPcqKKK807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wn9qr/kunwZ/7D0/87evdq8J/&#10;ar/5Lp8Gf+w9P/O3r3avSxn+6Yb0l/6WzzsJ/vWI9Y/+koKKKK809EKKKKACiiigAooooAKKKKAC&#10;iiigAooooAK8N/be/wCQf4A/7HSz/wDZq9yrw39t7/kH+AP+x0s//Zq9HKf99p/P8mcGZ/7pP5fm&#10;j3KiiivOO8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8J/ar/AOS6fBn/&#10;ALD0/wDO3r3avCf2qv8AkunwZ/7D0/8AO3r3avSxn+6Yb0l/6WzzsJ/vWI9Y/wDpKCiiivNPRCii&#10;igAooooAKKKKACiiigAooooAKKKKACvDf23v+Qf4A/7HSz/9mr3KvDf23v8AkH+AP+x0s/8A2avS&#10;yn/fafz/ACZwZn/uk/l+aPcqKKK807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n9qv/kunwZ/7D0/87evdq8J/ar/5Lp8Gf+w9P/O3r3avSxn+6Yb0l/6Wzz8J/vWI9Y/+&#10;koKKKK809AKKKKACiiigAooooAKKKKACiiigAooooAK8N/be/wCQf4A/7HSz/wDZq9yrw39t7/kH&#10;+AP+x0s//Zq9LKf99p/P8mcGZ/7pP5fmj3KiiivNO8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8J/aq/5Lp8Gf8AsOz/AM7evdq8K/aq/wCS6fBnH/Qdn/nb17rXpYz/AHTD&#10;ekv/AEtnnYT/AHrEesf/AElBRRRXmnohRRRQAUUUUAFFFFABRRRQAUUUUAFFFFABXhv7b3/IP8Af&#10;9jpZ/wDs1e5V4b+29/yD/AH/AGOln/7NXo5T/vtP5/kzgzP/AHSfy/NHuVFFFecd4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4T+1X/yXT4M/wDYen/nb17tXhP7VX/JdPgz&#10;/wBh6f8Anb17tXpYz/dMN6S/9LZ52E/3rEesf/SUFFFFeaeiFFFFABRRRQAUUUUAFFFFABRRRQAU&#10;UUUAFeHftvf8g/wB/wBjnZ/+zV7jXh37b3/IP8Acf8znZ/8As1ejlP8AvtP5/kzgzP8A3Sfy/NHu&#10;NFFFecd4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4T+1V/yXT4M/9h6f&#10;+dvXu1eE/tWf8l0+DP8A2Hp/529e7V6WM/3TDekv/S2edhP96xHrH/0lBRRRXmnohRRRQAUUUUAF&#10;FFFABRRRQAUUUUAFFFFABXhv7b3/ACD/AAB/2Oln/wCzV7lXh37b3/IP8Af9jnZ/+zV6OU/77T+f&#10;5M4Mz/3Sfy/NHuNFFFecd4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4T&#10;+1X/AMl0+DP/AGHp/wCdvXu1eE/tVf8AJdPgz/2Hp/529e7V6WM/3TDekv8A0tnnYT/esR6x/wDS&#10;UFFFFeaeiFFFFABRRRQAUUUUAFFFFABRRRQAUUUUAFeG/tvf8g/wB/2Oln/7NXuVeG/tvf8AIP8A&#10;AH/Y6Wf/ALNXo5T/AL7T+f5M4Mz/AN0n8vzR7lRRRXnHe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E/tV/8l0+DP/Yen/nb17tXhP7VX/JdPgz/ANh6f+dvXu1eljP90w3p&#10;L/0uR52E/wB6xHrH/wBJiFFFFeaeiFFFFABRRRQAUUUUAFFFFABRRRQAUUUUAFeG/tvf8g/wB/2O&#10;ln/7NXuVeG/tvf8AIP8AAH/Y6Wf/ALNXo5T/AL7T+f5M4Mz/AN0n8vzR7lRRRXnHe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E/tVf8l0+DP/Ydn/nb17tXhP7VX/JdPgz/&#10;ANh6f+dvXu1eljP90w3pL/0tnnYT/esR6x/9JQUUUV5p6IUUUUAFFFFABRRRQAUUUUAFFFFABRRR&#10;QAV4b+29/wAg/wAAf9jpZ/8As1e5V4b+29/yD/AH/Y6Wf/s1ejlP++0/n+TODM/90n8vzR7lRRRX&#10;nHe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eE/tVf8l0+DP/AGHp/wCd&#10;vXu1eE/tV/8AJdPgz/2Hp/529e7V6WM/3TDekv8A0uR52E/3rEesf/SUFFFFeaeiFFFFABRRRQAU&#10;UUUAFFFFABRRRQAUUUUAFeHftvH/AIl/gH/sc7P/ANmr3GvDf23v+Qf4A/7HSz/9mr0cp/32n8/y&#10;ZwZn/uk/l+aPcqKKK847w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wn9&#10;qo4+OnwZ/wCw9P8Azt692rwn9qv/AJLp8Gf+w9P/ADt692r0sZ/umG9Jf+ls87Cf71iPWP8A6Sgo&#10;oorzT0QooooAKKKKACiiigAooooAKKKKACiiigArw39t7/kH+AP+x0s//Zq9yrw39t7/AJB/gD/s&#10;dLP/ANmr0sp/32n8/wAmcGZ/7pP5fmj3KiiivNO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J/aq/5Lp8Gf+w9P/O3r3avCf2rP+S6fBn/sPT/zt692r0sZ/umG9Jf+ls87&#10;Cf71iPWP/pMQooorzT0QooooAKKKKACiiigAooooAKKKKACiiigArw79t7/kH+AP+xzs/wD2avca&#10;8O/be/5B/gH/ALHOz/8AZq9HKf8Afafz/JnBmf8Auk/l+aPcaKKK847w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wn9qr/kunwZ/7Ds/87evdq8J/aq/5Lp8Gf8AsPT/AM7e&#10;vdq9LGf7phvSX/pbPOwn+9Yj1j/6SgooorzT0QooooAKKKKACiiigAooooAKKKKACiiigArw39t7&#10;/kH+Af8AsdLL/wBmr3KvDf23v+Qf4A/7HSz/APZq9LKf99p/P8mcGZ/7pP5fmj3KiiivNO8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8J/ar/wCS6fBn/sPT/wA7evdq8J/a&#10;q/5Lp8Gf+w9P/O3r3avSxn+6Yb0l/wCls87Cf71iPWP/AKSgooorzT0QooooAKKKKACiiigAoooo&#10;AKKKKACiiigArw39t7/kH+AP+x0s/wD2avcq8N/be/5B/gD/ALHSz/8AZq9HKf8Afafz/JnBmf8A&#10;uk/l+aPcqKKK847w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wn9qr/ku&#10;nwZ/7Ds/87evdq8J/aq/5Lp8Gf8AsPT/AM7evdq9LGf7phvSX/pcjzsJ/vWI9Y/+koKKKK809EKK&#10;KKACiiigAooooAKKKKACiiigAooooAK8N/be/wCQf4A/7HSz/wDZq9yrw39t7/kH+AP+x0s//Zq9&#10;HKf99p/P8mcGZ/7pP5fmj3KiiivOO8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8J/aq/5Lp8Gf8AsOz/AM7evdq8J/aq/wCS6fBn/sPT/wA7evdq9LGf7phvSX/pbPOwn+9Y&#10;j1j/AOkoKKKK809EKKKKACiiigAooooAKKKKACiiigAooooAK8N/be/5B/gD/sdLP/2avcq8N/be&#10;/wCQf4A/7HSz/wDZq9LKf99p/P8AJnBmf+6T+X5o9yooorzTv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Cf2q/+S6fBk/8AUen/AJ29e7V4T+1V/wAl0+DP/Yen/nb17tXp&#10;Yz/dMN6S/wDS2edhP96xHrH/ANJQUUUV5p6IUUUUAFFFFABRRRQAUUUUAFFFFABRRRQAV4b+29/y&#10;D/AH/Y6Wf/s1e5V4d+29/wAg/wAA/wDY52f/ALNXo5T/AL7T+f5M4Mz/AN0n8vzR7jRRRXnHe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eE/tVf8l0+DP/Yen/nb17tXhP7V&#10;f/JdPgz/ANh6f+dvXu1eljP90w3pL/0tnnYT/esR6x/9JQUUUV5p6IUUUUAFFFFABRRRQAUUUUAF&#10;FFFABRRRQAV4b+29/wAg/wAAf9jpZ/8As1e5V4b+29/yD/AH/Y6Wf/s1ejlP++0/n+TODM/90n8v&#10;zR7lRRRXnHe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eE/tVf8l0+DP/&#10;AGHp/wCdvXu1eE/tV/8AJdPgz/2Hp/529e7V6WM/3TDekv8A0tnnYT/esR6x/wDSUFFFFeaeiFFF&#10;FABRRRQAUUUUAFFFFABRRRQAUUUUAFeHftvf8g/wB/2Oln/7NXuNeG/tvf8AIP8AAH/Y6Wf/ALNX&#10;o5T/AL7T+f5M4Mz/AN0n8vzR7lRRRXnHe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eE/tVf8l0+DP/Yen/nb17tXhP7VX/JdPgzx/wAx6f8Anb17tXpYz/dMN6S/9LkedhP9&#10;6xHrH/0lBRRRXmnohRRRQAUUUUAFFFFABRRRQAUUUUAFFFFABXhv7b3/ACD/AAB/2Oln/wCzV7lX&#10;hv7b3/IP8Af9jpZ/+zV6WU/77T+f5M4Mz/3Sfy/NHuVFFFead4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B4T+1V/yXT4M/8AYdn/AJ29e7V4T+1V/wAl0+DP/Yen/nb17tXp&#10;Yz/dMN6S/wDS2edhP96xHrH/ANJQUUUV5p6IUUUUAFFFFABRRRQAUUUUAFFFFABRRRQAV4b+29/y&#10;D/AH/Y6Wf/s1e5V4b+29/wAg/wAAf9jpZ/8As1ejlP8AvtP5/kzgzP8A3Sfy/NHuVFFFecd4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4T+1V/yXT4M/9h6f+dvXu1eE/tVf&#10;8l0+DP8A2HZ/529e7V6WM/3TDekv/S2edhP96xHrH/0lBRRRXmnohRRRQAUUUUAFFFFABRRRQAUU&#10;UUAFFFFABXhv7b3/ACD/AAB/2Oln/wCzV7lXhv7b3/IP8Af9jpZ/+zV6OU/77T+f5M4Mz/3Sfy/N&#10;HuVFFFecd4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4T+1Vx8dPgz/2H&#10;Z/529e7V4T+1UM/HT4M/9h6f+dvXu1eljP8AdMN6S/8AS2edhP8AesR6x/8ASUFFFFeaeiFFFFAB&#10;RRRQAUUUUAFFFFABRRRQAUUUUAFeG/tvf8g/wB/2Oln/AOzV7lXhv7b3/IP8Af8AY6Wf/s1ellP+&#10;+0/n+TODM/8AdJ/L80e5UUUV5p3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hP7VX/JdPgyf+o9P/O3r3avCf2q/+S6fBn/sPT/zt692r0sZ/umG9Jf+ls87Cf71iPWP/pKC&#10;iiivNPRCiiigAooooAKKKKACiiigAooooAKKKKACvDf23v8AkH+AP+x0s/8A2avcq8N/be/5B/gD&#10;/sdLP/2avRyn/fafz/JnBmf+6T+X5o9yooorzjv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Cf2q/wDkunwZ/wCw9P8Azt692rwn9qr/AJLp8Gf+w9P/ADt692r0sZ/umG9J&#10;f+ls87Cf71iPWP8A6SgooorzT0QooooAKKKKACiiigAooooAKKKKACiiigArw39t7/kH+AP+x0s/&#10;/Zq9yrw39t7/AJB/gD/sdLP/ANmr0sp/32n8/wAmcGZ/7pP5fmj3KiiivNO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8J/ar/5Lp8Gf+w9P/O3r3avCf2qv+S6fBn/sPT/z&#10;t692r0sZ/umG9Jf+ls87Cf71iPWP/pKCiiivNPRCiiigAooooAKKKKACiiigAooooAKKKKACvDf2&#10;3v8AkH+AP+x0s/8A2avcq8O/be/5B/gH/sdLP/2avRyn/fafz/JnBmf+6T+X5o9xooorzjv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PCf2qv+S6fBn/ALD0/wDO3r3avCf2&#10;qv8AkunwZ/7D0/8AO3r3avSxn+6Yb0l/6XI87Cf71iPWP/pKCiiivNPRCiiigAooooAKKKKACiii&#10;gAooooAKKKKACvDf23v+Qf4A/wCx0s//AGavcq8N/be/5B/gD/sdLP8A9mr0cp/32n8/yZwZn/uk&#10;/l+aPcqKKK847w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wn9qr/AJLp&#10;8Gf+w9P/ADt692rwn9qr/kunwZ/7Ds/87evdq9LGf7phvSX/AKXI87Cf71iPWP8A6SgooorzT0Qo&#10;oooAKKKKACiiigAooooAKKKKACiiigArw39t7/kH+AP+x0s//Zq9yrw39t7/AJB/gD/sdLP/ANmr&#10;0cp/32n8/wAmcGZ/7pP5fmj3KiiivOO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8J/ar/5Lp8Gf+w9P/O3r3avCf2q/+S6fBn/sPT/zt692r0sZ/umG9Jf+lyPOwn+9Yj1j&#10;/wCkoKKKK809EKKKKACiiigAooooAKKKKACiiigAooooAK8N/be/5B/gD/sdLP8A9mr3KvDf23v+&#10;Qf4A/wCx0s//AGavRyn/AH2n8/yZwZn/ALpP5fmj3KiiivOO8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8J/aq/5Lp8Gf+w9P/O3r3avCf2qv+S6fBn/ALDs/wDO3r3avSxn&#10;+6Yb0l/6XI87Cf71iPWP/pKCiiivNPRCiiigAooooAKKKKACiiigAooooAKKKKACvDf23v8AkH+A&#10;P+x0s/8A2avcq8N/be/5B/gD/sdLP/2avSyn/fafz/JnBmf+6T+X5o9yooorzTv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Cf2qv+S6fBn/ALD0/wDO3r3avCf2qv8Akunw&#10;Z/7D0/8AO3r3avSxn+6Yb0l/6WzzsJ/vWI9Y/wDpKCiiivNPRCiiigAooooAKKKKACiiigAooooA&#10;KKKKACvDf23v+Qf4A/7HSz/9mr3KvDf23v8AkH+AP+x0s/8A2avRyn/fafz/ACZwZn/uk/l+aPcq&#10;KKK847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wn9qv/kunwZ/7D0/8&#10;7evdq8J/ar/5Lp8Gf+w9P/O3r3avSxn+6Yb0l/6WzzsJ/vWI9Y/+koKKKK809EKKKKACiiigAooo&#10;oAKKKKACiiigAooooAK8N/be/wCQf4A/7HSz/wDZq9yrw39t7/kH+AP+x0s//Zq9LKf99p/P8mcG&#10;Z/7pP5fmj3KiiivNO8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8J/ar/&#10;AOS6fBn/ALD0/wDO3r3avCf2qv8AkunwZ/7D0/8AO3r3avSxn+6Yb0l/6WzzsJ/vWI9Y/wDpKCii&#10;ivNPRCiiigAooooAKKKKACiiigAooooAKKKKACvDf23v+Qf4A/7HSz/9mr3KvDf23v8AkH+AP+x0&#10;s/8A2avRyn/fafz/ACZwZn/uk/l+aPcqKKK847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wn9qv/kunwZ/7D0/87evdq8J/aq/5Lp8Gf+w9P/O3r3avSxn+6Yb0l/6WzzsJ&#10;/vWI9Y/+koKKKK809EKKKKACiiigAooooAKKKKACiiigAooooAK8N/be/wCQf4A/7HSz/wDZq9yr&#10;w39t7/kH+AP+x0s//Zq9HKf99p/P8mcGZ/7pP5fmj3KiiivOO8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J/aq/5Lp8Gf8AsOz/AM7evdq8J/aq/wCS6fBn/sPT/wA7evdq&#10;9LGf7phvSX/pbPOwn+9Yj1j/AOkoKKKK809EKKKKACiiigAooooAKKKKACiiigAooooAK8N/be/5&#10;B/gD/sdLP/2avcq8O/be/wCQf4B/7HOz/wDZq9LKf99p/P8AJnBmf+6T+X5o9xooorzTv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Cf2rP+S6fBn/sPT/zt692rwn9qr/ku&#10;nwZ/7Ds/87evdq9LGf7phvSX/pbPOwn+9Yj1j/6TEKKKK809EKKKKACiiigAooooAKKKKACiiigA&#10;ooooAK8N/be/5B/gD/sdLP8A9mr3KvDf23v+Qf4A/wCx0s//AGavSyn/AH2n8/yZwZn/ALpP5fmj&#10;3KiiivNO8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8J/aq/5Lp8Gf+w9&#10;P/O3r3avCf2q/wDkunwZ/wCw9P8Azt692r0sZ/umG9Jf+ls87Cf71iPWP/pKCiiivNPRCiiigAoo&#10;ooAKKKKACiiigAooooAKKKKACvDf23v+Qf4A/wCx0s//AGavcq8N/be/5B/gD/sdLP8A9mr0cp/3&#10;2n8/yZwZn/uk/l+aPcqKKK847w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wn9qr/AJLp8Gf+w9P/ADt692rwn9qv/kunwZ/7D0/87evdq9LGf7phvSX/AKWzzsJ/vWI9Y/8A&#10;pKCiiivNPRCiiigAooooAKKKKACiiigAooooAKKKKACvDf23v+Qf4A/7HSz/APZq9yrw39t7/kH+&#10;AP8AsdLP/wBmr0sp/wB9p/P8mcGZ/wC6T+X5o9yooorzTv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Cf2qv+S6fBn/sPT/zt692rwn9qr/kunwZ/wCw9P8Azt692r0sZ/um&#10;G9Jf+ls87Cf71iPWP/pKCiiivNPRCiiigAooooAKKKKACiiigAooooAKKKKACvDf23v+Qf4A/wCx&#10;0s//AGavcq8O/be/5B/gH/sc7P8A9mr0sp/32n8/yZwZn/uk/l+aPcaKKK807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wn9qr/AJLp8Gf+w9P/ADt692rwn9qr/kunwZ/7&#10;D0/87evdq9LGf7phvSX/AKWzzsJ/vWI9Y/8ApKCiiivNPRCiiigAooooAKKKKACiiigAooooAKKK&#10;KACvDf23v+Qf4A/7HSz/APZq9yrw39t7/kH+AP8AsdLP/wBmr0cp/wB9p/P8mcGZ/wC6T+X5o9yo&#10;oorzjv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Cf2qv+S6fBn/sOz/z&#10;t692rwn9qr/kunwZ/wCw9P8Azt692r0sZ/umG9Jf+ls87Cf71iPWP/pKCiiivNPRCiiigAooooAK&#10;KKKACiiigAooooAKKKKACvDf23v+Qf4A/wCx0s//AGavcq8N/be/5B/gD/sdLP8A9mr0cp/32n8/&#10;yZwZn/uk/l+aPcqKKK847w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wn&#10;9qv/AJLp8Gf+w9P/ADt692rwn9qr/kunwZ/7D0/87evdq9LGf7phvSX/AKXI87Cf71iPWP8A6Sgo&#10;oorzT0QooooAKKKKACiiigAooooAKKKKACiiigArw79t7/kH+AP+x0s//Zq9xrw39t7/AJB/gD/s&#10;dLP/ANmr0cp/32n8/wAmcGZ/7pP5fmj3KiiivOO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J/aqP8AxfT4M/8AYdn/AJ29e7V4T+1X/wAl0+DP/Yen/nb17tXpYz/dMN6S&#10;/wDS2edhP96xHrH/ANJQUUUV5p6IUUUUAFFFFABRRRQAUUUUAFFFFABRRRQAV4b+29/yD/AH/Y6W&#10;f/s1e5V4b+29/wAg/wAAf9jpZ/8As1ellP8AvtP5/kzgzP8A3Sfy/NHuVFFFead4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4T+1X/yXT4M/9h6f+dvXu1eE/tVf8l0+DP8A&#10;2Hp/529e7V6WM/3TDekv/S2edhP96xHrH/0lBRRRXmnohRRRQAUUUUAFFFFABRRRQAUUUUAFFFFA&#10;BXhv7b3/ACD/AAB/2Oln/wCzV7lXhv7b3/IP8Af9jpZ/+zV6OU/77T+f5M4Mz/3Sfy/NHuVFFFec&#10;d4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4T+1V/yXT4M/8AYdn/AJ29&#10;e7V4T+1V/wAl0+DP/Yen/nb17tXpYz/dMN6S/wDS2edhP96xHrH/ANJQUUUV5p6IUUUUAFFFFABR&#10;RRQAUUUUAFFFFABRRRQAV4b+29/yD/AH/Y6Wf/s1e5V4b+29/wAg/wAAf9jpZ/8As1ejlP8AvtP5&#10;/kzgzP8A3Sfy/NHuVFFFecd4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4T+1V/yXT4M/9h6f+dvXu1eE/tVf8l0+DP8A2Hp/529e7V6WM/3TDekv/S2edhP96xHrH/0lBRRR&#10;XmnohRRRQAUUUUAFFFFABRRRQAUUUUAFFFFABXh37b3/ACD/AAD/ANjpZf8As1e414b+29/yD/AH&#10;/Y6Wf/s1ellP++0/n+TODM/90n8vzR7lRRRXmne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eE/tV/wDJdPgz/wBh6f8Anb17tXhP7VX/ACXT4M/9h2f+dvXu1eljP90w3pL/&#10;ANLkedhP96xHrH/0lBRRRXmnohRRRQAUUUUAFFFFABRRRQAUUUUAFFFFABXhv7b3/IP8Af8AY6Wf&#10;/s1e5V4b+29/yD/AH/Y6Wf8A7NXo5T/vtP5/kzgzP/dJ/L80e5UUUV5x3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HhP7VX/ACXT4M/9h6f+dvXu1eE/tVf8l0+DP/Yen/nb&#10;17tXpYz/AHTDekv/AEtnnYT/AHrEesf/AElBRRRXmnohRRRQAUUUUAFFFFABRRRQAUUUUAFFFFAB&#10;Xhv7b3/IP8Af9jpZ/wDs1e5V4b+29/yD/AH/AGOln/7NXo5T/vtP5/kzgzP/AHSfy/NHuVFFFecd&#10;4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4T+1V/yXT4M/wDYdn/nb17t&#10;XhP7VX/JdPgz/wBh2f8Anb17tXpYz/dMN6S/9LZ52E/3rEesf/SUFFFFeaeiFFFFABRRRQAUUUUA&#10;FFFFABRRRQAUUUUAFeG/tvf8g/wB/wBjpZ/+zV7lXhv7b3/IP8Af9jpZ/wDs1ejlP++0/n+TODM/&#10;90n8vzR7lRRRXnHe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eE/tVf8A&#10;JdPgz/2HZ/529e7V4T+1X/yXT4M/9h6f+dvXu1eljP8AdMN6S/8AS2edhP8AesR6x/8ASUFFFFea&#10;eiFFFFABRRRQAUUUUAFFFFABRRRQAUUUUAFeG/tvf8g/wB/2Oln/AOzV7lXhv7b3/IP8Af8AY6Wf&#10;/s1ejlP++0/n+TODM/8AdJ/L80e5UUUV5x3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HhP7Vf/JdPgz/ANh6f/0K3r3avCf2qv8AkunwZ/7D0/8AO3r3avSxn+6Yb0l/6Wzz&#10;sJ/vWI9Y/wDpEQooorzT0QooooAKKKKACiiigAooooAKKKKACiiigArw39t7/kH+AP8AsdLP/wBm&#10;r3KvDf23v+Qf4A/7HSz/APZq9HKf99p/P8mcGZ/7pP5fmj3KiiivOO8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8J/ar/wCS6fBn/sPT/wA7evdq8J/aq/5Lp8Gf+w9P/O3r&#10;3avSxn+6Yb0l/wCls87Cf71iPWP/AKSgooorzT0QooooAKKKKACiiigAooooAKKKKACiiigArw79&#10;t7/kH+Af+xzs/wD2avca8N/be/5B/gD/ALHSz/8AZq9LKf8Afafz/JnBmf8Auk/l+aPcqKKK807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wn9qr/kunwZ/7D0/87evdq8J&#10;/aq/5Lp8Gef+Y9P/ADt692r0sZ/umG9Jf+ls87Cf71iPWP8A6SgooorzT0QooooAKKKKACiiigAo&#10;oooAKKKKACiiigArw39t7/kH+AP+x0s//Zq9yrw39t7/AJB/gD/sdLP/ANmr0sp/32n8/wAmcGZ/&#10;7pP5fmj3KiiivNO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8J/ar/5L&#10;p8Gf+w9P/O3r3avCf2qv+S6fBn/sPT/zt692r0sZ/umG9Jf+ls87Cf71iPWP/pKCiiivNPRCiiig&#10;AooooAKKKKACiiigAooooAKKKKACvDf23v8AkH+AP+x0s/8A2avcq8N/be/5B/gD/sdLP/2avRyn&#10;/fafz/JnBmf+6T+X5o9yooorzjv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Cf2qv+S6/Bn/ALDs/wDO3r3avCf2qv8AkunwZ/7D0/8AO3r3avSxn+6Yb0l/6XI87Cf71iPW&#10;P/pKCiiivNPRCiiigAooooAKKKKACiiigAooooAKKKKACvDv23v+Qf4A/wCx0s//AGavca8N/be/&#10;5B/gD/sdLP8A9mr0sp/32n8/yZwZn/uk/l+aPcqKKK807w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Dwn9qr/AJLp8Gf+w9P/ADt692rwn9qr/kunwZ/7D0/87evdq9LGf7ph&#10;vSX/AKWzzsJ/vWI9Y/8ApKCiiivNPRCiiigAooooAKKKKACiiigAooooAKKKKACvDf23v+Qf4A/7&#10;HSz/APZq9yrw39t7/kH+AP8AsdLP/wBmr0cp/wB9p/P8mcGZ/wC6T+X5o9yooorzjv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PCf2q/+S6fBn/sPT/zt692rwn9qr/kunwZ&#10;/wCw9P8Azt692r0sZ/umG9Jf+lyPOwn+9Yj1j/6SgooorzT0QooooAKKKKACiiigAooooAKKKKAC&#10;iiigArw39t7/AJB/gD/sdLP/ANmr3KvDf23v+Qf4A4/5nSy/9mr0sp/32n8/yZwZn/uk/l+aPcqK&#10;KK807w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wn9qv/AJLp8GeP+Y9P&#10;/O3r3avCf2qv+S6fBn/sPT/zt692r0sZ/umG9Jf+ls87Cf71iPWP/pKCiiivNPRCiiigAooooAKK&#10;KKACiiigAooooAKKKKACvDv23v8AkH+AP+x0s/8A2avca8N/be/5B/gD/sdLP/2avRyn/fafz/Jn&#10;Bmf+6T+X5o9yooorzjv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PCf2q&#10;v+S6fBn/ALD0/wDO3r3avCf2qv8AkunwZ/7D0/8AO3r3avSxn+6Yb0l/6WzzsJ/vWI9Y/wDpKCii&#10;ivNPRCiiigAooooAKKKKACiiigAooooAKKKKACvDv23v+Qf4A/7HSz/9mr3GvDv23v8AkH+Af+xz&#10;s/8A2avRyn/fafz/ACZwZn/uk/l+aPcaKKK847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wn9qr/kunwZ/7Ds/87evdq8J/as/5Lp8Gf+w9P/O3r3avSxn+6Yb0l/6WzzsJ&#10;/vWI9Y/+koKKKK809EKKKKACiiigAooooAKKKKACiiigAooooAK8N/be/wCQf4A/7HSz/wDZq9yr&#10;w39t7/kH+AP+x0s//Zq9LKf99p/P8mcGZ/7pP5fmj3KiiivNO8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J/aq/5Lp8Gf8AsPT/AM7evdq8J/ar/wCS6fBn/sPT/wA7evdq&#10;9LGf7phvSX/pbPOwn+9Yj1j/AOkoKKKK809EKKKKACiiigAooooAKKKKACiiigAooooAK8N/be/5&#10;B/gD/sdLP/2avcq8N/be/wCQf4A/7HSz/wDZq9HKf99p/P8AJnBmf+6T+X5o9yooorzjv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Cf2qv+S6fBn/sOz/zt692rwn9qr/ku&#10;nwZ/7D0/87evdq9LGf7phvSX/pbPOwn+9Yj1j/6SgooorzT0QooooAKKKKACiiigAooooAKKKKAC&#10;iiigArw39t7/AJB/gD/sdLP/ANmr3KvDf23v+Qf4A/7HSz/9mr0sp/32n8/yZwZn/uk/l+aPcqKK&#10;K807w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Dwn9qr/kunwZ/wCw9P8A&#10;zt692rwn9qv/AJLp8Gf+w9P/ADt692r0sZ/umG9Jf+ls87Cf71iPWP8A6TEKKKK809EKKKKACiii&#10;gAooooAKKKKACiiigAooooAK8N/be/5B/gD/ALHSz/8AZq9yrw39t7/kH+AP+x0s/wD2avRyn/fa&#10;fz/JnBmf+6T+X5o9yooorzjv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Cf2qv8AkunwZ/7D0/8AO3r3avCf2q/+S6fBn/sPT/zt692r0sZ/umG9Jf8ApbPOwn+9Yj1j/wCk&#10;oKKKK809EKKKKACiiigAooooAKKKKACiiigAooooAK8N/be/5B/gD/sdLP8A9mr3KvDf23v+Qf4A&#10;/wCx0s//AGavRyn/AH2n8/yZwZn/ALpP5fmj3KiiivOO8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8J/ar/5Lp8Gf+w9P/O3r3avCf2qv+S6fBnj/mOz/wA7evdq9LGf7phv&#10;SX/pbPOwn+9Yj1j/AOkoKKKK809EKKKKACiiigAooooAKKKKACiiigAooooAK8N/be/5B/gD/sdL&#10;P/2avcq8N/be/wCQf4A/7HSz/wDZq9LKf99p/P8AJnBmf+6T+X5o9yooorzTv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Cf2qv+S6fBn/sPT/zt692rwn9qr/kunwZ/7D0/&#10;87evdq9LGf7phvSX/pcjzsJ/vWI9Y/8ApKCiiivNPRCiiigAooooAKKKKACiiigAooooAKKKKACv&#10;Df23v+Qf4A/7HSz/APZq9yrw39t7/kH+AP8AsdLP/wBmr0sp/wB9p/P8mcGZ/wC6T+X5o9yooorz&#10;Tv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Cf2q/+S6fBn/sPT/zt692&#10;rwn9qr/kunwZ/wCw9P8Azt692r0sZ/umG9Jf+ls87Cf71iPWP/pKCiiivNPRCiiigAooooAKKKKA&#10;CiiigAooooAKKKKACvDf23v+Qf4A/wCx0s//AGavcq8O/be/5B/gD/sc7P8A9mr0cp/32n8/yZwZ&#10;n/uk/l+aPcaKKK847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wn9qv/&#10;AJLp8Gf+w9P/ADt692rwn9qr/kunwZ/7D0/87evdq9LGf7phvSX/AKWzzsJ/vWI9Y/8ApKCiiivN&#10;PRCiiigAooooAKKKKACiiigAooooAKKKKACvDv23v+Qf4A/7HOz/APZq9xrw39t7/kH+AP8AsdLP&#10;/wBmr0cp/wB9p/P8mcGZ/wC6T+X5o9yooorzjv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Cf2qhn46fBn/sOz/zt692rwn9qv8A5Lp8Gf8AsPT/AM7evdq9LGf7phvSX/pb&#10;POwn+9Yj1j/6SgooorzT0QooooAKKKKACiiigAooooAKKKKACiiigArw79t7/kH+AP8Asc7P/wBm&#10;r3GvDf23v+Qf4A/7HSz/APZq9HKf99p/P8mcGZ/7pP5fmj3KiiivOO8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8J/ar/wCS6fBn/sPT/wA7evdq8J/ar/5Lp8Gf+w9P/O3r&#10;3avSxn+6Yb0l/wCls87Cf71iPWP/AKSgooorzT0QooooAKKKKACiiigAooooAKKKKACiiigArw39&#10;t7/kH+AP+x0s/wD2avcq8N/be/5B/gD/ALHSz/8AZq9LKf8Afafz/JnBmf8Auk/l+aPcqKKK807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wn9qr/kunwZ/7D0/87evdq8J&#10;/aq/5Lp8Gf8AsPT/AM7evdq9LGf7phvSX/pcjzsJ/vWI9Y/+koKKKK809EKKKKACiiigAooooAKK&#10;KKACiiigAooooAK8N/be/wCQf4A/7HSz/wDZq9yrw39t7/kH+AP+x0s//Zq9HKf99p/P8mcGZ/7p&#10;P5fmj3KiiivOO8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J/aq/5Lp8&#10;Gf8AsPT/AM7evdq8J/aq/wCS6fBn/sPT/wA7evdq9LGf7phvSX/pbPOwn+9Yj1j/AOkoKKKK809E&#10;KKKKACiiigAooooAKKKKACiiigAooooAK8N/be/5B/gD/sdLP/2avcq8N/be/wCQf4A/7HSz/wDZ&#10;q9HKf99p/P8AJnBmf+6T+X5o9yooorzjv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Cf2rP+S6fBn/sPT/zt692rwn9qr/kunwZ/7D0/87evdq9LGf7phvSX/pbPOwn+9Yj1&#10;j/6SgooorzT0QooooAKKKKACiiigAooooAKKKKACiiigArw39t7/AJB/gD/sdLP/ANmr3KvDf23v&#10;+Qf4A/7HSz/9mr0sp/32n8/yZwZn/uk/l+aPcqKKK807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wn9qr/kunwZ/wCw9P8Azt692rwn9qv/AJLp8Gf+w9P/ADt692r0sZ/u&#10;mG9Jf+ls87Cf71iPWP8A6SgooorzT0QooooAKKKKACiiigAooooAKKKKACiiigArw39t7/kH+AP+&#10;x0s//Zq9yrw39t7/AJB/gD/sdLP/ANmr0cp/32n8/wAmcGZ/7pP5fmj3KiiivOO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8J/aqH/F9Pgz/wBh6f8Anb17tXhP7Vf/ACXT&#10;4M/9h6f+dvXu1eljP90w3pL/ANLZ52E/3rEesf8A0lBRRRXmnohRRRQAUUUUAFFFFABRRRQAUUUU&#10;AFFFFABXhv7b3/IP8Af9jpZ/+zV7lXhv7b3/ACD/AAB/2Oln/wCzV6OU/wC+0/n+TODM/wDdJ/L8&#10;0e5UUUV5x3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hP7Vf/JdPgz/2&#10;Hp/529e7V4T+1V/yXT4M/wDYen/nb17tXpYz/dMN6S/9LkedhP8AesR6x/8ASUFFFFeaeiFFFFAB&#10;RRRQAUUUUAFFFFABRRRQAUUUUAFeHftvf8g/wD/2Odn/AOzV7jXhv7b3/IP8Af8AY6Wf/s1ellP+&#10;+0/n+TODM/8AdJ/L80e5UUUV5p3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hP7VX/JdPgz/ANh6f+dvXu1eE/tVf8l0+DP/AGHp/wCdvXu1eljP90w3pL/0tnnYT/esR6x/&#10;9JQUUUV5p6IUUUUAFFFFABRRRQAUUUUAFFFFABRRRQAV4b+29/yD/AH/AGOln/7NXuVeG/tvf8g/&#10;wB/2Oln/AOzV6OU/77T+f5M4Mz/3Sfy/NHuVFFFecd4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B4T+1V/wAl0+DP/Yen/nb17tXhP7VX/JdPgz/2Hp/529e7V6WM/wB0w3pL&#10;/wBLZ52E/wB6xHrH/wBJQUUUV5p6IUUUUAFFFFABRRRQAUUUUAFFFFABRRRQAV4b+29/yD/AH/Y6&#10;Wf8A7NXuVeG/tvf8g/wB/wBjpZ/+zV6WU/77T+f5M4Mz/wB0n8vzR7lRRRXmne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eE/tVf8l0+DP8A2Hp/529e7V4T+1V/yXT4M/8A&#10;Yen/AJ29e7V6WM/3TDekv/S2edhP96xHrH/0lBRRRXmnohRRRQAUUUUAFFFFABRRRQAUUUUAFFFF&#10;ABXhv7b3/IP8Af8AY6Wf/s1e5V4b+29/yD/AH/Y6Wf8A7NXo5T/vtP5/kzgzP/dJ/L80e5UUUV5x&#10;3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HhP7VX/ACXT4M/9h6f+dvXu&#10;1eE/tVf8l1+DP/Ydn/nb17tXpYz/AHTDekv/AEtnnYT/AHrEesf/AElBRRRXmnohRRRQAUUUUAFF&#10;FFABRRRQAUUUUAFFFFABXhv7b3/IP8Af9jpZ/wDs1e5V4b+29/yD/AH/AGOln/7NXpZT/vtP5/kz&#10;gzP/AHSfy/NHuVFFFead4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4T+&#10;1V/yXT4M/wDYen/nb17tXhP7Vf8AyXT4M/8AYen/AJ29e7V6WM/3TDekv/S5HnYT/esR6x/9JQUU&#10;UV5p6IUUUUAFFFFABRRRQAUUUUAFFFFABRRRQAV4b+29/wAg/wAAf9jpZ/8As1e5V4b+29/yD/AH&#10;/Y6Wf/s1ejlP++0/n+TODM/90n8vzR7lRRRXnHe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eE/tV/wDJdPgz/wBh6f8Anb17tXhP7VX/ACXT4M/9h2f+dvXu1eljP90w3pL/&#10;ANLZ52E/3rEesf8A0lBRRRXmnohRRRQAUUUUAFFFFABRRRQAUUUUAFFFFABXhv7b3/IP8Af9jpZf&#10;+zV7lXhv7b3/ACD/AAB/2Oln/wCzV6OU/wC+0/n+TODM/wDdJ/L80e5UUUV5x3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hP7VX/JdPgz/2HZ/529e7V4T+1V/yXT4M/wDY&#10;dn/nb17tXpYz/dMN6S/9LZ52E/3rEesf/SUFFFFeaeiFFFFABRRRQAUUUUAFFFFABRRRQAUUUUAF&#10;eG/tvf8AIP8AAH/Y6Wf/ALNXuVeG/tvf8g/wB/2Oln/7NXo5T/vtP5/kzgzP/dJ/L80e5UUUV5x3&#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hP7VQ/4vp8Gf+w9P/O3r3av&#10;Cf2q/wDkunwZ/wCw9P8Azt692r0sZ/umG9Jf+ls87Cf71iPWP/pKCiiivNPRCiiigAooooAKKKKA&#10;CiiigAooooAKKKKACvDf23v+Qf4A/wCx0s//AGavcq8x/a08D6j44+EU0Ghhm1nR7mPU9NVesksW&#10;fkHuVLY98V35ZUhTxlOU3ZX/AD0OLMYSnhZqKu7flqenUV598AfitoXxJ8LxSxTx2uuW6eXqelSn&#10;bNbyjhsKeSmeh/A4IIr0GuWtRqUKjp1FZo6aNaFaCnTd0wooorI0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04" o:spid="_x0000_s1027" type="#_x0000_t75" style="position:absolute;width:75438;height:1065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xz9DHAAAA3QAAAA8AAABkcnMvZG93bnJldi54bWxEj91qAjEUhO8LvkM4Qu9qomiV1ShS0IqF&#10;+gveHjbH3aWbk2UT17VP3xQKvRxm5htmtmhtKRqqfeFYQ7+nQBCnzhScaTifVi8TED4gGywdk4YH&#10;eVjMO08zTIy784GaY8hEhLBPUEMeQpVI6dOcLPqeq4ijd3W1xRBlnUlT4z3CbSkHSr1KiwXHhRwr&#10;essp/TrerIb96POitsvDzu3e19/NzfY/HuOV1s/ddjkFEagN/+G/9sZoGIzUEH7fxCcg5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wxz9DHAAAA3QAAAA8AAAAAAAAAAAAA&#10;AAAAnwIAAGRycy9kb3ducmV2LnhtbFBLBQYAAAAABAAEAPcAAACTAwAAAAA=&#10;">
                <v:imagedata r:id="rId2" o:titl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C87" w:rsidRDefault="004F24E5">
    <w:r>
      <w:rPr>
        <w:rFonts w:ascii="Calibri" w:eastAsia="Calibri" w:hAnsi="Calibri" w:cs="Calibri"/>
        <w:b w:val="0"/>
        <w:noProof/>
        <w:color w:val="000000"/>
        <w:sz w:val="22"/>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-1</wp:posOffset>
              </wp:positionV>
              <wp:extent cx="7543800" cy="10658475"/>
              <wp:effectExtent l="0" t="0" r="0" b="0"/>
              <wp:wrapNone/>
              <wp:docPr id="2500" name="Group 2500"/>
              <wp:cNvGraphicFramePr/>
              <a:graphic xmlns:a="http://schemas.openxmlformats.org/drawingml/2006/main">
                <a:graphicData uri="http://schemas.microsoft.com/office/word/2010/wordprocessingGroup">
                  <wpg:wgp>
                    <wpg:cNvGrpSpPr/>
                    <wpg:grpSpPr>
                      <a:xfrm>
                        <a:off x="0" y="0"/>
                        <a:ext cx="7543800" cy="10658475"/>
                        <a:chOff x="0" y="0"/>
                        <a:chExt cx="7543800" cy="10658475"/>
                      </a:xfrm>
                    </wpg:grpSpPr>
                    <pic:pic xmlns:pic="http://schemas.openxmlformats.org/drawingml/2006/picture">
                      <pic:nvPicPr>
                        <pic:cNvPr id="2501" name="Picture 2501"/>
                        <pic:cNvPicPr/>
                      </pic:nvPicPr>
                      <pic:blipFill>
                        <a:blip r:embed="rId1"/>
                        <a:stretch>
                          <a:fillRect/>
                        </a:stretch>
                      </pic:blipFill>
                      <pic:spPr>
                        <a:xfrm>
                          <a:off x="0" y="0"/>
                          <a:ext cx="7543800" cy="10658475"/>
                        </a:xfrm>
                        <a:prstGeom prst="rect">
                          <a:avLst/>
                        </a:prstGeom>
                      </pic:spPr>
                    </pic:pic>
                  </wpg:wgp>
                </a:graphicData>
              </a:graphic>
            </wp:anchor>
          </w:drawing>
        </mc:Choice>
        <mc:Fallback>
          <w:pict>
            <v:group w14:anchorId="242D86B2" id="Group 2500" o:spid="_x0000_s1026" style="position:absolute;margin-left:0;margin-top:0;width:594pt;height:839.25pt;z-index:-251657216;mso-position-horizontal-relative:page;mso-position-vertical-relative:page" coordsize="75438,10658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7+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wj9pxRaftFfBzUoPkuJNVuLZnHUxnyQV/J2/Ovd68J/aq/5Lp8Gf+w9P/O3r3avSxn+64Z/3&#10;Zf8ApcjzsJ/vWI/xL/0mIUUUV5p6IUUUUAFFFFABRRRQAUUUUAFFFFABRRRQAV4b+29/yD/AH/Y6&#10;Wf8A7NXuVeG/tvf8g/wB/wBjpZ/+zV6WU/77T+f5M4Mz/wB0n8vzR7lRRRXmne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eE/tVf8l0+DP8A2Hp/529e7V4T+1V/yXT4Mj/q&#10;PT/zt692r0sZ/umG9Jf+ls87Cf71iPWP/pKCiiivNPRCiiigAooooAKKKKACiiigAooooAKKKKAC&#10;vDf23v8AkH+AP+x0s/8A2avcq8N/be/5B/gD/sdLP/2avRyn/fafz/JnBmf+6T+X5o9yooorzjv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PCf2qv+S6fBn/ALD0/wDO3r3a&#10;vCf2qv8AkunwZ/7D0/8AO3r3avSxn+6Yb0l/6WzzsJ/vWI9Y/wDpKCiiivNPRCiiigAooooAKKKK&#10;ACiiigAooooAKKKKACvDf23v+Qf4A/7HSz/9mr3KvDf23v8AkH+AP+x0s/8A2avSyn/fafz/ACZw&#10;Zn/uk/l+aPcqKKK807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wn9qr&#10;/kunwZ/7D0/87evdq8J/as/5Lp8Gf+w9P/O3r3avSxn+6Yb0l/6WzzsJ/vWI9Y/+koKKKK809EKK&#10;KKACiiigAooooAKKKKACiiigAooooAK8N/be/wCQf4A/7HSz/wDZq9yrw39t7/kH+AP+x0s//Zq9&#10;HKf99p/P8mcGZ/7pP5fmj3KiiivOO8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8J/aq/5Lp8Gf8AsPT/AM7evdq8J/as/wCS6fBn/sPT/wA7evdq9LGf7phvSX/pbPOwn+9Y&#10;j1j/AOkoKKKK809EKKKKACiiigAooooAKKKKACiiigAooooAK8N/be/5B/gD/sdLP/2avcq8N/be&#10;/wCQf4A/7HSz/wDZq9LKf99p/P8AJnBmf+6T+X5o9yooorzTv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Cf2qv+S6fBn/sOz/zt692rwn9qr/kunwZ/7D0/87evdq9LGf7p&#10;hvSX/pcjzsJ/vWI9Y/8ApKCiiivNPRCiiigAooooAKKKKACiiigAooooAKKKKACvDf23v+Qf4A/7&#10;HSz/APZq9yrw39t7/kH+AP8AsdLP/wBmr0sp/wB9p/P8mcGZ/wC6T+X5o9yooorzTv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PCf2qufjp8Gf8AsOz/AM7evdq8J/ar/wCS&#10;6fBn/sPT/wA7evdq9LGf7phvSX/pbPOwn+9Yj1j/AOkoKKKK809EKKKKACiiigAooooAKKKKACii&#10;igAooooAK8N/be/5B/gD/sdLP/2avcq8N/be/wCQf4A/7HSz/wDZq9HKf99p/P8AJnBmf+6T+X5o&#10;9yooorzjv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Cf2qv+S6fBnP8A&#10;0Hp/529e7V4T+1V/yXT4M/8AYen/AJ29e7V6WM/3TDekv/S2edhP96xHrH/0lBRRRXmnohRRRQAU&#10;UUUAFFFFABRRRQAUUUUAFFFFABXhv7b3/IP8Af8AY6Wf/s1e5V4b+29/yD/AH/Y6WX/s1ellP++0&#10;/n+TODM/90n8vzR7lRRRXmne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eE/tVf8AJdPgz/2Hp/529e7V4T+1V/yXT4M/9h6f+dvXu1eljP8AdMN6S/8AS2edhP8AesR6x/8A&#10;SUFFFFeaeiFFFFABRRRQAUUUUAFFFFABRRRQAUUUUAFeG/tvf8g/wB/2Oln/AOzV7lXhv7b3/IP8&#10;Af8AY6Wf/s1ejlP++0/n+TODM/8AdJ/L80e5UUUV5x3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hP7VX/JdPgz/ANh2f+dvXu1eE/tVf8l0+DP/AGHZ/wCdvXu1eljP90w3&#10;pL/0tnnYT/esR6x/9JQUUUV5p6IUUUUAFFFFABRRRQAUUUUAFFFFABRRRQAV4b+29/yD/AH/AGOl&#10;n/7NXuVeG/tvf8g/wB/2Oln/AOzV6OU/77T+f5M4Mz/3Sfy/NHuVFFFecd4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4T+1X/wAl0+DP/Yen/nb17tXhP7Vf/JdPgz/2Hp/5&#10;29e7V6WM/wB0w3pL/wBLZ52E/wB6xHrH/wBJQUUUV5p6IUUUUAFFFFABRRRQAUUUUAFFFFABRRRQ&#10;AV4b+29/yD/AH/Y6Wf8A7NXuVeG/tvf8g/wB/wBjpZ/+zV6WU/77T+f5M4Mz/wB0n8vzR7lRRRXm&#10;ne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eE/tV/8l0+DP8A2Hp/529e&#10;7V4T+1V/yXT4M/8AYen/AJ29e7V6WM/3TDekv/S2edhP96xHrH/0lBRRRXmnohRRRQAUUUUAFFFF&#10;ABRRRQAUUUUAFFFFABXhv7b3/IP8Af8AY6Wf/s1e5V4b+29/yD/AH/Y6Wf8A7NXo5T/vtP5/kzgz&#10;P/dJ/L80e5UUUV5x3h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HhP7Vf/&#10;ACXT4M/9h6f+dvXu1eE/tVf8l0+DP/Yen/nb17tXpYz/AHTDekv/AEuR52E/3rEesf8A0lBRRRXm&#10;nohRRRQAUUUUAFFFFABRRRQAUUUUAFFFFABXhv7b3/IP8Af9jpZ/+zV7lXhv7b3/ACD/AAB/2Oln&#10;/wCzV6WU/wC+0/n+TODM/wDdJ/L80e5UUUV5p3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HhP7VX/JdPgz/2Hp/529e7V4T+1V/yXX4M/wDYdn/nb17tXpYz/dMN6S/9Lked&#10;hP8AesR6x/8ASUFFFFeaeiFFFFABRRRQAUUUUAFFFFABRRRQAUUUUAFeG/tvf8g/wB/2Oln/AOzV&#10;7lXhv7b3/IP8Af8AY6Wf/s1ejlP++0/n+TODM/8AdJ/L80e5UUUV5x3h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hP7VX/JdPgz/ANh2f+dvXu1eE/tV/wDJdPgz/wBh6f8A&#10;nb17tXpYz/dMN6S/9LkedhP96xHrH/0lBRRRXmnohRRRQAUUUUAFFFFABRRRQAUUUUAFFFFABXhv&#10;7b3/ACD/AAB/2Oln/wCzV7lXhv7b3/IP8Af9jpZ/+zV6OU/77T+f5M4Mz/3Sfy/NHuVFFFecd4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B4T+1V/yXT4M/8AYen/AJ29e7V4&#10;T+1V/wAl0+DP/Yen/nb17tXpYz/dMN6S/wDS2edhP96xHrH/ANJQUUUV5p6IUUUUAFFFFABRRRQA&#10;UUUUAFFFFABRRRQAV4b+29/yD/AH/Y6Wf/s1e5V4b+29/wAg/wAAf9jpZ/8As1ejlP8AvtP5/kzg&#10;zP8A3Sfy/NHuVFFFecd4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4T+1&#10;X/yXT4M/9h6f+dvXu1eE/tV/8l0+DP8A2Hp/529e7V6WM/3TDekv/S2edhP96xHrH/0lBRRRXmno&#10;hRRRQAUUUUAFFFFABRRRQAUUUUAFFFFABXh37b3/ACD/AAB/2Oln/wCzV7jXhv7b3/IP8Af9jpZ/&#10;+zV6OU/77T+f5M4Mz/3Sfy/NHuVFFFecd4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B4T+1V/yXT4M/8AYen/AJ29e7V4T+1V/wAl0+DP/Ydn/nb17tXpYz/dMN6S/wDS2edh&#10;P96xHrH/ANJQUUUV5p6IUUUUAFFFFABRRRQAUUUUAFFFFABRRRQAV4b+29/yD/AH/Y6Wf/s1e5V4&#10;b+29/wAg/wAAf9jpZ/8As1ellP8AvtP5/kzgzP8A3Sfy/NHuVFFFead4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4T+1X/yXT4M/9h6f+dvXu1eE/tVf8l0+DP8A2Hp/529e&#10;7V6WM/3TDekv/S2edhP96xHrH/0lBRRRXmnohRRRQAUUUUAFFFFABRRRQAUUUUAFFFFABXhv7b3/&#10;ACD/AAB/2Oln/wCzV7lXhv7b3/IP8Af9jpZ/+zV6OU/77T+f5M4Mz/3Sfy/NHuVFFFecd4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4T+1X/AMl0+DP/AGHp/wCdvXu1eE/t&#10;Vf8AJdPgz/2Hp/529e7V6WM/3TDekv8A0tnnYT/esR6x/wDSUFFFFeaeiFFFFABRRRQAUUUUAFFF&#10;FABRRRQAUUUUAFeG/tvf8g/wB/2Oln/7NXuVeHftvf8AIP8AAP8A2Odn/wCzV6OU/wC+0/n+TODM&#10;/wDdJ/L80e40UUV5x3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hP7Vf&#10;/JdPgz/2Hp/529e7V4T+1X/yXT4M/wDYen/nb17tXpYz/dMN6S/9LZ52E/3rEesf/SUFFFFeaeiF&#10;FFFABRRRQAUUUUAFFFFABRRRQAUUUUAFeG/tvf8AIP8AAH/Y6Wf/ALNXuVeG/tvf8g/wB/2Oln/7&#10;NXo5T/vtP5/kzgzP/dJ/L80e5UUUV5x3h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HhP7VXPx0+DP/Yen/nb17tXhP7Vf/JdPgz/2Hp/529e7V6WM/wB0w3pL/wBLZ52E/wB6&#10;xHrH/wBJQUUUV5p6IUUUUAFFFFABRRRQAUUUUAFFFFABRRRQAV4b+29/yD/AH/Y6Wf8A7NXuVeG/&#10;tvf8g/wB/wBjpZ/+zV6WU/77T+f5M4Mz/wB0n8vzR7lRRRXmne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eE/tVf8l0+DP8A2Hp/529e7V4T+1Vk/HT4M4/6Ds/87evdq9LG&#10;f7phvSX/AKWzzsJ/vWI9Y/8ApKCiiivNPRCiiigAooooAKKKKACiiigAooooAKKKKACvDv23v+Qf&#10;4A/7HOz/APZq9xrw79t7/kH+Af8Asc7P/wBmr0cp/wB9p/P8mcGZ/wC6T+X5o9xooorzjv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Cf2qv+S6fBn/sPT/zt692rwn9qv8A&#10;5Lp8Gf8AsPT/AM7evdq9LGf7phvSX/pbPOwn+9Yj1j/6SgooorzT0QooooAKKKKACiiigAooooAK&#10;KKKACiiigArw39t7/kH+AP8AsdLP/wBmr3KvDf23v+Qf4A/7HSz/APZq9HKf99p/P8mcGZ/7pP5f&#10;mj3KiiivOO8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8J/aq5+OnwZ/7&#10;D0/87evdq8J/aq/5Lp8Gf+w9P/O3r3avSxn+6Yb0l/6WzzsJ/vWI9Y/+koKKKK809EKKKKACiiig&#10;AooooAKKKKACiiigAooooAK8N/be/wCQf4A/7HSz/wDZq9yrw39t7/kH+AP+x0s//Zq9HKf99p/P&#10;8mcGZ/7pP5fmj3KiiivOO8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8J&#10;/aq/5Lp8Gf8AsPT/AM7evdq8J/ar/wCS6fBn/sPT/wA7evdq9LGf7phvSX/pbPOwn+9Yj1j/AOko&#10;KKKK809EKKKKACiiigAooooAKKKKACiiigAooooAK8N/be/5B/gD/sdLP/2avcq8O/be/wCQf4A/&#10;7HSz/wDZq9HKf99p/P8AJnBmf+6T+X5o9xooorzjv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Cf2qv+S6fBn/sPT/zt692rwn9qv/kunwZ/7D0/87evdq9LGf7phvSX/pbP&#10;Own+9Yj1j/6SgooorzT0QooooAKKKKACiiigAooooAKKKKACiiigArw39t7/AJB/gD/sdLP/ANmr&#10;3KvDf23v+Qf4A/7HSz/9mr0sp/32n8/yZwZn/uk/l+aPcqKKK807w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wn9qv8A5Lp8Gf8AsPT/AM7evdq8J/aq/wCS6fBn/sPT/wA7&#10;evdq9LGf7phvSX/pbPOwn+9Yj1j/AOkoKKKK809EKKKKACiiigAooooAKKKKACiiigAooooAK8N/&#10;be/5B/gD/sdLP/2avcq8N/be/wCQf4A/7HSz/wDZq9LKf99p/P8AJnBmf+6T+X5o9yooorzTv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Cf2qv+S6fBn/sPT/zt692rwn9q&#10;v/kunwZ/7D0/87evdq9LGf7phvSX/pbPOwn+9Yj1j/6SgooorzT0QooooAKKKKACiiigAooooAKK&#10;KKACiiigArw39t7/AJB/gD/sdLP/ANmr3KvDf23v+Qf4A/7HSz/9mr0cp/32n8/yZwZn/uk/l+aP&#10;cqKKK847w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Dwn9qv8A5Lp8Gf8A&#10;sPT/AM7evdq8J/aq/wCS6fBn/sPT/wA7evdq9LGf7phvSX/pbPOwn+9Yj1j/AOkoKKKK809EKKKK&#10;ACiiigAooooAKKKKACiiigAooooAK8N/be/5B/gD/sdLP/2avcq8N/be/wCQf4A/7HSz/wDZq9LK&#10;f99p/P8AJnBmf+6T+X5o9yooorzTv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Cf2q/+S6fBn/sPT/zt692rwn9qv/kunwZ/7D0/87evdq9LGf7phvSX/pbPPwn+9Yj1j/6S&#10;gooorzT0AooooAKKKKACiiigAooooAKKKKACiiigArw39t7/AJB/gD/sdLP/ANmr3KvDf23v+Qf4&#10;A/7HSz/9mr0sp/32n8/yZwZn/uk/l+aPcqKKK807w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wn9qr/kunwZ/wCw7P8Azt692rwr9qr/AJLp8Gcf9B2f+dvXuteljP8AdMN6&#10;S/8AS2edhP8AesR6x/8ASUFFFFeaeiFFFFABRRRQAUUUUAFFFFABRRRQAUUUUAFeG/tvf8g/wB/2&#10;Oln/AOzV7lXhv7b3/IP8Af8AY6Wf/s1ejlP++0/n+TODM/8AdJ/L80e5UUUV5x3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hP7Vf/JdPgz/ANh6f+dvXu1eE/tVf8l0+DP/&#10;AGHp/wCdvXu1eljP90w3pL/0tnnYT/esR6x/9JQUUUV5p6IUUUUAFFFFABRRRQAUUUUAFFFFABRR&#10;RQAV4d+29/yD/AH/AGOdn/7NXuNeHftvf8g/wBx/zOdn/wCzV6OU/wC+0/n+TODM/wDdJ/L80e40&#10;UUV5x3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HhP7VX/JdPgz/2Hp/5&#10;29e7V4T+1Z/yXT4M/wDYen/nb17tXpYz/dMN6S/9LZ52E/3rEesf/SUFFFFeaeiFFFFABRRRQAUU&#10;UUAFFFFABRRRQAUUUUAFeG/tvf8AIP8AAH/Y6Wf/ALNXuVeHftvf8g/wB/2Odn/7NXo5T/vtP5/k&#10;zgzP/dJ/L80e40UUV5x3h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HhP7&#10;Vf8AyXT4M/8AYen/AJ29e7V4T+1V/wAl0+DP/Yen/nb17tXpYz/dMN6S/wDS2edhP96xHrH/ANJQ&#10;UUUV5p6IUUUUAFFFFABRRRQAUUUUAFFFFABRRRQAV4b+29/yD/AH/Y6Wf/s1e5V4b+29/wAg/wAA&#10;f9jpZ/8As1ejlP8AvtP5/kzgzP8A3Sfy/NHuVFFFecd4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4T+1X/yXT4M/9h6f+dvXu1eE/tVf8l0+DP8A2Hp/529e7V6WM/3TDekv&#10;/S5HnYT/AHrEesf/AEmIUUUV5p6IUUUUAFFFFABRRRQAUUUUAFFFFABRRRQAV4b+29/yD/AH/Y6W&#10;f/s1e5V4b+29/wAg/wAAf9jpZ/8As1ejlP8AvtP5/kzgzP8A3Sfy/NHuVFFFecd4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4T+1V/yXT4M/9h2f+dvXu1eE/tVf8l0+DP8A&#10;2Hp/529e7V6WM/3TDekv/S2edhP96xHrH/0lBRRRXmnohRRRQAUUUUAFFFFABRRRQAUUUUAFFFFA&#10;BXhv7b3/ACD/AAB/2Oln/wCzV7lXhv7b3/IP8Af9jpZ/+zV6OU/77T+f5M4Mz/3Sfy/NHuVFFFec&#10;d4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4T+1V/yXT4M/8AYen/AJ29&#10;e7V4T+1X/wAl0+DP/Yen/nb17tXpYz/dMN6S/wDS5HnYT/esR6x/9JQUUUV5p6IUUUUAFFFFABRR&#10;RQAUUUUAFFFFABRRRQAV4d+28f8AiX+Af+xzs/8A2avca8N/be/5B/gD/sdLP/2avRyn/fafz/Jn&#10;Bmf+6T+X5o9yooorzjv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PCf2q&#10;jj46fBn/ALD0/wDO3r3avCf2q/8AkunwZ/7D0/8AO3r3avSxn+6Yb0l/6WzzsJ/vWI9Y/wDpKCii&#10;ivNPRCiiigAooooAKKKKACiiigAooooAKKKKACvDf23v+Qf4A/7HSz/9mr3KvDf23v8AkH+AP+x0&#10;s/8A2avSyn/fafz/ACZwZn/uk/l+aPcqKKK807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wn9qr/kunwZ/7D0/87evdq8J/as/5Lp8Gf+w9P/O3r3avSxn+6Yb0l/6WzzsJ&#10;/vWI9Y/+kxCiiivNPRCiiigAooooAKKKKACiiigAooooAKKKKACvDv23v+Qf4A/7HOz/APZq9xrw&#10;79t7/kH+Af8Asc7P/wBmr0cp/wB9p/P8mcGZ/wC6T+X5o9xooorzjv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Cf2qv+S6fBn/sOz/zt692rwn9qr/kunwZ/wCw9P8Azt69&#10;2r0sZ/umG9Jf+ls87Cf71iPWP/pKCiiivNPRCiiigAooooAKKKKACiiigAooooAKKKKACvDf23v+&#10;Qf4B/wCx0sv/AGavcq8N/be/5B/gD/sdLP8A9mr0sp/32n8/yZwZn/uk/l+aPcqKKK807w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wn9qv/AJLp8Gf+w9P/ADt692rwn9qr&#10;/kunwZ/7D0/87evdq9LGf7phvSX/AKWzzsJ/vWI9Y/8ApKCiiivNPRCiiigAooooAKKKKACiiigA&#10;ooooAKKKKACvDf23v+Qf4A/7HSz/APZq9yrw39t7/kH+AP8AsdLP/wBmr0cp/wB9p/P8mcGZ/wC6&#10;T+X5o9yooorzjv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Cf2qv+S6f&#10;Bn/sOz/zt692rwn9qr/kunwZ/wCw9P8Azt692r0sZ/umG9Jf+lyPOwn+9Yj1j/6SgooorzT0Qooo&#10;oAKKKKACiiigAooooAKKKKACiiigArw39t7/AJB/gD/sdLP/ANmr3KvDf23v+Qf4A/7HSz/9mr0c&#10;p/32n8/yZwZn/uk/l+aPcqKKK847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wn9qr/kunwZ/wCw7P8Azt692rwn9qr/AJLp8Gf+w9P/ADt692r0sZ/umG9Jf+ls87Cf71iP&#10;WP8A6SgooorzT0QooooAKKKKACiiigAooooAKKKKACiiigArw39t7/kH+AP+x0s//Zq9yrw39t7/&#10;AJB/gD/sdLP/ANmr0sp/32n8/wAmcGZ/7pP5fmj3KiiivNO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8J/ar/5Lp8GT/wBR6f8Anb17tXhP7VX/ACXT4M/9h6f+dvXu1elj&#10;P90w3pL/ANLZ52E/3rEesf8A0lBRRRXmnohRRRQAUUUUAFFFFABRRRQAUUUUAFFFFABXhv7b3/IP&#10;8Af9jpZ/+zV7lXh37b3/ACD/AAD/ANjnZ/8As1ejlP8AvtP5/kzgzP8A3Sfy/NHuNFFFecd4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4T+1V/yXT4M/9h6f+dvXu1eE/tV/&#10;8l0+DP8A2Hp/529e7V6WM/3TDekv/S2edhP96xHrH/0lBRRRXmnohRRRQAUUUUAFFFFABRRRQAUU&#10;UUAFFFFABXhv7b3/ACD/AAB/2Oln/wCzV7lXhv7b3/IP8Af9jpZ/+zV6OU/77T+f5M4Mz/3Sfy/N&#10;HuVFFFecd4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4T+1V/yXT4M/8A&#10;Yen/AJ29e7V4T+1X/wAl0+DP/Yen/nb17tXpYz/dMN6S/wDS2edhP96xHrH/ANJQUUUV5p6IUUUU&#10;AFFFFABRRRQAUUUUAFFFFABRRRQAV4d+29/yD/AH/Y6Wf/s1e414b+29/wAg/wAAf9jpZ/8As1ej&#10;lP8AvtP5/kzgzP8A3Sfy/NHuVFFFecd4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4T+1V/yXT4M/9h6f+dvXu1eE/tVf8l0+DPH/ADHp/wCdvXu1eljP90w3pL/0uR52E/3r&#10;Eesf/SUFFFFeaeiFFFFABRRRQAUUUUAFFFFABRRRQAUUUUAFeG/tvf8AIP8AAH/Y6Wf/ALNXuVeG&#10;/tvf8g/wB/2Oln/7NXpZT/vtP5/kzgzP/dJ/L80e5UUUV5p3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hP7VX/JdPgz/wBh2f8Anb17tXhP7VX/ACXT4M/9h6f+dvXu1elj&#10;P90w3pL/ANLZ52E/3rEesf8A0lBRRRXmnohRRRQAUUUUAFFFFABRRRQAUUUUAFFFFABXhv7b3/IP&#10;8Af9jpZ/+zV7lXhv7b3/ACD/AAB/2Oln/wCzV6OU/wC+0/n+TODM/wDdJ/L80e5UUUV5x3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HhP7VX/JdPgz/2Hp/529e7V4T+1V/y&#10;XT4M/wDYdn/nb17tXpYz/dMN6S/9LZ52E/3rEesf/SUFFFFeaeiFFFFABRRRQAUUUUAFFFFABRRR&#10;QAUUUUAFeG/tvf8AIP8AAH/Y6Wf/ALNXuVeG/tvf8g/wB/2Oln/7NXo5T/vtP5/kzgzP/dJ/L80e&#10;5UUUV5x3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HhP7VXHx0+DP/Ydn&#10;/nb17tXhP7VQz8dPgz/2Hp/529e7V6WM/wB0w3pL/wBLZ52E/wB6xHrH/wBJQUUUV5p6IUUUUAFF&#10;FFABRRRQAUUUUAFFFFABRRRQAV4b+29/yD/AH/Y6Wf8A7NXuVeG/tvf8g/wB/wBjpZ/+zV6WU/77&#10;T+f5M4Mz/wB0n8vzR7lRRRXmne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eE/tVf8l0+DJ/6j0/87evdq8J/ar/5Lp8Gf+w9P/O3r3avSxn+6Yb0l/6WzzsJ/vWI9Y/+koKK&#10;KK809EKKKKACiiigAooooAKKKKACiiigAooooAK8N/be/wCQf4A/7HSz/wDZq9yrw39t7/kH+AP+&#10;x0s//Zq9HKf99p/P8mcGZ/7pP5fmj3KiiivOO8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8J/ar/AOS6fBn/ALD0/wDO3r3avCf2qv8AkunwZ/7D0/8AO3r3avSxn+6Yb0l/&#10;6WzzsJ/vWI9Y/wDpKCiiivNPRCiiigAooooAKKKKACiiigAooooAKKKKACvDf23v+Qf4A/7HSz/9&#10;mr3KvDf23v8AkH+AP+x0s/8A2avSyn/fafz/ACZwZn/uk/l+aPcqKKK807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wn9qv/kunwZ/7D0/87evdq8J/aq/5Lp8Gf+w9P/O3&#10;r3avSxn+6Yb0l/6WzzsJ/vWI9Y/+koKKKK809EKKKKACiiigAooooAKKKKACiiigAooooAK8N/be&#10;/wCQf4A/7HSz/wDZq9yrw79t7/kH+Af+x0s//Zq9HKf99p/P8mcGZ/7pP5fmj3GiiivOO8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8J/aq/5Lp8Gf8AsPT/AM7evdq8J/aq&#10;/wCS6fBn/sPT/wA7evdq9LGf7phvSX/pcjzsJ/vWI9Y/+koKKKK809EKKKKACiiigAooooAKKKKA&#10;CiiigAooooAK8N/be/5B/gD/ALHSz/8AZq9yrw39t7/kH+AP+x0s/wD2avRyn/fafz/JnBmf+6T+&#10;X5o9yooorzjv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Cf2qv8Akunw&#10;Z/7D0/8AO3r3avCf2qv+S6fBn/sOz/zt692r0sZ/umG9Jf8ApcjzsJ/vWI9Y/wDpKCiiivNPRCii&#10;igAooooAKKKKACiiigAooooAKKKKACvDf23v+Qf4A/7HSz/9mr3KvDf23v8AkH+AP+x0s/8A2avR&#10;yn/fafz/ACZwZn/uk/l+aPcqKKK847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n9qv/kunwZ/7D0/87evdq8J/ar/5Lp8Gf+w9P/O3r3avSxn+6Yb0l/6XI87Cf71iPWP/&#10;AKSgooorzT0QooooAKKKKACiiigAooooAKKKKACiiigArw39t7/kH+AP+x0s/wD2avcq8N/be/5B&#10;/gD/ALHSz/8AZq9HKf8Afafz/JnBmf8Auk/l+aPcqKKK847w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wn9qr/kunwZ/7D0/87evdq8J/aq/5Lp8Gf8AsOz/AM7evdq9LGf7&#10;phvSX/pcjzsJ/vWI9Y/+koKKKK809EKKKKACiiigAooooAKKKKACiiigAooooAK8N/be/wCQf4A/&#10;7HSz/wDZq9yrw39t7/kH+AP+x0s//Zq9LKf99p/P8mcGZ/7pP5fmj3KiiivNO8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8J/aq/5Lp8Gf8AsPT/AM7evdq8J/aq/wCS6fBn&#10;/sPT/wA7evdq9LGf7phvSX/pbPOwn+9Yj1j/AOkoKKKK809EKKKKACiiigAooooAKKKKACiiigAo&#10;oooAK8N/be/5B/gD/sdLP/2avcq8N/be/wCQf4A/7HSz/wDZq9HKf99p/P8AJnBmf+6T+X5o9yoo&#10;orzjv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Cf2q/+S6fBn/sPT/zt&#10;692rwn9qv/kunwZ/7D0/87evdq9LGf7phvSX/pbPOwn+9Yj1j/6SgooorzT0QooooAKKKKACiiig&#10;AooooAKKKKACiiigArw39t7/AJB/gD/sdLP/ANmr3KvDf23v+Qf4A/7HSz/9mr0sp/32n8/yZwZn&#10;/uk/l+aPcqKKK807w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Dwn9qv8A&#10;5Lp8Gf8AsPT/AM7evdq8J/aq/wCS6fBn/sPT/wA7evdq9LGf7phvSX/pbPOwn+9Yj1j/AOkoKKKK&#10;809EKKKKACiiigAooooAKKKKACiiigAooooAK8N/be/5B/gD/sdLP/2avcq8N/be/wCQf4A/7HSz&#10;/wDZq9HKf99p/P8AJnBmf+6T+X5o9yooorzjv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Cf2q/+S6fBn/sPT/zt692rwn9qr/kunwZ/7D0/87evdq9LGf7phvSX/pbPOwn+&#10;9Yj1j/6SgooorzT0QooooAKKKKACiiigAooooAKKKKACiiigArw39t7/AJB/gD/sdLP/ANmr3KvD&#10;f23v+Qf4A/7HSz/9mr0cp/32n8/yZwZn/uk/l+aPcqKKK847w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wn9qr/kunwZ/wCw7P8Azt692rwn9qr/AJLp8Gf+w9P/ADt692r0&#10;sZ/umG9Jf+ls87Cf71iPWP8A6SgooorzT0QooooAKKKKACiiigAooooAKKKKACiiigArw39t7/kH&#10;+AP+x0s//Zq9yrw79t7/AJB/gH/sc7P/ANmr0sp/32n8/wAmcGZ/7pP5fmj3GiiivNO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8J/as/5Lp8Gf+w9P/O3r3avCf2qv+S6f&#10;Bn/sOz/zt692r0sZ/umG9Jf+ls87Cf71iPWP/pMQooorzT0QooooAKKKKACiiigAooooAKKKKACi&#10;iigArw39t7/kH+AP+x0s/wD2avcq8N/be/5B/gD/ALHSz/8AZq9LKf8Afafz/JnBmf8Auk/l+aPc&#10;qKKK807w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wn9qr/kunwZ/7D0/&#10;87evdq8J/ar/AOS6fBn/ALD0/wDO3r3avSxn+6Yb0l/6WzzsJ/vWI9Y/+koKKKK809EKKKKACiii&#10;gAooooAKKKKACiiigAooooAK8N/be/5B/gD/ALHSz/8AZq9yrw39t7/kH+AP+x0s/wD2avRyn/fa&#10;fz/JnBmf+6T+X5o9yooorzjv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Cf2qv8AkunwZ/7D0/8AO3r3avCf2q/+S6fBn/sPT/zt692r0sZ/umG9Jf8ApbPOwn+9Yj1j/wCk&#10;oKKKK809EKKKKACiiigAooooAKKKKACiiigAooooAK8N/be/5B/gD/sdLP8A9mr3KvDf23v+Qf4A&#10;/wCx0s//AGavSyn/AH2n8/yZwZn/ALpP5fmj3KiiivNO8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8J/aq/5Lp8Gf+w9P/O3r3avCf2qv+S6fBn/ALD0/wDO3r3avSxn+6Yb&#10;0l/6WzzsJ/vWI9Y/+koKKKK809EKKKKACiiigAooooAKKKKACiiigAooooAK8N/be/5B/gD/ALHS&#10;z/8AZq9yrw79t7/kH+Af+xzs/wD2avSyn/fafz/JnBmf+6T+X5o9xooorzTv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Cf2qv8AkunwZ/7D0/8AO3r3avCf2qv+S6fBn/sP&#10;T/zt692r0sZ/umG9Jf8ApbPOwn+9Yj1j/wCkoKKKK809EKKKKACiiigAooooAKKKKACiiigAoooo&#10;AK8N/be/5B/gD/sdLP8A9mr3KvDf23v+Qf4A/wCx0s//AGavRyn/AH2n8/yZwZn/ALpP5fmj3Kii&#10;ivOO8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8J/aq/5Lp8Gf+w7P/O3&#10;r3avCf2qv+S6fBn/ALD0/wDO3r3avSxn+6Yb0l/6WzzsJ/vWI9Y/+koKKKK809EKKKKACiiigAoo&#10;ooAKKKKACiiigAooooAK8N/be/5B/gD/ALHSz/8AZq9yrw39t7/kH+AP+x0s/wD2avRyn/fafz/J&#10;nBmf+6T+X5o9yooorzjv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Cf2&#10;q/8AkunwZ/7D0/8AO3r3avCf2qv+S6fBn/sPT/zt692r0sZ/umG9Jf8ApcjzsJ/vWI9Y/wDpKCii&#10;ivNPRCiiigAooooAKKKKACiiigAooooAKKKKACvDv23v+Qf4A/7HSz/9mr3GvDf23v8AkH+AP+x0&#10;s/8A2avRyn/fafz/ACZwZn/uk/l+aPcqKKK847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wn9qo/wDF9Pgz/wBh2f8Anb17tXhP7Vf/ACXT4M/9h6f+dvXu1eljP90w3pL/&#10;ANLZ52E/3rEesf8A0lBRRRXmnohRRRQAUUUUAFFFFABRRRQAUUUUAFFFFABXhv7b3/IP8Af9jpZ/&#10;+zV7lXhv7b3/ACD/AAB/2Oln/wCzV6WU/wC+0/n+TODM/wDdJ/L80e5UUUV5p3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hP7Vf/JdPgz/2Hp/529e7V4T+1V/yXT4M/wDY&#10;en/nb17tXpYz/dMN6S/9LZ52E/3rEesf/SUFFFFeaeiFFFFABRRRQAUUUUAFFFFABRRRQAUUUUAF&#10;eG/tvf8AIP8AAH/Y6Wf/ALNXuVeG/tvf8g/wB/2Oln/7NXo5T/vtP5/kzgzP/dJ/L80e5UUUV5x3&#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hP7VX/JdPgz/wBh2f8Anb17&#10;tXhP7VX/ACXT4M/9h6f+dvXu1eljP90w3pL/ANLZ52E/3rEesf8A0lBRRRXmnohRRRQAUUUUAFFF&#10;FABRRRQAUUUUAFFFFABXhv7b3/IP8Af9jpZ/+zV7lXhv7b3/ACD/AAB/2Oln/wCzV6OU/wC+0/n+&#10;TODM/wDdJ/L80e5UUUV5x3h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Hh&#10;P7VX/JdPgz/2Hp/529e7V4T+1V/yXT4M/wDYen/nb17tXpYz/dMN6S/9LZ52E/3rEesf/SUFFFFe&#10;aeiFFFFABRRRQAUUUUAFFFFABRRRQAUUUUAFeHftvf8AIP8AAP8A2Oll/wCzV7jXhv7b3/IP8Af9&#10;jpZ/+zV6WU/77T+f5M4Mz/3Sfy/NHuVFFFead4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4T+1X/AMl0+DP/AGHp/wCdvXu1eE/tVf8AJdPgz/2HZ/529e7V6WM/3TDekv8A&#10;0uR52E/3rEesf/SUFFFFeaeiFFFFABRRRQAUUUUAFFFFABRRRQAUUUUAFeG/tvf8g/wB/wBjpZ/+&#10;zV7lXhv7b3/IP8Af9jpZ/wDs1ejlP++0/n+TODM/90n8vzR7lRRRXnHe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eE/tVf8AJdPgz/2Hp/529e7V4T+1V/yXT4M/9h6f+dvX&#10;u1eljP8AdMN6S/8AS2edhP8AesR6x/8ASUFFFFeaeiFFFFABRRRQAUUUUAFFFFABRRRQAUUUUAFe&#10;G/tvf8g/wB/2Oln/AOzV7lXhv7b3/IP8Af8AY6Wf/s1ejlP++0/n+TODM/8AdJ/L80e5UUUV5x3h&#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HhP7VX/JdPgz/ANh2f+dvXu1e&#10;E/tVf8l0+DP/AGHZ/wCdvXu1eljP90w3pL/0tnnYT/esR6x/9JQUUUV5p6IUUUUAFFFFABRRRQAU&#10;UUUAFFFFABRRRQAV4b+29/yD/AH/AGOln/7NXuVeG/tvf8g/wB/2Oln/AOzV6OU/77T+f5M4Mz/3&#10;Sfy/NHuVFFFecd4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4T+1V/wAl&#10;0+DP/Ydn/nb17tXhP7Vf/JdPgz/2Hp/529e7V6WM/wB0w3pL/wBLZ52E/wB6xHrH/wBJQUUUV5p6&#10;IUUUUAFFFFABRRRQAUUUUAFFFFABRRRQAV4b+29/yD/AH/Y6Wf8A7NXuVeG/tvf8g/wB/wBjpZ/+&#10;zV6OU/77T+f5M4Mz/wB0n8vzR7lRRRXnHe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eE/tV/8l0+DP8A2Hp//Qrevdq8J/aq/wCS6fBn/sPT/wA7evdq9LGf7phvSX/pbPOw&#10;n+9Yj1j/AOkRCiiivNPRCiiigAooooAKKKKACiiigAooooAKKKKACvDf23v+Qf4A/wCx0s//AGav&#10;cq8N/be/5B/gD/sdLP8A9mr0cp/32n8/yZwZn/uk/l+aPcqKKK847w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wn9qv/AJLp8Gf+w9P/ADt692rwn9qr/kunwZ/7D0/87evd&#10;q9LGf7phvSX/AKWzzsJ/vWI9Y/8ApKCiiivNPRCiiigAooooAKKKKACiiigAooooAKKKKACvDv23&#10;v+Qf4B/7HOz/APZq9xrw39t7/kH+AP8AsdLP/wBmr0sp/wB9p/P8mcGZ/wC6T+X5o9yooorzTv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Cf2qv+S6fBn/sPT/zt692rwn9&#10;qr/kunwZ5/5j0/8AO3r3avSxn+6Yb0l/6WzzsJ/vWI9Y/wDpKCiiivNPRCiiigAooooAKKKKACii&#10;igAooooAKKKKACvDf23v+Qf4A/7HSz/9mr3KvDf23v8AkH+AP+x0s/8A2avSyn/fafz/ACZwZn/u&#10;k/l+aPcqKKK807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wn9qv/kun&#10;wZ/7D0/87evdq8J/aq/5Lp8Gf+w9P/O3r3avSxn+6Yb0l/6WzzsJ/vWI9Y/+koKKKK809EKKKKAC&#10;iiigAooooAKKKKACiiigAooooAK8N/be/wCQf4A/7HSz/wDZq9yrw39t7/kH+AP+x0s//Zq9HKf9&#10;9p/P8mcGZ/7pP5fmj3KiiivOO8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8J/aq/5Lr8Gf8AsOz/AM7evdq8J/aq/wCS6fBn/sPT/wA7evdq9LGf7phvSX/pcjzsJ/vWI9Y/&#10;+koKKKK809EKKKKACiiigAooooAKKKKACiiigAooooAK8O/be/5B/gD/ALHSz/8AZq9xrw39t7/k&#10;H+AP+x0s/wD2avSyn/fafz/JnBmf+6T+X5o9yooorzTv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PCf2qv8AkunwZ/7D0/8AO3r3avCf2qv+S6fBn/sPT/zt692r0sZ/umG9&#10;Jf8ApbPOwn+9Yj1j/wCkoKKKK809EKKKKACiiigAooooAKKKKACiiigAooooAK8N/be/5B/gD/sd&#10;LP8A9mr3KvDf23v+Qf4A/wCx0s//AGavRyn/AH2n8/yZwZn/ALpP5fmj3KiiivOO8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8J/ar/5Lp8Gf+w9P/O3r3avCf2qv+S6fBn/&#10;ALD0/wDO3r3avSxn+6Yb0l/6XI87Cf71iPWP/pKCiiivNPRCiiigAooooAKKKKACiiigAooooAKK&#10;KKACvDf23v8AkH+AP+x0s/8A2avcq8N/be/5B/gDj/mdLL/2avSyn/fafz/JnBmf+6T+X5o9yooo&#10;rzTv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Cf2q/8AkunwZ4/5j0/8&#10;7evdq8J/aq/5Lp8Gf+w9P/O3r3avSxn+6Yb0l/6WzzsJ/vWI9Y/+koKKKK809EKKKKACiiigAooo&#10;oAKKKKACiiigAooooAK8O/be/wCQf4A/7HSz/wDZq9xrw39t7/kH+AP+x0s//Zq9HKf99p/P8mcG&#10;Z/7pP5fmj3KiiivOO8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8J/aq/&#10;5Lp8Gf8AsPT/AM7evdq8J/aq/wCS6fBn/sPT/wA7evdq9LGf7phvSX/pbPOwn+9Yj1j/AOkoKKKK&#10;809EKKKKACiiigAooooAKKKKACiiigAooooAK8O/be/5B/gD/sdLP/2avca8O/be/wCQf4B/7HOz&#10;/wDZq9HKf99p/P8AJnBmf+6T+X5o9xooorzjv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Cf2qv+S6fBn/sOz/zt692rwn9qz/kunwZ/7D0/87evdq9LGf7phvSX/pbPOwn+&#10;9Yj1j/6SgooorzT0QooooAKKKKACiiigAooooAKKKKACiiigArw39t7/AJB/gD/sdLP/ANmr3KvD&#10;f23v+Qf4A/7HSz/9mr0sp/32n8/yZwZn/uk/l+aPcqKKK807w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wn9qr/kunwZ/wCw9P8Azt692rwn9qv/AJLp8Gf+w9P/ADt692r0&#10;sZ/umG9Jf+ls87Cf71iPWP8A6SgooorzT0QooooAKKKKACiiigAooooAKKKKACiiigArw39t7/kH&#10;+AP+x0s//Zq9yrw39t7/AJB/gD/sdLP/ANmr0cp/32n8/wAmcGZ/7pP5fmj3KiiivOO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8J/aq/5Lp8Gf+w7P/O3r3avCf2qv+S6f&#10;Bn/sPT/zt692r0sZ/umG9Jf+ls87Cf71iPWP/pKCiiivNPRCiiigAooooAKKKKACiiigAooooAKK&#10;KKACvDf23v8AkH+AP+x0s/8A2avcq8N/be/5B/gD/sdLP/2avSyn/fafz/JnBmf+6T+X5o9yooor&#10;zTv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PCf2qv+S6fBn/ALD0/wDO&#10;3r3avCf2q/8AkunwZ/7D0/8AO3r3avSxn+6Yb0l/6WzzsJ/vWI9Y/wDpMQooorzT0QooooAKKKKA&#10;CiiigAooooAKKKKACiiigArw39t7/kH+AP8AsdLP/wBmr3KvDf23v+Qf4A/7HSz/APZq9HKf99p/&#10;P8mcGZ/7pP5fmj3KiiivOO8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8&#10;J/aq/wCS6fBn/sPT/wA7evdq8J/ar/5Lp8Gf+w9P/O3r3avSxn+6Yb0l/wCls87Cf71iPWP/AKSg&#10;ooorzT0QooooAKKKKACiiigAooooAKKKKACiiigArw39t7/kH+AP+x0s/wD2avcq8N/be/5B/gD/&#10;ALHSz/8AZq9HKf8Afafz/JnBmf8Auk/l+aPcqKKK847w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wn9qv/kunwZ/7D0/87evdq8J/aq/5Lp8GeP+Y7P/ADt692r0sZ/umG9J&#10;f+ls87Cf71iPWP8A6SgooorzT0QooooAKKKKACiiigAooooAKKKKACiiigArw39t7/kH+AP+x0s/&#10;/Zq9yrw39t7/AJB/gD/sdLP/ANmr0sp/32n8/wAmcGZ/7pP5fmj3KiiivNO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8J/aq/5Lp8Gf+w9P/O3r3avCf2qv+S6fBn/sPT/z&#10;t692r0sZ/umG9Jf+lyPOwn+9Yj1j/wCkoKKKK809EKKKKACiiigAooooAKKKKACiiigAooooAK8N&#10;/be/5B/gD/sdLP8A9mr3KvDf23v+Qf4A/wCx0s//AGavSyn/AH2n8/yZwZn/ALpP5fmj3KiiivNO&#10;8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8J/ar/5Lp8Gf+w9P/O3r3av&#10;Cf2qv+S6fBn/ALD0/wDO3r3avSxn+6Yb0l/6WzzsJ/vWI9Y/+koKKKK809EKKKKACiiigAooooAK&#10;KKKACiiigAooooAK8N/be/5B/gD/ALHSz/8AZq9yrw79t7/kH+AP+xzs/wD2avRyn/fafz/JnBmf&#10;+6T+X5o9xooorzjv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Cf2q/8A&#10;kunwZ/7D0/8AO3r3avCf2qv+S6fBn/sPT/zt692r0sZ/umG9Jf8ApbPOwn+9Yj1j/wCkoKKKK809&#10;EKKKKACiiigAooooAKKKKACiiigAooooAK8O/be/5B/gD/sc7P8A9mr3GvDf23v+Qf4A/wCx0s//&#10;AGavRyn/AH2n8/yZwZn/ALpP5fmj3KiiivOO8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8J/aqGfjp8Gf+w7P/O3r3avCf2q/wDkunwZ/wCw9P8Azt692r0sZ/umG9Jf+ls8&#10;7Cf71iPWP/pKCiiivNPRCiiigAooooAKKKKACiiigAooooAKKKKACvDv23v+Qf4A/wCxzs//AGav&#10;ca8N/be/5B/gD/sdLP8A9mr0cp/32n8/yZwZn/uk/l+aPcqKKK847w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wn9qv/AJLp8Gf+w9P/ADt692rwn9qv/kunwZ/7D0/87evd&#10;q9LGf7phvSX/AKWzzsJ/vWI9Y/8ApKCiiivNPRCiiigAooooAKKKKACiiigAooooAKKKKACvDf23&#10;v+Qf4A/7HSz/APZq9yrw39t7/kH+AP8AsdLP/wBmr0sp/wB9p/P8mcGZ/wC6T+X5o9yooorzTv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Cf2qv+S6fBn/sPT/zt692rwn9&#10;qr/kunwZ/wCw9P8Azt692r0sZ/umG9Jf+lyPOwn+9Yj1j/6SgooorzT0QooooAKKKKACiiigAooo&#10;oAKKKKACiiigArw39t7/AJB/gD/sdLP/ANmr3KvDf23v+Qf4A/7HSz/9mr0cp/32n8/yZwZn/uk/&#10;l+aPcqKKK847w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Dwn9qr/kunwZ&#10;/wCw9P8Azt692rwn9qr/AJLp8Gf+w9P/ADt692r0sZ/umG9Jf+ls87Cf71iPWP8A6SgooorzT0Qo&#10;oooAKKKKACiiigAooooAKKKKACiiigArw39t7/kH+AP+x0s//Zq9yrw39t7/AJB/gD/sdLP/ANmr&#10;0cp/32n8/wAmcGZ/7pP5fmj3KiiivOO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8J/as/5Lp8Gf+w9P/O3r3avCf2qv+S6fBn/sPT/zt692r0sZ/umG9Jf+ls87Cf71iPWP&#10;/pKCiiivNPRCiiigAooooAKKKKACiiigAooooAKKKKACvDf23v8AkH+AP+x0s/8A2avcq8N/be/5&#10;B/gD/sdLP/2avSyn/fafz/JnBmf+6T+X5o9yooorzTv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PCf2qv+S6fBn/ALD0/wDO3r3avCf2q/8AkunwZ/7D0/8AO3r3avSxn+6Y&#10;b0l/6WzzsJ/vWI9Y/wDpKCiiivNPRCiiigAooooAKKKKACiiigAooooAKKKKACvDf23v+Qf4A/7H&#10;Sz/9mr3KvDf23v8AkH+AP+x0s/8A2avRyn/fafz/ACZwZn/uk/l+aPcqKKK847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wn9qof8X0+DP/AGHp/wCdvXu1eE/tV/8AJdPg&#10;z/2Hp/529e7V6WM/3TDekv8A0tnnYT/esR6x/wDSUFFFFeaeiFFFFABRRRQAUUUUAFFFFABRRRQA&#10;UUUUAFeG/tvf8g/wB/2Oln/7NXuVeG/tvf8AIP8AAH/Y6Wf/ALNXo5T/AL7T+f5M4Mz/AN0n8vzR&#10;7lRRRXnHe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eE/tV/8l0+DP/Ye&#10;n/nb17tXhP7VX/JdPgz/ANh6f+dvXu1eljP90w3pL/0uR52E/wB6xHrH/wBJQUUUV5p6IUUUUAFF&#10;FFABRRRQAUUUUAFFFFABRRRQAV4d+29/yD/AP/Y52f8A7NXuNeG/tvf8g/wB/wBjpZ/+zV6WU/77&#10;T+f5M4Mz/wB0n8vzR7lRRRXmne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eE/tVf8l0+DP8A2Hp/529e7V4T+1V/yXT4M/8AYen/AJ29e7V6WM/3TDekv/S2edhP96xHrH/0&#10;lBRRRXmnohRRRQAUUUUAFFFFABRRRQAUUUUAFFFFABXhv7b3/IP8Af8AY6Wf/s1e5V4b+29/yD/A&#10;H/Y6Wf8A7NXo5T/vtP5/kzgzP/dJ/L80e5UUUV5x3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HhP7VX/ACXT4M/9h6f+dvXu1eE/tVf8l0+DP/Yen/nb17tXpYz/AHTDekv/&#10;AEtnnYT/AHrEesf/AElBRRRXmnohRRRQAUUUUAFFFFABRRRQAUUUUAFFFFABXhv7b3/IP8Af9jpZ&#10;/wDs1e5V4b+29/yD/AH/AGOln/7NXpZT/vtP5/kzgzP/AHSfy/NHuVFFFead4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4T+1V/yXT4M/wDYen/nb17tXhP7VX/JdPgz/wBh&#10;6f8Anb17tXpYz/dMN6S/9LZ52E/3rEesf/SUFFFFeaeiFFFFABRRRQAUUUUAFFFFABRRRQAUUUUA&#10;FeG/tvf8g/wB/wBjpZ/+zV7lXhv7b3/IP8Af9jpZ/wDs1ejlP++0/n+TODM/90n8vzR7lRRRXnHe&#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eE/tVf8AJdPgz/2Hp/529e7V&#10;4T+1V/yXX4M/9h2f+dvXu1eljP8AdMN6S/8AS2edhP8AesR6x/8ASUFFFFeaeiFFFFABRRRQAUUU&#10;UAFFFFABRRRQAUUUUAFeG/tvf8g/wB/2Oln/AOzV7lXhv7b3/IP8Af8AY6Wf/s1ellP++0/n+TOD&#10;M/8AdJ/L80e5UUUV5p3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HhP7V&#10;X/JdPgz/ANh6f+dvXu1eE/tV/wDJdPgz/wBh6f8Anb17tXpYz/dMN6S/9LkedhP96xHrH/0lBRRR&#10;XmnohRRRQAUUUUAFFFFABRRRQAUUUUAFFFFABXhv7b3/ACD/AAB/2Oln/wCzV7lXhv7b3/IP8Af9&#10;jpZ/+zV6OU/77T+f5M4Mz/3Sfy/NHuVFFFecd4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4T+1X/AMl0+DP/AGHp/wCdvXu1eE/tVf8AJdPgz/2HZ/529e7V6WM/3TDekv8A&#10;0tnnYT/esR6x/wDSUFFFFeaeiFFFFABRRRQAUUUUAFFFFABRRRQAUUUUAFeG/tvf8g/wB/2Oll/7&#10;NXuVeG/tvf8AIP8AAH/Y6Wf/ALNXo5T/AL7T+f5M4Mz/AN0n8vzR7lRRRXnHe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eE/tVf8l0+DP/Ydn/nb17tXhP7VX/JdPgz/ANh2&#10;f+dvXu1eljP90w3pL/0tnnYT/esR6x/9JQUUUV5p6IUUUUAFFFFABRRRQAUUUUAFFFFABRRRQAV4&#10;b+29/wAg/wAAf9jpZ/8As1e5V4b+29/yD/AH/Y6Wf/s1ejlP++0/n+TODM/90n8vzR7lRRRXnHe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eE/tVD/i+nwZ/7D0/87evdq8J&#10;/ar/AOS6fBn/ALD0/wDO3r3avSxn+6Yb0l/6WzzsJ/vWI9Y/+koKKKK809EKKKKACiiigAooooAK&#10;KKKACiiigAooooAK8N/be/5B/gD/ALHSz/8AZq9yrzH9rTwPqPjj4RTQaGGbWdHuY9T01V6ySxZ+&#10;Qe5Utj3xXfllSFPGU5Tdlf8APQ4sxhKeFmoq7t+Wp6dRXn3wB+K2hfEnwvFLFPHa65bp5ep6VKds&#10;1vKOGwp5KZ6H8DggivQa5a1GpQqOnUVmjpo1oVoKdN3TCiiisjQ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01" o:spid="_x0000_s1027" type="#_x0000_t75" style="position:absolute;width:75438;height:1065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GbEjHAAAA3QAAAA8AAABkcnMvZG93bnJldi54bWxEj91qwkAUhO8LvsNyCr2ruxFsJbqKCGqp&#10;UOsP9PaQPU1Cs2dDdo3Rp3cFoZfDzHzDTGadrURLjS8da0j6CgRx5kzJuYbjYfk6AuEDssHKMWm4&#10;kIfZtPc0wdS4M++o3YdcRAj7FDUUIdSplD4ryKLvu5o4er+usRiibHJpGjxHuK3kQKk3abHkuFBg&#10;TYuCsr/9yWr4Hn79qM/5buu269W1Pdlkc3lfav3y3M3HIAJ14T/8aH8YDYOhSuD+Jj4BOb0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xGbEjHAAAA3QAAAA8AAAAAAAAAAAAA&#10;AAAAnwIAAGRycy9kb3ducmV2LnhtbFBLBQYAAAAABAAEAPcAAACTAwAAAAA=&#10;">
                <v:imagedata r:id="rId2" o:titl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C87" w:rsidRDefault="004F24E5">
    <w:r>
      <w:rPr>
        <w:rFonts w:ascii="Calibri" w:eastAsia="Calibri" w:hAnsi="Calibri" w:cs="Calibri"/>
        <w:b w:val="0"/>
        <w:noProof/>
        <w:color w:val="000000"/>
        <w:sz w:val="22"/>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ge">
                <wp:posOffset>-1</wp:posOffset>
              </wp:positionV>
              <wp:extent cx="7543800" cy="10658475"/>
              <wp:effectExtent l="0" t="0" r="0" b="0"/>
              <wp:wrapNone/>
              <wp:docPr id="2497" name="Group 2497"/>
              <wp:cNvGraphicFramePr/>
              <a:graphic xmlns:a="http://schemas.openxmlformats.org/drawingml/2006/main">
                <a:graphicData uri="http://schemas.microsoft.com/office/word/2010/wordprocessingGroup">
                  <wpg:wgp>
                    <wpg:cNvGrpSpPr/>
                    <wpg:grpSpPr>
                      <a:xfrm>
                        <a:off x="0" y="0"/>
                        <a:ext cx="7543800" cy="10658475"/>
                        <a:chOff x="0" y="0"/>
                        <a:chExt cx="7543800" cy="10658475"/>
                      </a:xfrm>
                    </wpg:grpSpPr>
                    <pic:pic xmlns:pic="http://schemas.openxmlformats.org/drawingml/2006/picture">
                      <pic:nvPicPr>
                        <pic:cNvPr id="2498" name="Picture 2498"/>
                        <pic:cNvPicPr/>
                      </pic:nvPicPr>
                      <pic:blipFill>
                        <a:blip r:embed="rId1"/>
                        <a:stretch>
                          <a:fillRect/>
                        </a:stretch>
                      </pic:blipFill>
                      <pic:spPr>
                        <a:xfrm>
                          <a:off x="0" y="0"/>
                          <a:ext cx="7543800" cy="10658475"/>
                        </a:xfrm>
                        <a:prstGeom prst="rect">
                          <a:avLst/>
                        </a:prstGeom>
                      </pic:spPr>
                    </pic:pic>
                  </wpg:wgp>
                </a:graphicData>
              </a:graphic>
            </wp:anchor>
          </w:drawing>
        </mc:Choice>
        <mc:Fallback>
          <w:pict>
            <v:group w14:anchorId="02771166" id="Group 2497" o:spid="_x0000_s1026" style="position:absolute;margin-left:0;margin-top:0;width:594pt;height:839.25pt;z-index:-251656192;mso-position-horizontal-relative:page;mso-position-vertical-relative:page" coordsize="75438,10658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v6&#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PCP2nFFp+0V8HNSg+S4k1W4tmcdTGfJBX8nb8693rwn9qr/kunwZ/7D0/87evdq9LGf7rh&#10;n/dl/wClyPOwn+9Yj/Ev/SYhRRRXmnohRRRQAUUUUAFFFFABRRRQAUUUUAFFFFABXhv7b3/IP8Af&#10;9jpZ/wDs1e5V4b+29/yD/AH/AGOln/7NXpZT/vtP5/kzgzP/AHSfy/NHuVFFFead4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4T+1V/yXT4M/wDYen/nb17tXhP7VX/JdPgy&#10;P+o9P/O3r3avSxn+6Yb0l/6WzzsJ/vWI9Y/+koKKKK809EKKKKACiiigAooooAKKKKACiiigAooo&#10;oAK8N/be/wCQf4A/7HSz/wDZq9yrw39t7/kH+AP+x0s//Zq9HKf99p/P8mcGZ/7pP5fmj3KiiivO&#10;O8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8J/aq/5Lp8Gf8AsPT/AM7e&#10;vdq8J/aq/wCS6fBn/sPT/wA7evdq9LGf7phvSX/pbPOwn+9Yj1j/AOkoKKKK809EKKKKACiiigAo&#10;oooAKKKKACiiigAooooAK8N/be/5B/gD/sdLP/2avcq8N/be/wCQf4A/7HSz/wDZq9LKf99p/P8A&#10;JnBmf+6T+X5o9yooorzTv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Cf&#10;2qv+S6fBn/sPT/zt692rwn9qz/kunwZ/7D0/87evdq9LGf7phvSX/pbPOwn+9Yj1j/6SgooorzT0&#10;QooooAKKKKACiiigAooooAKKKKACiiigArw39t7/AJB/gD/sdLP/ANmr3KvDf23v+Qf4A/7HSz/9&#10;mr0cp/32n8/yZwZn/uk/l+aPcqKKK847w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Dwn9qr/kunwZ/wCw9P8Azt692rwn9qz/AJLp8Gf+w9P/ADt692r0sZ/umG9Jf+ls87Cf&#10;71iPWP8A6SgooorzT0QooooAKKKKACiiigAooooAKKKKACiiigArw39t7/kH+AP+x0s//Zq9yrw3&#10;9t7/AJB/gD/sdLP/ANmr0sp/32n8/wAmcGZ/7pP5fmj3KiiivNO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8J/aq/5Lp8Gf+w7P/O3r3avCf2qv+S6fBn/sPT/zt692r0sZ&#10;/umG9Jf+lyPOwn+9Yj1j/wCkoKKKK809EKKKKACiiigAooooAKKKKACiiigAooooAK8N/be/5B/g&#10;D/sdLP8A9mr3KvDf23v+Qf4A/wCx0s//AGavSyn/AH2n8/yZwZn/ALpP5fmj3KiiivNO8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8J/aq5+OnwZ/wCw7P8Azt692rwn9qv/&#10;AJLp8Gf+w9P/ADt692r0sZ/umG9Jf+ls87Cf71iPWP8A6SgooorzT0QooooAKKKKACiiigAooooA&#10;KKKKACiiigArw39t7/kH+AP+x0s//Zq9yrw39t7/AJB/gD/sdLP/ANmr0cp/32n8/wAmcGZ/7pP5&#10;fmj3KiiivOO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8J/aq/5Lp8Gc&#10;/wDQen/nb17tXhP7VX/JdPgz/wBh6f8Anb17tXpYz/dMN6S/9LZ52E/3rEesf/SUFFFFeaeiFFFF&#10;ABRRRQAUUUUAFFFFABRRRQAUUUUAFeG/tvf8g/wB/wBjpZ/+zV7lXhv7b3/IP8Af9jpZf+zV6WU/&#10;77T+f5M4Mz/3Sfy/NHuVFFFead4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4T+1V/wAl0+DP/Yen/nb17tXhP7VX/JdPgz/2Hp/529e7V6WM/wB0w3pL/wBLZ52E/wB6xHrH&#10;/wBJQUUUV5p6IUUUUAFFFFABRRRQAUUUUAFFFFABRRRQAV4b+29/yD/AH/Y6Wf8A7NXuVeG/tvf8&#10;g/wB/wBjpZ/+zV6OU/77T+f5M4Mz/wB0n8vzR7lRRRXnHe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eE/tVf8l0+DP8A2HZ/529e7V4T+1V/yXT4M/8AYdn/AJ29e7V6WM/3&#10;TDekv/S2edhP96xHrH/0lBRRRXmnohRRRQAUUUUAFFFFABRRRQAUUUUAFFFFABXhv7b3/IP8Af8A&#10;Y6Wf/s1e5V4b+29/yD/AH/Y6Wf8A7NXo5T/vtP5/kzgzP/dJ/L80e5UUUV5x3h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hP7Vf/ACXT4M/9h6f+dvXu1eE/tV/8l0+DP/Ye&#10;n/nb17tXpYz/AHTDekv/AEtnnYT/AHrEesf/AElBRRRXmnohRRRQAUUUUAFFFFABRRRQAUUUUAFF&#10;FFABXhv7b3/IP8Af9jpZ/wDs1e5V4b+29/yD/AH/AGOln/7NXpZT/vtP5/kzgzP/AHSfy/NHuVFF&#10;Fead4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4T+1X/yXT4M/wDYen/n&#10;b17tXhP7VX/JdPgz/wBh6f8Anb17tXpYz/dMN6S/9LZ52E/3rEesf/SUFFFFeaeiFFFFABRRRQAU&#10;UUUAFFFFABRRRQAUUUUAFeG/tvf8g/wB/wBjpZ/+zV7lXhv7b3/IP8Af9jpZ/wDs1ejlP++0/n+T&#10;ODM/90n8vzR7lRRRXnHe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eE/t&#10;V/8AJdPgz/2Hp/529e7V4T+1V/yXT4M/9h6f+dvXu1eljP8AdMN6S/8AS5HnYT/esR6x/wDSUFFF&#10;FeaeiFFFFABRRRQAUUUUAFFFFABRRRQAUUUUAFeG/tvf8g/wB/2Oln/7NXuVeG/tvf8AIP8AAH/Y&#10;6Wf/ALNXpZT/AL7T+f5M4Mz/AN0n8vzR7lRRRXmne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eE/tVf8l0+DP/Yen/nb17tXhP7VX/Jdfgz/ANh2f+dvXu1eljP90w3pL/0u&#10;R52E/wB6xHrH/wBJQUUUV5p6IUUUUAFFFFABRRRQAUUUUAFFFFABRRRQAV4b+29/yD/AH/Y6Wf8A&#10;7NXuVeG/tvf8g/wB/wBjpZ/+zV6OU/77T+f5M4Mz/wB0n8vzR7lRRRXnHe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eE/tVf8l0+DP8A2HZ/529e7V4T+1X/AMl0+DP/AGHp&#10;/wCdvXu1eljP90w3pL/0uR52E/3rEesf/SUFFFFeaeiFFFFABRRRQAUUUUAFFFFABRRRQAUUUUAF&#10;eG/tvf8AIP8AAH/Y6Wf/ALNXuVeG/tvf8g/wB/2Oln/7NXo5T/vtP5/kzgzP/dJ/L80e5UUUV5x3&#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hP7VX/JdPgz/wBh6f8Anb17&#10;tXhP7VX/ACXT4M/9h6f+dvXu1eljP90w3pL/ANLZ52E/3rEesf8A0lBRRRXmnohRRRQAUUUUAFFF&#10;FABRRRQAUUUUAFFFFABXhv7b3/IP8Af9jpZ/+zV7lXhv7b3/ACD/AAB/2Oln/wCzV6OU/wC+0/n+&#10;TODM/wDdJ/L80e5UUUV5x3h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Hh&#10;P7Vf/JdPgz/2Hp/529e7V4T+1X/yXT4M/wDYen/nb17tXpYz/dMN6S/9LZ52E/3rEesf/SUFFFFe&#10;aeiFFFFABRRRQAUUUUAFFFFABRRRQAUUUUAFeHftvf8AIP8AAH/Y6Wf/ALNXuNeG/tvf8g/wB/2O&#10;ln/7NXo5T/vtP5/kzgzP/dJ/L80e5UUUV5x3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HhP7VX/JdPgz/wBh6f8Anb17tXhP7VX/ACXT4M/9h2f+dvXu1eljP90w3pL/ANLZ&#10;52E/3rEesf8A0lBRRRXmnohRRRQAUUUUAFFFFABRRRQAUUUUAFFFFABXhv7b3/IP8Af9jpZ/+zV7&#10;lXhv7b3/ACD/AAB/2Oln/wCzV6WU/wC+0/n+TODM/wDdJ/L80e5UUUV5p3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hP7Vf/JdPgz/2Hp/529e7V4T+1V/yXT4M/wDYen/n&#10;b17tXpYz/dMN6S/9LZ52E/3rEesf/SUFFFFeaeiFFFFABRRRQAUUUUAFFFFABRRRQAUUUUAFeG/t&#10;vf8AIP8AAH/Y6Wf/ALNXuVeG/tvf8g/wB/2Oln/7NXo5T/vtP5/kzgzP/dJ/L80e5UUUV5x3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hP7Vf8AyXT4M/8AYen/AJ29e7V4&#10;T+1V/wAl0+DP/Yen/nb17tXpYz/dMN6S/wDS2edhP96xHrH/ANJQUUUV5p6IUUUUAFFFFABRRRQA&#10;UUUUAFFFFABRRRQAV4b+29/yD/AH/Y6Wf/s1e5V4d+29/wAg/wAA/wDY52f/ALNXo5T/AL7T+f5M&#10;4Mz/AN0n8vzR7jRRRXnHe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eE/&#10;tV/8l0+DP/Yen/nb17tXhP7Vf/JdPgz/ANh6f+dvXu1eljP90w3pL/0tnnYT/esR6x/9JQUUUV5p&#10;6IUUUUAFFFFABRRRQAUUUUAFFFFABRRRQAV4b+29/wAg/wAAf9jpZ/8As1e5V4b+29/yD/AH/Y6W&#10;f/s1ejlP++0/n+TODM/90n8vzR7lRRRXnHe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eE/tVc/HT4M/9h6f+dvXu1eE/tV/8l0+DP/Yen/nb17tXpYz/AHTDekv/AEtnnYT/&#10;AHrEesf/AElBRRRXmnohRRRQAUUUUAFFFFABRRRQAUUUUAFFFFABXhv7b3/IP8Af9jpZ/wDs1e5V&#10;4b+29/yD/AH/AGOln/7NXpZT/vtP5/kzgzP/AHSfy/NHuVFFFead4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4T+1V/yXT4M/wDYen/nb17tXhP7VWT8dPgzj/oOz/zt692r&#10;0sZ/umG9Jf8ApbPOwn+9Yj1j/wCkoKKKK809EKKKKACiiigAooooAKKKKACiiigAooooAK8O/be/&#10;5B/gD/sc7P8A9mr3GvDv23v+Qf4B/wCxzs//AGavRyn/AH2n8/yZwZn/ALpP5fmj3GiiivOO8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8J/aq/5Lp8Gf+w9P/O3r3avCf2q&#10;/wDkunwZ/wCw9P8Azt692r0sZ/umG9Jf+ls87Cf71iPWP/pKCiiivNPRCiiigAooooAKKKKACiii&#10;gAooooAKKKKACvDf23v+Qf4A/wCx0s//AGavcq8N/be/5B/gD/sdLP8A9mr0cp/32n8/yZwZn/uk&#10;/l+aPcqKKK847w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wn9qrn46fB&#10;n/sPT/zt692rwn9qr/kunwZ/7D0/87evdq9LGf7phvSX/pbPOwn+9Yj1j/6SgooorzT0QooooAKK&#10;KKACiiigAooooAKKKKACiiigArw39t7/AJB/gD/sdLP/ANmr3KvDf23v+Qf4A/7HSz/9mr0cp/32&#10;n8/yZwZn/uk/l+aPcqKKK847w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wn9qr/kunwZ/wCw9P8Azt692rwn9qv/AJLp8Gf+w9P/ADt692r0sZ/umG9Jf+ls87Cf71iPWP8A&#10;6SgooorzT0QooooAKKKKACiiigAooooAKKKKACiiigArw39t7/kH+AP+x0s//Zq9yrw79t7/AJB/&#10;gD/sdLP/ANmr0cp/32n8/wAmcGZ/7pP5fmj3GiiivOO8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J/aq/5Lp8Gf+w9P/O3r3avCf2q/+S6fBn/sPT/zt692r0sZ/umG9Jf+&#10;ls87Cf71iPWP/pKCiiivNPRCiiigAooooAKKKKACiiigAooooAKKKKACvDf23v8AkH+AP+x0s/8A&#10;2avcq8N/be/5B/gD/sdLP/2avSyn/fafz/JnBmf+6T+X5o9yooorzTv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PCf2q/wDkunwZ/wCw9P8Azt692rwn9qr/AJLp8Gf+w9P/&#10;ADt692r0sZ/umG9Jf+ls87Cf71iPWP8A6SgooorzT0QooooAKKKKACiiigAooooAKKKKACiiigAr&#10;w39t7/kH+AP+x0s//Zq9yrw39t7/AJB/gD/sdLP/ANmr0sp/32n8/wAmcGZ/7pP5fmj3KiiivNO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8J/aq/5Lp8Gf+w9P/O3r3avC&#10;f2q/+S6fBn/sPT/zt692r0sZ/umG9Jf+ls87Cf71iPWP/pKCiiivNPRCiiigAooooAKKKKACiiig&#10;AooooAKKKKACvDf23v8AkH+AP+x0s/8A2avcq8N/be/5B/gD/sdLP/2avRyn/fafz/JnBmf+6T+X&#10;5o9yooorzjv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Cf2q/wDkunwZ&#10;/wCw9P8Azt692rwn9qr/AJLp8Gf+w9P/ADt692r0sZ/umG9Jf+ls87Cf71iPWP8A6SgooorzT0Qo&#10;oooAKKKKACiiigAooooAKKKKACiiigArw39t7/kH+AP+x0s//Zq9yrw39t7/AJB/gD/sdLP/ANmr&#10;0sp/32n8/wAmcGZ/7pP5fmj3KiiivNO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8J/ar/5Lp8Gf+w9P/O3r3avCf2q/+S6fBn/sPT/zt692r0sZ/umG9Jf+ls8/Cf71iPWP&#10;/pKCiiivNPQCiiigAooooAKKKKACiiigAooooAKKKKACvDf23v8AkH+AP+x0s/8A2avcq8N/be/5&#10;B/gD/sdLP/2avSyn/fafz/JnBmf+6T+X5o9yooorzTv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PCf2qv+S6fBn/ALDs/wDO3r3avCv2qv8AkunwZx/0HZ/529e616WM/wB0&#10;w3pL/wBLZ52E/wB6xHrH/wBJQUUUV5p6IUUUUAFFFFABRRRQAUUUUAFFFFABRRRQAV4b+29/yD/A&#10;H/Y6Wf8A7NXuVeG/tvf8g/wB/wBjpZ/+zV6OU/77T+f5M4Mz/wB0n8vzR7lRRRXnHe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eE/tV/8l0+DP8A2Hp/529e7V4T+1V/yXT4&#10;M/8AYen/AJ29e7V6WM/3TDekv/S2edhP96xHrH/0lBRRRXmnohRRRQAUUUUAFFFFABRRRQAUUUUA&#10;FFFFABXh37b3/IP8Af8AY52f/s1e414d+29/yD/AHH/M52f/ALNXo5T/AL7T+f5M4Mz/AN0n8vzR&#10;7jRRRXnHe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eE/tVf8l0+DP/Ye&#10;n/nb17tXhP7Vn/JdPgz/ANh6f+dvXu1eljP90w3pL/0tnnYT/esR6x/9JQUUUV5p6IUUUUAFFFFA&#10;BRRRQAUUUUAFFFFABRRRQAV4b+29/wAg/wAAf9jpZ/8As1e5V4d+29/yD/AH/Y52f/s1ejlP++0/&#10;n+TODM/90n8vzR7jRRRXnHe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e&#10;E/tV/wDJdPgz/wBh6f8Anb17tXhP7VX/ACXT4M/9h6f+dvXu1eljP90w3pL/ANLZ52E/3rEesf8A&#10;0lBRRRXmnohRRRQAUUUUAFFFFABRRRQAUUUUAFFFFABXhv7b3/IP8Af9jpZ/+zV7lXhv7b3/ACD/&#10;AAB/2Oln/wCzV6OU/wC+0/n+TODM/wDdJ/L80e5UUUV5x3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hP7Vf/JdPgz/2Hp/529e7V4T+1V/yXT4M/wDYen/nb17tXpYz/dMN&#10;6S/9LkedhP8AesR6x/8ASYhRRRXmnohRRRQAUUUUAFFFFABRRRQAUUUUAFFFFABXhv7b3/IP8Af9&#10;jpZ/+zV7lXhv7b3/ACD/AAB/2Oln/wCzV6OU/wC+0/n+TODM/wDdJ/L80e5UUUV5x3h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hP7VX/JdPgz/2HZ/529e7V4T+1V/yXT4M&#10;/wDYen/nb17tXpYz/dMN6S/9LZ52E/3rEesf/SUFFFFeaeiFFFFABRRRQAUUUUAFFFFABRRRQAUU&#10;UUAFeG/tvf8AIP8AAH/Y6Wf/ALNXuVeG/tvf8g/wB/2Oln/7NXo5T/vtP5/kzgzP/dJ/L80e5UUU&#10;V5x3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hP7VX/JdPgz/wBh6f8A&#10;nb17tXhP7Vf/ACXT4M/9h6f+dvXu1eljP90w3pL/ANLkedhP96xHrH/0lBRRRXmnohRRRQAUUUUA&#10;FFFFABRRRQAUUUUAFFFFABXh37bx/wCJf4B/7HOz/wDZq9xrw39t7/kH+AP+x0s//Zq9HKf99p/P&#10;8mcGZ/7pP5fmj3KiiivOO8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8J&#10;/aqOPjp8Gf8AsPT/AM7evdq8J/ar/wCS6fBn/sPT/wA7evdq9LGf7phvSX/pbPOwn+9Yj1j/AOko&#10;KKKK809EKKKKACiiigAooooAKKKKACiiigAooooAK8N/be/5B/gD/sdLP/2avcq8N/be/wCQf4A/&#10;7HSz/wDZq9LKf99p/P8AJnBmf+6T+X5o9yooorzTv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Cf2qv+S6fBn/sPT/zt692rwn9qz/kunwZ/7D0/87evdq9LGf7phvSX/pbP&#10;Own+9Yj1j/6TEKKKK809EKKKKACiiigAooooAKKKKACiiigAooooAK8O/be/5B/gD/sc7P8A9mr3&#10;GvDv23v+Qf4B/wCxzs//AGavRyn/AH2n8/yZwZn/ALpP5fmj3GiiivOO8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8J/aq/5Lp8Gf+w7P/O3r3avCf2qv+S6fBn/ALD0/wDO&#10;3r3avSxn+6Yb0l/6WzzsJ/vWI9Y/+koKKKK809EKKKKACiiigAooooAKKKKACiiigAooooAK8N/b&#10;e/5B/gH/ALHSy/8AZq9yrw39t7/kH+AP+x0s/wD2avSyn/fafz/JnBmf+6T+X5o9yooorzTv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Cf2q/8AkunwZ/7D0/8AO3r3avCf&#10;2qv+S6fBn/sPT/zt692r0sZ/umG9Jf8ApbPOwn+9Yj1j/wCkoKKKK809EKKKKACiiigAooooAKKK&#10;KACiiigAooooAK8N/be/5B/gD/sdLP8A9mr3KvDf23v+Qf4A/wCx0s//AGavRyn/AH2n8/yZwZn/&#10;ALpP5fmj3KiiivOO8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8J/aq/5&#10;Lp8Gf+w7P/O3r3avCf2qv+S6fBn/ALD0/wDO3r3avSxn+6Yb0l/6XI87Cf71iPWP/pKCiiivNPRC&#10;iiigAooooAKKKKACiiigAooooAKKKKACvDf23v8AkH+AP+x0s/8A2avcq8N/be/5B/gD/sdLP/2a&#10;vRyn/fafz/JnBmf+6T+X5o9yooorzjv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PCf2qv+S6fBn/ALDs/wDO3r3avCf2qv8AkunwZ/7D0/8AO3r3avSxn+6Yb0l/6WzzsJ/v&#10;WI9Y/wDpKCiiivNPRCiiigAooooAKKKKACiiigAooooAKKKKACvDf23v+Qf4A/7HSz/9mr3KvDf2&#10;3v8AkH+AP+x0s/8A2avSyn/fafz/ACZwZn/uk/l+aPcqKKK807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wn9qv/kunwZP/AFHp/wCdvXu1eE/tVf8AJdPgz/2Hp/529e7V&#10;6WM/3TDekv8A0tnnYT/esR6x/wDSUFFFFeaeiFFFFABRRRQAUUUUAFFFFABRRRQAUUUUAFeG/tvf&#10;8g/wB/2Oln/7NXuVeHftvf8AIP8AAP8A2Odn/wCzV6OU/wC+0/n+TODM/wDdJ/L80e40UUV5x3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hP7VX/JdPgz/2Hp/529e7V4T+&#10;1X/yXT4M/wDYen/nb17tXpYz/dMN6S/9LZ52E/3rEesf/SUFFFFeaeiFFFFABRRRQAUUUUAFFFFA&#10;BRRRQAUUUUAFeG/tvf8AIP8AAH/Y6Wf/ALNXuVeG/tvf8g/wB/2Oln/7NXo5T/vtP5/kzgzP/dJ/&#10;L80e5UUUV5x3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HhP7VX/JdPgz&#10;/wBh6f8Anb17tXhP7Vf/ACXT4M/9h6f+dvXu1eljP90w3pL/ANLZ52E/3rEesf8A0lBRRRXmnohR&#10;RRQAUUUUAFFFFABRRRQAUUUUAFFFFABXh37b3/IP8Af9jpZ/+zV7jXhv7b3/ACD/AAB/2Oln/wCz&#10;V6OU/wC+0/n+TODM/wDdJ/L80e5UUUV5x3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hP7VX/JdPgz/2Hp/529e7V4T+1V/yXT4M8f8AMen/AJ29e7V6WM/3TDekv/S5HnYT&#10;/esR6x/9JQUUUV5p6IUUUUAFFFFABRRRQAUUUUAFFFFABRRRQAV4b+29/wAg/wAAf9jpZ/8As1e5&#10;V4b+29/yD/AH/Y6Wf/s1ellP++0/n+TODM/90n8vzR7lRRRXmne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eE/tVf8l0+DP/AGHZ/wCdvXu1eE/tVf8AJdPgz/2Hp/529e7V&#10;6WM/3TDekv8A0tnnYT/esR6x/wDSUFFFFeaeiFFFFABRRRQAUUUUAFFFFABRRRQAUUUUAFeG/tvf&#10;8g/wB/2Oln/7NXuVeG/tvf8AIP8AAH/Y6Wf/ALNXo5T/AL7T+f5M4Mz/AN0n8vzR7lRRRXnHe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eE/tVf8l0+DP/Yen/nb17tXhP7V&#10;X/JdPgz/ANh2f+dvXu1eljP90w3pL/0tnnYT/esR6x/9JQUUUV5p6IUUUUAFFFFABRRRQAUUUUAF&#10;FFFABRRRQAV4b+29/wAg/wAAf9jpZ/8As1e5V4b+29/yD/AH/Y6Wf/s1ejlP++0/n+TODM/90n8v&#10;zR7lRRRXnHe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eE/tVcfHT4M/9&#10;h2f+dvXu1eE/tVDPx0+DP/Yen/nb17tXpYz/AHTDekv/AEtnnYT/AHrEesf/AElBRRRXmnohRRRQ&#10;AUUUUAFFFFABRRRQAUUUUAFFFFABXhv7b3/IP8Af9jpZ/wDs1e5V4b+29/yD/AH/AGOln/7NXpZT&#10;/vtP5/kzgzP/AHSfy/NHuVFFFead4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4T+1V/yXT4Mn/qPT/zt692rwn9qv/kunwZ/7D0/87evdq9LGf7phvSX/pbPOwn+9Yj1j/6S&#10;gooorzT0QooooAKKKKACiiigAooooAKKKKACiiigArw39t7/AJB/gD/sdLP/ANmr3KvDf23v+Qf4&#10;A/7HSz/9mr0cp/32n8/yZwZn/uk/l+aPcqKKK847w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wn9qv8A5Lp8Gf8AsPT/AM7evdq8J/aq/wCS6fBn/sPT/wA7evdq9LGf7phv&#10;SX/pbPOwn+9Yj1j/AOkoKKKK809EKKKKACiiigAooooAKKKKACiiigAooooAK8N/be/5B/gD/sdL&#10;P/2avcq8N/be/wCQf4A/7HSz/wDZq9LKf99p/P8AJnBmf+6T+X5o9yooorzTv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Cf2q/+S6fBn/sPT/zt692rwn9qr/kunwZ/7D0/&#10;87evdq9LGf7phvSX/pbPOwn+9Yj1j/6SgooorzT0QooooAKKKKACiiigAooooAKKKKACiiigArw3&#10;9t7/AJB/gD/sdLP/ANmr3KvDv23v+Qf4B/7HSz/9mr0cp/32n8/yZwZn/uk/l+aPcaKKK847w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wn9qr/kunwZ/wCw9P8Azt692rwn&#10;9qr/AJLp8Gf+w9P/ADt692r0sZ/umG9Jf+lyPOwn+9Yj1j/6SgooorzT0QooooAKKKKACiiigAoo&#10;ooAKKKKACiiigArw39t7/kH+AP8AsdLP/wBmr3KvDf23v+Qf4A/7HSz/APZq9HKf99p/P8mcGZ/7&#10;pP5fmj3KiiivOO8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8J/aq/wCS&#10;6fBn/sPT/wA7evdq8J/aq/5Lp8Gf+w7P/O3r3avSxn+6Yb0l/wClyPOwn+9Yj1j/AOkoKKKK809E&#10;KKKKACiiigAooooAKKKKACiiigAooooAK8N/be/5B/gD/sdLP/2avcq8N/be/wCQf4A/7HSz/wDZ&#10;q9HKf99p/P8AJnBmf+6T+X5o9yooorzjv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Cf2q/+S6fBn/sPT/zt692rwn9qv/kunwZ/7D0/87evdq9LGf7phvSX/pcjzsJ/vWI9&#10;Y/8ApKCiiivNPRCiiigAooooAKKKKACiiigAooooAKKKKACvDf23v+Qf4A/7HSz/APZq9yrw39t7&#10;/kH+AP8AsdLP/wBmr0cp/wB9p/P8mcGZ/wC6T+X5o9yooorzjv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Cf2qv+S6fBn/sPT/zt692rwn9qr/kunwZ/wCw7P8Azt692r0s&#10;Z/umG9Jf+lyPOwn+9Yj1j/6SgooorzT0QooooAKKKKACiiigAooooAKKKKACiiigArw39t7/AJB/&#10;gD/sdLP/ANmr3KvDf23v+Qf4A/7HSz/9mr0sp/32n8/yZwZn/uk/l+aPcqKKK807w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wn9qr/kunwZ/wCw9P8Azt692rwn9qr/AJLp&#10;8Gf+w9P/ADt692r0sZ/umG9Jf+ls87Cf71iPWP8A6SgooorzT0QooooAKKKKACiiigAooooAKKKK&#10;ACiiigArw39t7/kH+AP+x0s//Zq9yrw39t7/AJB/gD/sdLP/ANmr0cp/32n8/wAmcGZ/7pP5fmj3&#10;KiiivOO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8J/ar/5Lp8Gf+w9P&#10;/O3r3avCf2q/+S6fBn/sPT/zt692r0sZ/umG9Jf+ls87Cf71iPWP/pKCiiivNPRCiiigAooooAKK&#10;KKACiiigAooooAKKKKACvDf23v8AkH+AP+x0s/8A2avcq8N/be/5B/gD/sdLP/2avSyn/fafz/Jn&#10;Bmf+6T+X5o9yooorzTv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PCf2q&#10;/wDkunwZ/wCw9P8Azt692rwn9qr/AJLp8Gf+w9P/ADt692r0sZ/umG9Jf+ls87Cf71iPWP8A6Sgo&#10;oorzT0QooooAKKKKACiiigAooooAKKKKACiiigArw39t7/kH+AP+x0s//Zq9yrw39t7/AJB/gD/s&#10;dLP/ANmr0cp/32n8/wAmcGZ/7pP5fmj3KiiivOO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J/ar/5Lp8Gf+w9P/O3r3avCf2qv+S6fBn/sPT/zt692r0sZ/umG9Jf+ls87&#10;Cf71iPWP/pKCiiivNPRCiiigAooooAKKKKACiiigAooooAKKKKACvDf23v8AkH+AP+x0s/8A2avc&#10;q8N/be/5B/gD/sdLP/2avRyn/fafz/JnBmf+6T+X5o9yooorzjv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Cf2qv+S6fBn/ALDs/wDO3r3avCf2qv8AkunwZ/7D0/8AO3r3&#10;avSxn+6Yb0l/6WzzsJ/vWI9Y/wDpKCiiivNPRCiiigAooooAKKKKACiiigAooooAKKKKACvDf23v&#10;+Qf4A/7HSz/9mr3KvDv23v8AkH+Af+xzs/8A2avSyn/fafz/ACZwZn/uk/l+aPcaKKK807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wn9qz/kunwZ/7D0/87evdq8J/aq/5&#10;Lp8Gf+w7P/O3r3avSxn+6Yb0l/6WzzsJ/vWI9Y/+kxCiiivNPRCiiigAooooAKKKKACiiigAoooo&#10;AKKKKACvDf23v+Qf4A/7HSz/APZq9yrw39t7/kH+AP8AsdLP/wBmr0sp/wB9p/P8mcGZ/wC6T+X5&#10;o9yooorzTv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Cf2qv+S6fBn/s&#10;PT/zt692rwn9qv8A5Lp8Gf8AsPT/AM7evdq9LGf7phvSX/pbPOwn+9Yj1j/6SgooorzT0QooooAK&#10;KKKACiiigAooooAKKKKACiiigArw39t7/kH+AP8AsdLP/wBmr3KvDf23v+Qf4A/7HSz/APZq9HKf&#10;99p/P8mcGZ/7pP5fmj3KiiivOO8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8J/aq/wCS6fBn/sPT/wA7evdq8J/ar/5Lp8Gf+w9P/O3r3avSxn+6Yb0l/wCls87Cf71iPWP/&#10;AKSgooorzT0QooooAKKKKACiiigAooooAKKKKACiiigArw39t7/kH+AP+x0s/wD2avcq8N/be/5B&#10;/gD/ALHSz/8AZq9LKf8Afafz/JnBmf8Auk/l+aPcqKKK807w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wn9qr/kunwZ/7D0/87evdq8J/aq/5Lp8Gf8AsPT/AM7evdq9LGf7&#10;phvSX/pbPOwn+9Yj1j/6SgooorzT0QooooAKKKKACiiigAooooAKKKKACiiigArw39t7/kH+AP8A&#10;sdLP/wBmr3KvDv23v+Qf4B/7HOz/APZq9LKf99p/P8mcGZ/7pP5fmj3GiiivNO8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8J/aq/wCS6fBn/sPT/wA7evdq8J/aq/5Lp8Gf&#10;+w9P/O3r3avSxn+6Yb0l/wCls87Cf71iPWP/AKSgooorzT0QooooAKKKKACiiigAooooAKKKKACi&#10;iigArw39t7/kH+AP+x0s/wD2avcq8N/be/5B/gD/ALHSz/8AZq9HKf8Afafz/JnBmf8Auk/l+aPc&#10;qKKK847w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wn9qr/kunwZ/7Ds/&#10;87evdq8J/aq/5Lp8Gf8AsPT/AM7evdq9LGf7phvSX/pbPOwn+9Yj1j/6SgooorzT0QooooAKKKKA&#10;CiiigAooooAKKKKACiiigArw39t7/kH+AP8AsdLP/wBmr3KvDf23v+Qf4A/7HSz/APZq9HKf99p/&#10;P8mcGZ/7pP5fmj3KiiivOO8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8&#10;J/ar/wCS6fBn/sPT/wA7evdq8J/aq/5Lp8Gf+w9P/O3r3avSxn+6Yb0l/wClyPOwn+9Yj1j/AOko&#10;KKKK809EKKKKACiiigAooooAKKKKACiiigAooooAK8O/be/5B/gD/sdLP/2avca8N/be/wCQf4A/&#10;7HSz/wDZq9HKf99p/P8AJnBmf+6T+X5o9yooorzjv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Cf2qj/AMX0+DP/AGHZ/wCdvXu1eE/tV/8AJdPgz/2Hp/529e7V6WM/3TDe&#10;kv8A0tnnYT/esR6x/wDSUFFFFeaeiFFFFABRRRQAUUUUAFFFFABRRRQAUUUUAFeG/tvf8g/wB/2O&#10;ln/7NXuVeG/tvf8AIP8AAH/Y6Wf/ALNXpZT/AL7T+f5M4Mz/AN0n8vzR7lRRRXmne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E/tV/8l0+DP/Yen/nb17tXhP7VX/JdPgz/&#10;ANh6f+dvXu1eljP90w3pL/0tnnYT/esR6x/9JQUUUV5p6IUUUUAFFFFABRRRQAUUUUAFFFFABRRR&#10;QAV4b+29/wAg/wAAf9jpZ/8As1e5V4b+29/yD/AH/Y6Wf/s1ejlP++0/n+TODM/90n8vzR7lRRRX&#10;nHe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eE/tVf8l0+DP/AGHZ/wCd&#10;vXu1eE/tVf8AJdPgz/2Hp/529e7V6WM/3TDekv8A0tnnYT/esR6x/wDSUFFFFeaeiFFFFABRRRQA&#10;UUUUAFFFFABRRRQAUUUUAFeG/tvf8g/wB/2Oln/7NXuVeG/tvf8AIP8AAH/Y6Wf/ALNXo5T/AL7T&#10;+f5M4Mz/AN0n8vzR7lRRRXnHe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eE/tVf8l0+DP/Yen/nb17tXhP7VX/JdPgz/ANh6f+dvXu1eljP90w3pL/0tnnYT/esR6x/9JQUU&#10;UV5p6IUUUUAFFFFABRRRQAUUUUAFFFFABRRRQAV4d+29/wAg/wAA/wDY6WX/ALNXuNeG/tvf8g/w&#10;B/2Oln/7NXpZT/vtP5/kzgzP/dJ/L80e5UUUV5p3h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hP7Vf8AyXT4M/8AYen/AJ29e7V4T+1V/wAl0+DP/Ydn/nb17tXpYz/dMN6S&#10;/wDS5HnYT/esR6x/9JQUUUV5p6IUUUUAFFFFABRRRQAUUUUAFFFFABRRRQAV4b+29/yD/AH/AGOl&#10;n/7NXuVeG/tvf8g/wB/2Oln/AOzV6OU/77T+f5M4Mz/3Sfy/NHuVFFFecd4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4T+1V/wAl0+DP/Yen/nb17tXhP7VX/JdPgz/2Hp/5&#10;29e7V6WM/wB0w3pL/wBLZ52E/wB6xHrH/wBJQUUUV5p6IUUUUAFFFFABRRRQAUUUUAFFFFABRRRQ&#10;AV4b+29/yD/AH/Y6Wf8A7NXuVeG/tvf8g/wB/wBjpZ/+zV6OU/77T+f5M4Mz/wB0n8vzR7lRRRXn&#10;He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eE/tVf8l0+DP8A2HZ/529e&#10;7V4T+1V/yXT4M/8AYdn/AJ29e7V6WM/3TDekv/S2edhP96xHrH/0lBRRRXmnohRRRQAUUUUAFFFF&#10;ABRRRQAUUUUAFFFFABXhv7b3/IP8Af8AY6Wf/s1e5V4b+29/yD/AH/Y6Wf8A7NXo5T/vtP5/kzgz&#10;P/dJ/L80e5UUUV5x3h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HhP7VX/&#10;ACXT4M/9h2f+dvXu1eE/tV/8l0+DP/Yen/nb17tXpYz/AHTDekv/AEtnnYT/AHrEesf/AElBRRRX&#10;mnohRRRQAUUUUAFFFFABRRRQAUUUUAFFFFABXhv7b3/IP8Af9jpZ/wDs1e5V4b+29/yD/AH/AGOl&#10;n/7NXo5T/vtP5/kzgzP/AHSfy/NHuVFFFecd4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4T+1X/yXT4M/wDYen/9Ct692rwn9qr/AJLp8Gf+w9P/ADt692r0sZ/umG9Jf+ls&#10;87Cf71iPWP8A6REKKKK809EKKKKACiiigAooooAKKKKACiiigAooooAK8N/be/5B/gD/ALHSz/8A&#10;Zq9yrw39t7/kH+AP+x0s/wD2avRyn/fafz/JnBmf+6T+X5o9yooorzjv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Cf2q/8AkunwZ/7D0/8AO3r3avCf2qv+S6fBn/sPT/zt&#10;692r0sZ/umG9Jf8ApbPOwn+9Yj1j/wCkoKKKK809EKKKKACiiigAooooAKKKKACiiigAooooAK8O&#10;/be/5B/gH/sc7P8A9mr3GvDf23v+Qf4A/wCx0s//AGavSyn/AH2n8/yZwZn/ALpP5fmj3KiiivNO&#10;8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8J/aq/5Lp8Gf+w9P/O3r3av&#10;Cf2qv+S6fBnn/mPT/wA7evdq9LGf7phvSX/pbPOwn+9Yj1j/AOkoKKKK809EKKKKACiiigAooooA&#10;KKKKACiiigAooooAK8N/be/5B/gD/sdLP/2avcq8N/be/wCQf4A/7HSz/wDZq9LKf99p/P8AJnBm&#10;f+6T+X5o9yooorzTv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Cf2q/+&#10;S6fBn/sPT/zt692rwn9qr/kunwZ/7D0/87evdq9LGf7phvSX/pbPOwn+9Yj1j/6SgooorzT0Qooo&#10;oAKKKKACiiigAooooAKKKKACiiigArw39t7/AJB/gD/sdLP/ANmr3KvDf23v+Qf4A/7HSz/9mr0c&#10;p/32n8/yZwZn/uk/l+aPcqKKK847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wn9qr/kuvwZ/wCw7P8Azt692rwn9qr/AJLp8Gf+w9P/ADt692r0sZ/umG9Jf+lyPOwn+9Yj&#10;1j/6SgooorzT0QooooAKKKKACiiigAooooAKKKKACiiigArw79t7/kH+AP8AsdLP/wBmr3GvDf23&#10;v+Qf4A/7HSz/APZq9LKf99p/P8mcGZ/7pP5fmj3KiiivNO8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8J/aq/wCS6fBn/sPT/wA7evdq8J/aq/5Lp8Gf+w9P/O3r3avSxn+6&#10;Yb0l/wCls87Cf71iPWP/AKSgooorzT0QooooAKKKKACiiigAooooAKKKKACiiigArw39t7/kH+AP&#10;+x0s/wD2avcq8N/be/5B/gD/ALHSz/8AZq9HKf8Afafz/JnBmf8Auk/l+aPcqKKK847w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wn9qv/kunwZ/7D0/87evdq8J/aq/5Lp8&#10;Gf8AsPT/AM7evdq9LGf7phvSX/pcjzsJ/vWI9Y/+koKKKK809EKKKKACiiigAooooAKKKKACiiig&#10;AooooAK8N/be/wCQf4A/7HSz/wDZq9yrw39t7/kH+AOP+Z0sv/Zq9LKf99p/P8mcGZ/7pP5fmj3K&#10;iiivNO8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8J/ar/wCS6fBnj/mP&#10;T/zt692rwn9qr/kunwZ/7D0/87evdq9LGf7phvSX/pbPOwn+9Yj1j/6SgooorzT0QooooAKKKKAC&#10;iiigAooooAKKKKACiiigArw79t7/AJB/gD/sdLP/ANmr3GvDf23v+Qf4A/7HSz/9mr0cp/32n8/y&#10;ZwZn/uk/l+aPcqKKK847w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wn9&#10;qr/kunwZ/wCw9P8Azt692rwn9qr/AJLp8Gf+w9P/ADt692r0sZ/umG9Jf+ls87Cf71iPWP8A6Sgo&#10;oorzT0QooooAKKKKACiiigAooooAKKKKACiiigArw79t7/kH+AP+x0s//Zq9xrw79t7/AJB/gH/s&#10;c7P/ANmr0cp/32n8/wAmcGZ/7pP5fmj3GiiivOO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J/aq/5Lp8Gf+w7P/O3r3avCf2rP+S6fBn/sPT/zt692r0sZ/umG9Jf+ls87&#10;Cf71iPWP/pKCiiivNPRCiiigAooooAKKKKACiiigAooooAKKKKACvDf23v8AkH+AP+x0s/8A2avc&#10;q8N/be/5B/gD/sdLP/2avSyn/fafz/JnBmf+6T+X5o9yooorzTv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Cf2qv+S6fBn/ALD0/wDO3r3avCf2q/8AkunwZ/7D0/8AO3r3&#10;avSxn+6Yb0l/6WzzsJ/vWI9Y/wDpKCiiivNPRCiiigAooooAKKKKACiiigAooooAKKKKACvDf23v&#10;+Qf4A/7HSz/9mr3KvDf23v8AkH+AP+x0s/8A2avRyn/fafz/ACZwZn/uk/l+aPcqKKK847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wn9qr/kunwZ/7Ds/87evdq8J/aq/5&#10;Lp8Gf+w9P/O3r3avSxn+6Yb0l/6WzzsJ/vWI9Y/+koKKKK809EKKKKACiiigAooooAKKKKACiiig&#10;AooooAK8N/be/wCQf4A/7HSz/wDZq9yrw39t7/kH+AP+x0s//Zq9LKf99p/P8mcGZ/7pP5fmj3Ki&#10;iivNO8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8J/aq/5Lp8Gf8AsPT/&#10;AM7evdq8J/ar/wCS6fBn/sPT/wA7evdq9LGf7phvSX/pbPOwn+9Yj1j/AOkxCiiivNPRCiiigAoo&#10;ooAKKKKACiiigAooooAKKKKACvDf23v+Qf4A/wCx0s//AGavcq8N/be/5B/gD/sdLP8A9mr0cp/3&#10;2n8/yZwZn/uk/l+aPcqKKK847w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wn9qr/AJLp8Gf+w9P/ADt692rwn9qv/kunwZ/7D0/87evdq9LGf7phvSX/AKWzzsJ/vWI9Y/8A&#10;pKCiiivNPRCiiigAooooAKKKKACiiigAooooAKKKKACvDf23v+Qf4A/7HSz/APZq9yrw39t7/kH+&#10;AP8AsdLP/wBmr0cp/wB9p/P8mcGZ/wC6T+X5o9yooorzjv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Cf2q/+S6fBn/sPT/zt692rwn9qr/kunwZ4/5js/8AO3r3avSxn+6Y&#10;b0l/6WzzsJ/vWI9Y/wDpKCiiivNPRCiiigAooooAKKKKACiiigAooooAKKKKACvDf23v+Qf4A/7H&#10;Sz/9mr3KvDf23v8AkH+AP+x0s/8A2avSyn/fafz/ACZwZn/uk/l+aPcqKKK807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wn9qr/kunwZ/7D0/87evdq8J/aq/5Lp8Gf+w9&#10;P/O3r3avSxn+6Yb0l/6XI87Cf71iPWP/AKSgooorzT0QooooAKKKKACiiigAooooAKKKKACiiigA&#10;rw39t7/kH+AP+x0s/wD2avcq8N/be/5B/gD/ALHSz/8AZq9LKf8Afafz/JnBmf8Auk/l+aPcqKKK&#10;807w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wn9qv/kunwZ/7D0/87ev&#10;dq8J/aq/5Lp8Gf8AsPT/AM7evdq9LGf7phvSX/pbPOwn+9Yj1j/6SgooorzT0QooooAKKKKACiii&#10;gAooooAKKKKACiiigArw39t7/kH+AP8AsdLP/wBmr3KvDv23v+Qf4A/7HOz/APZq9HKf99p/P8mc&#10;GZ/7pP5fmj3GiiivOO8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8J/ar&#10;/wCS6fBn/sPT/wA7evdq8J/aq/5Lp8Gf+w9P/O3r3avSxn+6Yb0l/wCls87Cf71iPWP/AKSgooor&#10;zT0QooooAKKKKACiiigAooooAKKKKACiiigArw79t7/kH+AP+xzs/wD2avca8N/be/5B/gD/ALHS&#10;z/8AZq9HKf8Afafz/JnBmf8Auk/l+aPcqKKK847w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Dwn9qoZ+OnwZ/7Ds/87evdq8J/ar/AOS6fBn/ALD0/wDO3r3avSxn+6Yb0l/6&#10;WzzsJ/vWI9Y/+koKKKK809EKKKKACiiigAooooAKKKKACiiigAooooAK8O/be/5B/gD/ALHOz/8A&#10;Zq9xrw39t7/kH+AP+x0s/wD2avRyn/fafz/JnBmf+6T+X5o9yooorzjv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Cf2q/8AkunwZ/7D0/8AO3r3avCf2q/+S6fBn/sPT/zt&#10;692r0sZ/umG9Jf8ApbPOwn+9Yj1j/wCkoKKKK809EKKKKACiiigAooooAKKKKACiiigAooooAK8N&#10;/be/5B/gD/sdLP8A9mr3KvDf23v+Qf4A/wCx0s//AGavSyn/AH2n8/yZwZn/ALpP5fmj3KiiivNO&#10;8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8J/aq/5Lp8Gf+w9P/O3r3av&#10;Cf2qv+S6fBn/ALD0/wDO3r3avSxn+6Yb0l/6XI87Cf71iPWP/pKCiiivNPRCiiigAooooAKKKKAC&#10;iiigAooooAKKKKACvDf23v8AkH+AP+x0s/8A2avcq8N/be/5B/gD/sdLP/2avRyn/fafz/JnBmf+&#10;6T+X5o9yooorzjv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Cf2qv+S6&#10;fBn/ALD0/wDO3r3avCf2qv8AkunwZ/7D0/8AO3r3avSxn+6Yb0l/6WzzsJ/vWI9Y/wDpKCiiivNP&#10;RCiiigAooooAKKKKACiiigAooooAKKKKACvDf23v+Qf4A/7HSz/9mr3KvDf23v8AkH+AP+x0s/8A&#10;2avRyn/fafz/ACZwZn/uk/l+aPcqKKK847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wn9qz/kunwZ/7D0/87evdq8J/aq/5Lp8Gf+w9P/O3r3avSxn+6Yb0l/6WzzsJ/vWI&#10;9Y/+koKKKK809EKKKKACiiigAooooAKKKKACiiigAooooAK8N/be/wCQf4A/7HSz/wDZq9yrw39t&#10;7/kH+AP+x0s//Zq9LKf99p/P8mcGZ/7pP5fmj3KiiivNO8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8J/aq/5Lp8Gf8AsPT/AM7evdq8J/ar/wCS6fBn/sPT/wA7evdq9LGf&#10;7phvSX/pbPOwn+9Yj1j/AOkoKKKK809EKKKKACiiigAooooAKKKKACiiigAooooAK8N/be/5B/gD&#10;/sdLP/2avcq8N/be/wCQf4A/7HSz/wDZq9HKf99p/P8AJnBmf+6T+X5o9yooorzjv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Cf2qh/xfT4M/8AYen/AJ29e7V4T+1X/wAl&#10;0+DP/Yen/nb17tXpYz/dMN6S/wDS2edhP96xHrH/ANJQUUUV5p6IUUUUAFFFFABRRRQAUUUUAFFF&#10;FABRRRQAV4b+29/yD/AH/Y6Wf/s1e5V4b+29/wAg/wAAf9jpZ/8As1ejlP8AvtP5/kzgzP8A3Sfy&#10;/NHuVFFFecd4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4T+1X/yXT4M/&#10;9h6f+dvXu1eE/tVf8l0+DP8A2Hp/529e7V6WM/3TDekv/S5HnYT/AHrEesf/AElBRRRXmnohRRRQ&#10;AUUUUAFFFFABRRRQAUUUUAFFFFABXh37b3/IP8A/9jnZ/wDs1e414b+29/yD/AH/AGOln/7NXpZT&#10;/vtP5/kzgzP/AHSfy/NHuVFFFead4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4T+1V/yXT4M/wDYen/nb17tXhP7VX/JdPgz/wBh6f8Anb17tXpYz/dMN6S/9LZ52E/3rEes&#10;f/SUFFFFeaeiFFFFABRRRQAUUUUAFFFFABRRRQAUUUUAFeG/tvf8g/wB/wBjpZ/+zV7lXhv7b3/I&#10;P8Af9jpZ/wDs1ejlP++0/n+TODM/90n8vzR7lRRRXnHe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eE/tVf8AJdPgz/2Hp/529e7V4T+1V/yXT4M/9h6f+dvXu1eljP8AdMN6&#10;S/8AS2edhP8AesR6x/8ASUFFFFeaeiFFFFABRRRQAUUUUAFFFFABRRRQAUUUUAFeG/tvf8g/wB/2&#10;Oln/AOzV7lXhv7b3/IP8Af8AY6Wf/s1ellP++0/n+TODM/8AdJ/L80e5UUUV5p3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hP7VX/JdPgz/ANh6f+dvXu1eE/tVf8l0+DP/&#10;AGHp/wCdvXu1eljP90w3pL/0tnnYT/esR6x/9JQUUUV5p6IUUUUAFFFFABRRRQAUUUUAFFFFABRR&#10;RQAV4b+29/yD/AH/AGOln/7NXuVeG/tvf8g/wB/2Oln/AOzV6OU/77T+f5M4Mz/3Sfy/NHuVFFFe&#10;cd4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4T+1V/wAl0+DP/Yen/nb1&#10;7tXhP7VX/Jdfgz/2HZ/529e7V6WM/wB0w3pL/wBLZ52E/wB6xHrH/wBJQUUUV5p6IUUUUAFFFFAB&#10;RRRQAUUUUAFFFFABRRRQAV4b+29/yD/AH/Y6Wf8A7NXuVeG/tvf8g/wB/wBjpZ/+zV6WU/77T+f5&#10;M4Mz/wB0n8vzR7lRRRXmne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eE&#10;/tVf8l0+DP8A2Hp/529e7V4T+1X/AMl0+DP/AGHp/wCdvXu1eljP90w3pL/0uR52E/3rEesf/SUF&#10;FFFeaeiFFFFABRRRQAUUUUAFFFFABRRRQAUUUUAFeG/tvf8AIP8AAH/Y6Wf/ALNXuVeG/tvf8g/w&#10;B/2Oln/7NXo5T/vtP5/kzgzP/dJ/L80e5UUUV5x3h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hP7Vf8AyXT4M/8AYen/AJ29e7V4T+1V/wAl0+DP/Ydn/nb17tXpYz/dMN6S&#10;/wDS2edhP96xHrH/ANJQUUUV5p6IUUUUAFFFFABRRRQAUUUUAFFFFABRRRQAV4b+29/yD/AH/Y6W&#10;X/s1e5V4b+29/wAg/wAAf9jpZ/8As1ejlP8AvtP5/kzgzP8A3Sfy/NHuVFFFecd4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4T+1V/yXT4M/9h2f+dvXu1eE/tVf8l0+DP8A&#10;2HZ/529e7V6WM/3TDekv/S2edhP96xHrH/0lBRRRXmnohRRRQAUUUUAFFFFABRRRQAUUUUAFFFFA&#10;BXhv7b3/ACD/AAB/2Oln/wCzV7lXhv7b3/IP8Af9jpZ/+zV6OU/77T+f5M4Mz/3Sfy/NHuVFFFec&#10;d4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4T+1UP+L6fBn/sPT/zt692&#10;rwn9qv8A5Lp8Gf8AsPT/AM7evdq9LGf7phvSX/pbPOwn+9Yj1j/6SgooorzT0QooooAKKKKACiii&#10;gAooooAKKKKACiiigArw39t7/kH+AP8AsdLP/wBmr3KvMf2tPA+o+OPhFNBoYZtZ0e5j1PTVXrJL&#10;Fn5B7lS2PfFd+WVIU8ZTlN2V/wA9DizGEp4Wairu35anp1FeffAH4raF8SfC8UsU8drrlunl6npU&#10;p2zW8o4bCnkpnofwOCCK9BrlrUalCo6dRWaOmjWhWgp03dMKKKKyN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98" o:spid="_x0000_s1027" type="#_x0000_t75" style="position:absolute;width:75438;height:1065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XX8/EAAAA3QAAAA8AAABkcnMvZG93bnJldi54bWxET8tqwkAU3Rf8h+EK7upEsVajo0hBLQr1&#10;CW4vmWsSmrkTMmOMfr2zKHR5OO/pvDGFqKlyuWUFvW4EgjixOudUwfm0fB+BcB5ZY2GZFDzIwXzW&#10;eptirO2dD1QffSpCCLsYFWTel7GULsnIoOvakjhwV1sZ9AFWqdQV3kO4KWQ/iobSYM6hIcOSvjJK&#10;fo83o2D/8XOJNovDzu7Wq2d9M73t43OpVKfdLCYgPDX+X/zn/tYK+oNxmBvehCcgZy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OXX8/EAAAA3QAAAA8AAAAAAAAAAAAAAAAA&#10;nwIAAGRycy9kb3ducmV2LnhtbFBLBQYAAAAABAAEAPcAAACQAwAAAAA=&#10;">
                <v:imagedata r:id="rId2" o:title=""/>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C90B86"/>
    <w:multiLevelType w:val="hybridMultilevel"/>
    <w:tmpl w:val="7FAC767C"/>
    <w:lvl w:ilvl="0" w:tplc="D1622614">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244E604">
      <w:start w:val="1"/>
      <w:numFmt w:val="bullet"/>
      <w:lvlText w:val=""/>
      <w:lvlJc w:val="left"/>
      <w:pPr>
        <w:ind w:left="13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DCC146C">
      <w:start w:val="1"/>
      <w:numFmt w:val="bullet"/>
      <w:lvlText w:val="▪"/>
      <w:lvlJc w:val="left"/>
      <w:pPr>
        <w:ind w:left="17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554838E">
      <w:start w:val="1"/>
      <w:numFmt w:val="bullet"/>
      <w:lvlText w:val="•"/>
      <w:lvlJc w:val="left"/>
      <w:pPr>
        <w:ind w:left="24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F7C731A">
      <w:start w:val="1"/>
      <w:numFmt w:val="bullet"/>
      <w:lvlText w:val="o"/>
      <w:lvlJc w:val="left"/>
      <w:pPr>
        <w:ind w:left="31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0B4ABDA">
      <w:start w:val="1"/>
      <w:numFmt w:val="bullet"/>
      <w:lvlText w:val="▪"/>
      <w:lvlJc w:val="left"/>
      <w:pPr>
        <w:ind w:left="38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E56638C">
      <w:start w:val="1"/>
      <w:numFmt w:val="bullet"/>
      <w:lvlText w:val="•"/>
      <w:lvlJc w:val="left"/>
      <w:pPr>
        <w:ind w:left="46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DA262F2">
      <w:start w:val="1"/>
      <w:numFmt w:val="bullet"/>
      <w:lvlText w:val="o"/>
      <w:lvlJc w:val="left"/>
      <w:pPr>
        <w:ind w:left="53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D6210DA">
      <w:start w:val="1"/>
      <w:numFmt w:val="bullet"/>
      <w:lvlText w:val="▪"/>
      <w:lvlJc w:val="left"/>
      <w:pPr>
        <w:ind w:left="60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CF11E56"/>
    <w:multiLevelType w:val="hybridMultilevel"/>
    <w:tmpl w:val="169CC4C0"/>
    <w:lvl w:ilvl="0" w:tplc="B7805A46">
      <w:start w:val="1"/>
      <w:numFmt w:val="decimal"/>
      <w:lvlText w:val="%1."/>
      <w:lvlJc w:val="left"/>
      <w:pPr>
        <w:ind w:left="1416"/>
      </w:pPr>
      <w:rPr>
        <w:rFonts w:ascii="Arial" w:eastAsia="Arial" w:hAnsi="Arial" w:cs="Arial"/>
        <w:b/>
        <w:bCs/>
        <w:i w:val="0"/>
        <w:strike w:val="0"/>
        <w:dstrike w:val="0"/>
        <w:color w:val="808080"/>
        <w:sz w:val="24"/>
        <w:szCs w:val="24"/>
        <w:u w:val="none" w:color="000000"/>
        <w:bdr w:val="none" w:sz="0" w:space="0" w:color="auto"/>
        <w:shd w:val="clear" w:color="auto" w:fill="auto"/>
        <w:vertAlign w:val="baseline"/>
      </w:rPr>
    </w:lvl>
    <w:lvl w:ilvl="1" w:tplc="AA4E2420">
      <w:start w:val="1"/>
      <w:numFmt w:val="bullet"/>
      <w:lvlText w:val="-"/>
      <w:lvlJc w:val="left"/>
      <w:pPr>
        <w:ind w:left="1065"/>
      </w:pPr>
      <w:rPr>
        <w:rFonts w:ascii="Arial" w:eastAsia="Arial" w:hAnsi="Arial" w:cs="Arial"/>
        <w:b w:val="0"/>
        <w:i w:val="0"/>
        <w:strike w:val="0"/>
        <w:dstrike w:val="0"/>
        <w:color w:val="808080"/>
        <w:sz w:val="24"/>
        <w:szCs w:val="24"/>
        <w:u w:val="none" w:color="000000"/>
        <w:bdr w:val="none" w:sz="0" w:space="0" w:color="auto"/>
        <w:shd w:val="clear" w:color="auto" w:fill="auto"/>
        <w:vertAlign w:val="baseline"/>
      </w:rPr>
    </w:lvl>
    <w:lvl w:ilvl="2" w:tplc="20C0B17C">
      <w:start w:val="1"/>
      <w:numFmt w:val="bullet"/>
      <w:lvlText w:val="▪"/>
      <w:lvlJc w:val="left"/>
      <w:pPr>
        <w:ind w:left="1800"/>
      </w:pPr>
      <w:rPr>
        <w:rFonts w:ascii="Arial" w:eastAsia="Arial" w:hAnsi="Arial" w:cs="Arial"/>
        <w:b w:val="0"/>
        <w:i w:val="0"/>
        <w:strike w:val="0"/>
        <w:dstrike w:val="0"/>
        <w:color w:val="808080"/>
        <w:sz w:val="24"/>
        <w:szCs w:val="24"/>
        <w:u w:val="none" w:color="000000"/>
        <w:bdr w:val="none" w:sz="0" w:space="0" w:color="auto"/>
        <w:shd w:val="clear" w:color="auto" w:fill="auto"/>
        <w:vertAlign w:val="baseline"/>
      </w:rPr>
    </w:lvl>
    <w:lvl w:ilvl="3" w:tplc="51709F08">
      <w:start w:val="1"/>
      <w:numFmt w:val="bullet"/>
      <w:lvlText w:val="•"/>
      <w:lvlJc w:val="left"/>
      <w:pPr>
        <w:ind w:left="2520"/>
      </w:pPr>
      <w:rPr>
        <w:rFonts w:ascii="Arial" w:eastAsia="Arial" w:hAnsi="Arial" w:cs="Arial"/>
        <w:b w:val="0"/>
        <w:i w:val="0"/>
        <w:strike w:val="0"/>
        <w:dstrike w:val="0"/>
        <w:color w:val="808080"/>
        <w:sz w:val="24"/>
        <w:szCs w:val="24"/>
        <w:u w:val="none" w:color="000000"/>
        <w:bdr w:val="none" w:sz="0" w:space="0" w:color="auto"/>
        <w:shd w:val="clear" w:color="auto" w:fill="auto"/>
        <w:vertAlign w:val="baseline"/>
      </w:rPr>
    </w:lvl>
    <w:lvl w:ilvl="4" w:tplc="9E0A4B40">
      <w:start w:val="1"/>
      <w:numFmt w:val="bullet"/>
      <w:lvlText w:val="o"/>
      <w:lvlJc w:val="left"/>
      <w:pPr>
        <w:ind w:left="3240"/>
      </w:pPr>
      <w:rPr>
        <w:rFonts w:ascii="Arial" w:eastAsia="Arial" w:hAnsi="Arial" w:cs="Arial"/>
        <w:b w:val="0"/>
        <w:i w:val="0"/>
        <w:strike w:val="0"/>
        <w:dstrike w:val="0"/>
        <w:color w:val="808080"/>
        <w:sz w:val="24"/>
        <w:szCs w:val="24"/>
        <w:u w:val="none" w:color="000000"/>
        <w:bdr w:val="none" w:sz="0" w:space="0" w:color="auto"/>
        <w:shd w:val="clear" w:color="auto" w:fill="auto"/>
        <w:vertAlign w:val="baseline"/>
      </w:rPr>
    </w:lvl>
    <w:lvl w:ilvl="5" w:tplc="2C4A708E">
      <w:start w:val="1"/>
      <w:numFmt w:val="bullet"/>
      <w:lvlText w:val="▪"/>
      <w:lvlJc w:val="left"/>
      <w:pPr>
        <w:ind w:left="3960"/>
      </w:pPr>
      <w:rPr>
        <w:rFonts w:ascii="Arial" w:eastAsia="Arial" w:hAnsi="Arial" w:cs="Arial"/>
        <w:b w:val="0"/>
        <w:i w:val="0"/>
        <w:strike w:val="0"/>
        <w:dstrike w:val="0"/>
        <w:color w:val="808080"/>
        <w:sz w:val="24"/>
        <w:szCs w:val="24"/>
        <w:u w:val="none" w:color="000000"/>
        <w:bdr w:val="none" w:sz="0" w:space="0" w:color="auto"/>
        <w:shd w:val="clear" w:color="auto" w:fill="auto"/>
        <w:vertAlign w:val="baseline"/>
      </w:rPr>
    </w:lvl>
    <w:lvl w:ilvl="6" w:tplc="825CA636">
      <w:start w:val="1"/>
      <w:numFmt w:val="bullet"/>
      <w:lvlText w:val="•"/>
      <w:lvlJc w:val="left"/>
      <w:pPr>
        <w:ind w:left="4680"/>
      </w:pPr>
      <w:rPr>
        <w:rFonts w:ascii="Arial" w:eastAsia="Arial" w:hAnsi="Arial" w:cs="Arial"/>
        <w:b w:val="0"/>
        <w:i w:val="0"/>
        <w:strike w:val="0"/>
        <w:dstrike w:val="0"/>
        <w:color w:val="808080"/>
        <w:sz w:val="24"/>
        <w:szCs w:val="24"/>
        <w:u w:val="none" w:color="000000"/>
        <w:bdr w:val="none" w:sz="0" w:space="0" w:color="auto"/>
        <w:shd w:val="clear" w:color="auto" w:fill="auto"/>
        <w:vertAlign w:val="baseline"/>
      </w:rPr>
    </w:lvl>
    <w:lvl w:ilvl="7" w:tplc="DB6EC7E8">
      <w:start w:val="1"/>
      <w:numFmt w:val="bullet"/>
      <w:lvlText w:val="o"/>
      <w:lvlJc w:val="left"/>
      <w:pPr>
        <w:ind w:left="5400"/>
      </w:pPr>
      <w:rPr>
        <w:rFonts w:ascii="Arial" w:eastAsia="Arial" w:hAnsi="Arial" w:cs="Arial"/>
        <w:b w:val="0"/>
        <w:i w:val="0"/>
        <w:strike w:val="0"/>
        <w:dstrike w:val="0"/>
        <w:color w:val="808080"/>
        <w:sz w:val="24"/>
        <w:szCs w:val="24"/>
        <w:u w:val="none" w:color="000000"/>
        <w:bdr w:val="none" w:sz="0" w:space="0" w:color="auto"/>
        <w:shd w:val="clear" w:color="auto" w:fill="auto"/>
        <w:vertAlign w:val="baseline"/>
      </w:rPr>
    </w:lvl>
    <w:lvl w:ilvl="8" w:tplc="85A45CE4">
      <w:start w:val="1"/>
      <w:numFmt w:val="bullet"/>
      <w:lvlText w:val="▪"/>
      <w:lvlJc w:val="left"/>
      <w:pPr>
        <w:ind w:left="6120"/>
      </w:pPr>
      <w:rPr>
        <w:rFonts w:ascii="Arial" w:eastAsia="Arial" w:hAnsi="Arial" w:cs="Arial"/>
        <w:b w:val="0"/>
        <w:i w:val="0"/>
        <w:strike w:val="0"/>
        <w:dstrike w:val="0"/>
        <w:color w:val="80808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C87"/>
    <w:rsid w:val="00185BCD"/>
    <w:rsid w:val="004F24E5"/>
    <w:rsid w:val="00A95C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87766B-928F-4C98-8CF6-937A03B2B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4" w:line="251" w:lineRule="auto"/>
      <w:ind w:left="370" w:hanging="10"/>
    </w:pPr>
    <w:rPr>
      <w:rFonts w:ascii="Arial" w:eastAsia="Arial" w:hAnsi="Arial" w:cs="Arial"/>
      <w:b/>
      <w:color w:val="80808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muc-acm-01/dp"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0.jpg"/><Relationship Id="rId7" Type="http://schemas.openxmlformats.org/officeDocument/2006/relationships/hyperlink" Target="http://muc-acm-01/dp" TargetMode="External"/><Relationship Id="rId12" Type="http://schemas.openxmlformats.org/officeDocument/2006/relationships/image" Target="media/image1.jpg"/><Relationship Id="rId17" Type="http://schemas.openxmlformats.org/officeDocument/2006/relationships/image" Target="media/image6.jp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uc-acm-01/dp" TargetMode="External"/><Relationship Id="rId24" Type="http://schemas.openxmlformats.org/officeDocument/2006/relationships/image" Target="media/image13.jpg"/><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fontTable" Target="fontTable.xml"/><Relationship Id="rId10" Type="http://schemas.openxmlformats.org/officeDocument/2006/relationships/hyperlink" Target="http://muc-acm-01/dp" TargetMode="External"/><Relationship Id="rId19" Type="http://schemas.openxmlformats.org/officeDocument/2006/relationships/image" Target="media/image8.jpg"/><Relationship Id="rId4" Type="http://schemas.openxmlformats.org/officeDocument/2006/relationships/webSettings" Target="webSettings.xml"/><Relationship Id="rId9" Type="http://schemas.openxmlformats.org/officeDocument/2006/relationships/hyperlink" Target="http://muc-acm-01/dp"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15.jpeg"/><Relationship Id="rId1" Type="http://schemas.openxmlformats.org/officeDocument/2006/relationships/image" Target="media/image14.jpg"/></Relationships>
</file>

<file path=word/_rels/header2.xml.rels><?xml version="1.0" encoding="UTF-8" standalone="yes"?>
<Relationships xmlns="http://schemas.openxmlformats.org/package/2006/relationships"><Relationship Id="rId2" Type="http://schemas.openxmlformats.org/officeDocument/2006/relationships/image" Target="media/image15.jpeg"/><Relationship Id="rId1" Type="http://schemas.openxmlformats.org/officeDocument/2006/relationships/image" Target="media/image14.jpg"/></Relationships>
</file>

<file path=word/_rels/header3.xml.rels><?xml version="1.0" encoding="UTF-8" standalone="yes"?>
<Relationships xmlns="http://schemas.openxmlformats.org/package/2006/relationships"><Relationship Id="rId2" Type="http://schemas.openxmlformats.org/officeDocument/2006/relationships/image" Target="media/image15.jpeg"/><Relationship Id="rId1"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344C42B1.dotm</Template>
  <TotalTime>0</TotalTime>
  <Pages>7</Pages>
  <Words>464</Words>
  <Characters>2928</Characters>
  <Application>Microsoft Office Word</Application>
  <DocSecurity>0</DocSecurity>
  <Lines>24</Lines>
  <Paragraphs>6</Paragraphs>
  <ScaleCrop>false</ScaleCrop>
  <Company>Loyalty Partner GmbH</Company>
  <LinksUpToDate>false</LinksUpToDate>
  <CharactersWithSpaces>3386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dc:title>
  <dc:subject/>
  <dc:creator>SHeunke</dc:creator>
  <cp:keywords/>
  <cp:lastModifiedBy>Tiziano Nicolardi</cp:lastModifiedBy>
  <cp:revision>2</cp:revision>
  <dcterms:created xsi:type="dcterms:W3CDTF">2018-02-16T17:26:00Z</dcterms:created>
  <dcterms:modified xsi:type="dcterms:W3CDTF">2018-02-16T17:26:00Z</dcterms:modified>
</cp:coreProperties>
</file>