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70E" w:rsidRPr="008C751F" w:rsidRDefault="005C3BCE" w:rsidP="005F6FB6">
      <w:pPr>
        <w:framePr w:w="4593" w:h="2289" w:hRule="exact" w:hSpace="142" w:wrap="notBeside" w:vAnchor="page" w:hAnchor="page" w:x="1944" w:y="4186" w:anchorLock="1"/>
        <w:autoSpaceDE w:val="0"/>
        <w:autoSpaceDN w:val="0"/>
        <w:adjustRightInd w:val="0"/>
        <w:rPr>
          <w:b/>
        </w:rPr>
      </w:pPr>
      <w:bookmarkStart w:id="0" w:name="_GoBack"/>
      <w:bookmarkEnd w:id="0"/>
      <w:r w:rsidRPr="008C751F">
        <w:rPr>
          <w:b/>
        </w:rPr>
        <w:t>PAYBACK Visa Kartenservice</w:t>
      </w:r>
      <w:r w:rsidRPr="008C751F">
        <w:rPr>
          <w:b/>
        </w:rPr>
        <w:tab/>
      </w:r>
    </w:p>
    <w:p w:rsidR="00955AE0" w:rsidRDefault="00433ED7" w:rsidP="005F6FB6">
      <w:pPr>
        <w:framePr w:w="4593" w:h="2289" w:hRule="exact" w:hSpace="142" w:wrap="notBeside" w:vAnchor="page" w:hAnchor="page" w:x="1944" w:y="4186" w:anchorLock="1"/>
        <w:autoSpaceDE w:val="0"/>
        <w:autoSpaceDN w:val="0"/>
        <w:adjustRightInd w:val="0"/>
        <w:rPr>
          <w:b/>
        </w:rPr>
      </w:pPr>
      <w:r>
        <w:rPr>
          <w:b/>
        </w:rPr>
        <w:t xml:space="preserve">Postfach </w:t>
      </w:r>
      <w:r w:rsidR="00E8358B">
        <w:rPr>
          <w:b/>
        </w:rPr>
        <w:t>10 03 11</w:t>
      </w:r>
    </w:p>
    <w:p w:rsidR="00132145" w:rsidRPr="008C751F" w:rsidRDefault="00E8358B" w:rsidP="005F6FB6">
      <w:pPr>
        <w:framePr w:w="4593" w:h="2289" w:hRule="exact" w:hSpace="142" w:wrap="notBeside" w:vAnchor="page" w:hAnchor="page" w:x="1944" w:y="4186" w:anchorLock="1"/>
        <w:autoSpaceDE w:val="0"/>
        <w:autoSpaceDN w:val="0"/>
        <w:adjustRightInd w:val="0"/>
        <w:rPr>
          <w:b/>
        </w:rPr>
      </w:pPr>
      <w:r>
        <w:rPr>
          <w:b/>
        </w:rPr>
        <w:t>70003 Stuttgart</w:t>
      </w:r>
    </w:p>
    <w:p w:rsidR="00D53057" w:rsidRDefault="00D53057" w:rsidP="00D53057">
      <w:pPr>
        <w:autoSpaceDE w:val="0"/>
        <w:autoSpaceDN w:val="0"/>
        <w:adjustRightInd w:val="0"/>
        <w:spacing w:line="240" w:lineRule="atLeast"/>
        <w:rPr>
          <w:b/>
        </w:rPr>
      </w:pPr>
    </w:p>
    <w:p w:rsidR="00D53057" w:rsidRDefault="00D53057" w:rsidP="00D53057">
      <w:pPr>
        <w:autoSpaceDE w:val="0"/>
        <w:autoSpaceDN w:val="0"/>
        <w:adjustRightInd w:val="0"/>
        <w:spacing w:line="240" w:lineRule="atLeast"/>
        <w:rPr>
          <w:b/>
        </w:rPr>
      </w:pPr>
    </w:p>
    <w:p w:rsidR="008C751F" w:rsidRPr="00433ED7" w:rsidRDefault="008C751F" w:rsidP="00D53057">
      <w:pPr>
        <w:rPr>
          <w:sz w:val="16"/>
        </w:rPr>
      </w:pPr>
    </w:p>
    <w:p w:rsidR="00D53057" w:rsidRPr="00433ED7" w:rsidRDefault="00D53057" w:rsidP="005F6FB6">
      <w:pPr>
        <w:ind w:left="426"/>
      </w:pPr>
    </w:p>
    <w:p w:rsidR="00D53057" w:rsidRPr="00433ED7" w:rsidRDefault="00D53057" w:rsidP="005F6FB6">
      <w:pPr>
        <w:ind w:left="426"/>
      </w:pPr>
    </w:p>
    <w:p w:rsidR="006B40FE" w:rsidRPr="00433ED7" w:rsidRDefault="005C3BCE" w:rsidP="005F6FB6">
      <w:pPr>
        <w:ind w:left="426"/>
      </w:pPr>
      <w:r w:rsidRPr="00433ED7">
        <w:t>Financial Services</w:t>
      </w:r>
    </w:p>
    <w:p w:rsidR="008C751F" w:rsidRPr="00433ED7" w:rsidRDefault="008C751F" w:rsidP="005F6FB6">
      <w:pPr>
        <w:ind w:left="426"/>
      </w:pPr>
    </w:p>
    <w:p w:rsidR="005C3BCE" w:rsidRPr="00433ED7" w:rsidRDefault="005C3BCE" w:rsidP="005F6FB6">
      <w:pPr>
        <w:ind w:left="426"/>
      </w:pPr>
    </w:p>
    <w:p w:rsidR="006B40FE" w:rsidRPr="008C751F" w:rsidRDefault="005C3BCE" w:rsidP="005F6FB6">
      <w:pPr>
        <w:ind w:left="426"/>
        <w:rPr>
          <w:b/>
          <w:sz w:val="22"/>
        </w:rPr>
      </w:pPr>
      <w:r w:rsidRPr="008C751F">
        <w:rPr>
          <w:b/>
          <w:sz w:val="22"/>
        </w:rPr>
        <w:t>Nutzung PAYBACK Visa Karte (Mitarbeiter)</w:t>
      </w:r>
    </w:p>
    <w:p w:rsidR="00045FFE" w:rsidRDefault="00045FFE" w:rsidP="005F6FB6">
      <w:pPr>
        <w:ind w:left="426"/>
        <w:rPr>
          <w:b/>
        </w:rPr>
      </w:pPr>
    </w:p>
    <w:p w:rsidR="008C751F" w:rsidRPr="008C751F" w:rsidRDefault="008C751F" w:rsidP="005F6FB6">
      <w:pPr>
        <w:ind w:left="426"/>
        <w:rPr>
          <w:b/>
        </w:rPr>
      </w:pPr>
    </w:p>
    <w:p w:rsidR="00D53057" w:rsidRDefault="00D53057" w:rsidP="005F6FB6">
      <w:pPr>
        <w:ind w:left="426"/>
      </w:pPr>
    </w:p>
    <w:p w:rsidR="005C3BCE" w:rsidRDefault="00A918E1" w:rsidP="005F6FB6">
      <w:pPr>
        <w:ind w:left="426"/>
      </w:pPr>
      <w:r>
        <w:t>PAYBACK Visa Kartennummer (16-stellig, siehe Kartenvorderseite): 4242 01</w:t>
      </w:r>
      <w:r w:rsidRPr="005F6FB6">
        <w:rPr>
          <w:sz w:val="16"/>
          <w:szCs w:val="16"/>
        </w:rPr>
        <w:t>__</w:t>
      </w:r>
      <w:r w:rsidR="005F6FB6" w:rsidRPr="005F6FB6">
        <w:rPr>
          <w:sz w:val="16"/>
          <w:szCs w:val="16"/>
        </w:rPr>
        <w:t xml:space="preserve"> </w:t>
      </w:r>
      <w:r w:rsidRPr="005F6FB6">
        <w:rPr>
          <w:sz w:val="16"/>
          <w:szCs w:val="16"/>
        </w:rPr>
        <w:t>__  __ __ __ __  __ __ __ __</w:t>
      </w:r>
    </w:p>
    <w:p w:rsidR="00A918E1" w:rsidRDefault="00A918E1" w:rsidP="005F6FB6">
      <w:pPr>
        <w:ind w:left="426"/>
      </w:pPr>
    </w:p>
    <w:p w:rsidR="005C3BCE" w:rsidRDefault="005C3BCE" w:rsidP="005F6FB6">
      <w:pPr>
        <w:ind w:left="426"/>
      </w:pPr>
      <w:r>
        <w:t>Name_________________________________________________</w:t>
      </w:r>
      <w:r w:rsidR="005F6FB6">
        <w:t>______________________________</w:t>
      </w:r>
    </w:p>
    <w:p w:rsidR="005C3BCE" w:rsidRDefault="005C3BCE" w:rsidP="005F6FB6">
      <w:pPr>
        <w:ind w:left="426"/>
      </w:pPr>
    </w:p>
    <w:p w:rsidR="005C3BCE" w:rsidRDefault="005C3BCE" w:rsidP="005F6FB6">
      <w:pPr>
        <w:ind w:left="426"/>
      </w:pPr>
      <w:r>
        <w:t>Vorname____________________________________________________________________________</w:t>
      </w:r>
    </w:p>
    <w:p w:rsidR="005C3BCE" w:rsidRDefault="005C3BCE" w:rsidP="005F6FB6">
      <w:pPr>
        <w:ind w:left="426"/>
      </w:pPr>
    </w:p>
    <w:p w:rsidR="005C3BCE" w:rsidRDefault="005C3BCE" w:rsidP="005F6FB6">
      <w:pPr>
        <w:ind w:left="426"/>
      </w:pPr>
      <w:r>
        <w:t>Straße/Nr.______________________________________________</w:t>
      </w:r>
      <w:r w:rsidR="005F6FB6">
        <w:t>_____________________________</w:t>
      </w:r>
    </w:p>
    <w:p w:rsidR="005C3BCE" w:rsidRDefault="005C3BCE" w:rsidP="005F6FB6">
      <w:pPr>
        <w:ind w:left="426"/>
      </w:pPr>
    </w:p>
    <w:p w:rsidR="005C3BCE" w:rsidRDefault="005C3BCE" w:rsidP="005F6FB6">
      <w:pPr>
        <w:ind w:left="426"/>
      </w:pPr>
      <w:r>
        <w:t>PLZ/Ort________________________________________________</w:t>
      </w:r>
      <w:r w:rsidR="005F6FB6">
        <w:t>_____________________________</w:t>
      </w:r>
    </w:p>
    <w:p w:rsidR="005C3BCE" w:rsidRDefault="005C3BCE" w:rsidP="005F6FB6">
      <w:pPr>
        <w:ind w:left="426"/>
      </w:pPr>
    </w:p>
    <w:p w:rsidR="005C3BCE" w:rsidRDefault="005C3BCE" w:rsidP="005F6FB6">
      <w:pPr>
        <w:ind w:left="426"/>
      </w:pPr>
      <w:r>
        <w:t>Geb.datum_____________________________________________</w:t>
      </w:r>
      <w:r w:rsidR="005F6FB6">
        <w:t>______________________________</w:t>
      </w:r>
    </w:p>
    <w:p w:rsidR="005C3BCE" w:rsidRDefault="005C3BCE" w:rsidP="00D53057"/>
    <w:p w:rsidR="005C3BCE" w:rsidRDefault="005C3BCE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D53057"/>
    <w:p w:rsidR="008C751F" w:rsidRDefault="008C751F" w:rsidP="005F6FB6">
      <w:pPr>
        <w:ind w:left="426"/>
      </w:pPr>
      <w:r>
        <w:t>_______________________    ___________________________</w:t>
      </w:r>
      <w:r w:rsidR="005F6FB6">
        <w:t xml:space="preserve">  </w:t>
      </w:r>
      <w:r>
        <w:t xml:space="preserve">    _________________________</w:t>
      </w:r>
    </w:p>
    <w:p w:rsidR="008C751F" w:rsidRDefault="008C751F" w:rsidP="005F6FB6">
      <w:pPr>
        <w:ind w:left="426"/>
      </w:pPr>
      <w:r>
        <w:t>Ort, Datum</w:t>
      </w:r>
      <w:r>
        <w:tab/>
      </w:r>
      <w:r>
        <w:tab/>
      </w:r>
      <w:r>
        <w:tab/>
        <w:t xml:space="preserve">         Unterschrift Karteninhaber/in                Stempel </w:t>
      </w:r>
      <w:r w:rsidR="00E8358B">
        <w:t>und Unterschrift</w:t>
      </w:r>
    </w:p>
    <w:p w:rsidR="00E8358B" w:rsidRPr="00045FFE" w:rsidRDefault="00E8358B" w:rsidP="005F6FB6">
      <w:pPr>
        <w:ind w:left="42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Personalabteilung</w:t>
      </w:r>
    </w:p>
    <w:sectPr w:rsidR="00E8358B" w:rsidRPr="00045FFE" w:rsidSect="005F6FB6">
      <w:headerReference w:type="first" r:id="rId8"/>
      <w:footerReference w:type="first" r:id="rId9"/>
      <w:pgSz w:w="11907" w:h="16840" w:code="9"/>
      <w:pgMar w:top="2268" w:right="567" w:bottom="1899" w:left="1559" w:header="283" w:footer="30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B6" w:rsidRDefault="000268B6">
      <w:r>
        <w:separator/>
      </w:r>
    </w:p>
  </w:endnote>
  <w:endnote w:type="continuationSeparator" w:id="0">
    <w:p w:rsidR="000268B6" w:rsidRDefault="0002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B6" w:rsidRDefault="005F6FB6">
    <w:pPr>
      <w:pStyle w:val="Fuzeile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0E10681F" wp14:editId="267725FC">
          <wp:extent cx="3943350" cy="533400"/>
          <wp:effectExtent l="0" t="0" r="0" b="0"/>
          <wp:docPr id="7" name="Bild 7" descr="Bildschirmfoto 2014-03-20 u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ildschirmfoto 2014-03-20 um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3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:rsidR="00147AEA" w:rsidRDefault="005F6FB6">
    <w:pPr>
      <w:pStyle w:val="Fuzeile"/>
    </w:pPr>
    <w:r>
      <w:t xml:space="preserve">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B6" w:rsidRDefault="000268B6">
      <w:r>
        <w:separator/>
      </w:r>
    </w:p>
  </w:footnote>
  <w:footnote w:type="continuationSeparator" w:id="0">
    <w:p w:rsidR="000268B6" w:rsidRDefault="00026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FA6" w:rsidRDefault="005F6FB6" w:rsidP="005F6FB6">
    <w:pPr>
      <w:pStyle w:val="Kopfzeile"/>
      <w:ind w:left="-1559" w:firstLine="283"/>
    </w:pPr>
    <w:r w:rsidRPr="005F6FB6">
      <w:rPr>
        <w:noProof/>
        <w:color w:val="auto"/>
        <w:sz w:val="22"/>
        <w:szCs w:val="22"/>
      </w:rPr>
      <w:drawing>
        <wp:inline distT="0" distB="0" distL="0" distR="0" wp14:anchorId="602D290F" wp14:editId="3F8D0316">
          <wp:extent cx="2676525" cy="1771650"/>
          <wp:effectExtent l="0" t="0" r="9525" b="0"/>
          <wp:docPr id="3" name="Bild 1" descr="Bildschirmfoto 2014-03-20 u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schirmfoto 2014-03-20 um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95"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177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668DA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B3AED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63ADB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0DA8B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05EF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BCFF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A00B4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84A84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3DAAF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30F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CE"/>
    <w:rsid w:val="000268B6"/>
    <w:rsid w:val="000325A8"/>
    <w:rsid w:val="00045FFE"/>
    <w:rsid w:val="0004716F"/>
    <w:rsid w:val="00051E17"/>
    <w:rsid w:val="00083A44"/>
    <w:rsid w:val="0009585C"/>
    <w:rsid w:val="000A36D4"/>
    <w:rsid w:val="000B0556"/>
    <w:rsid w:val="000D2AF9"/>
    <w:rsid w:val="00104DA6"/>
    <w:rsid w:val="00115560"/>
    <w:rsid w:val="001166E1"/>
    <w:rsid w:val="00126CC0"/>
    <w:rsid w:val="00132145"/>
    <w:rsid w:val="00144FC1"/>
    <w:rsid w:val="00147AEA"/>
    <w:rsid w:val="001705CB"/>
    <w:rsid w:val="00186476"/>
    <w:rsid w:val="001931A9"/>
    <w:rsid w:val="001A48AA"/>
    <w:rsid w:val="001C22CD"/>
    <w:rsid w:val="001D34F2"/>
    <w:rsid w:val="001D47B1"/>
    <w:rsid w:val="001E43B3"/>
    <w:rsid w:val="001F70B6"/>
    <w:rsid w:val="00204773"/>
    <w:rsid w:val="00221C8F"/>
    <w:rsid w:val="00251359"/>
    <w:rsid w:val="00263D75"/>
    <w:rsid w:val="00277464"/>
    <w:rsid w:val="00287830"/>
    <w:rsid w:val="002905C3"/>
    <w:rsid w:val="00293AD4"/>
    <w:rsid w:val="00294F17"/>
    <w:rsid w:val="002B451B"/>
    <w:rsid w:val="002C45FB"/>
    <w:rsid w:val="002E4A01"/>
    <w:rsid w:val="002E4F34"/>
    <w:rsid w:val="00317384"/>
    <w:rsid w:val="00320C37"/>
    <w:rsid w:val="00353484"/>
    <w:rsid w:val="003937C3"/>
    <w:rsid w:val="003D5F40"/>
    <w:rsid w:val="003E5718"/>
    <w:rsid w:val="003F1001"/>
    <w:rsid w:val="003F3DFA"/>
    <w:rsid w:val="004036F6"/>
    <w:rsid w:val="0042100C"/>
    <w:rsid w:val="00433ED7"/>
    <w:rsid w:val="00446875"/>
    <w:rsid w:val="004520A1"/>
    <w:rsid w:val="00454409"/>
    <w:rsid w:val="004569EF"/>
    <w:rsid w:val="004726B5"/>
    <w:rsid w:val="0047386F"/>
    <w:rsid w:val="004915A0"/>
    <w:rsid w:val="00496950"/>
    <w:rsid w:val="004A0589"/>
    <w:rsid w:val="004B5A73"/>
    <w:rsid w:val="004D79EC"/>
    <w:rsid w:val="004E4ACA"/>
    <w:rsid w:val="00507C9A"/>
    <w:rsid w:val="00527ED9"/>
    <w:rsid w:val="005347F6"/>
    <w:rsid w:val="0054470E"/>
    <w:rsid w:val="00547F6B"/>
    <w:rsid w:val="0058334A"/>
    <w:rsid w:val="0059645C"/>
    <w:rsid w:val="005A1564"/>
    <w:rsid w:val="005A32C4"/>
    <w:rsid w:val="005C019A"/>
    <w:rsid w:val="005C3BCE"/>
    <w:rsid w:val="005D78BF"/>
    <w:rsid w:val="005E2119"/>
    <w:rsid w:val="005F6FB6"/>
    <w:rsid w:val="006331D8"/>
    <w:rsid w:val="00634350"/>
    <w:rsid w:val="00665C6E"/>
    <w:rsid w:val="00671DA3"/>
    <w:rsid w:val="00675331"/>
    <w:rsid w:val="00683D35"/>
    <w:rsid w:val="00692F36"/>
    <w:rsid w:val="006A4178"/>
    <w:rsid w:val="006B40FE"/>
    <w:rsid w:val="006E2875"/>
    <w:rsid w:val="007746AE"/>
    <w:rsid w:val="007910A3"/>
    <w:rsid w:val="007A61C8"/>
    <w:rsid w:val="007C29CC"/>
    <w:rsid w:val="007C5BFE"/>
    <w:rsid w:val="007D05BE"/>
    <w:rsid w:val="007F260E"/>
    <w:rsid w:val="00824222"/>
    <w:rsid w:val="008409A2"/>
    <w:rsid w:val="0085665B"/>
    <w:rsid w:val="008615E1"/>
    <w:rsid w:val="008719DF"/>
    <w:rsid w:val="00882860"/>
    <w:rsid w:val="0089116A"/>
    <w:rsid w:val="008B0AF5"/>
    <w:rsid w:val="008B3056"/>
    <w:rsid w:val="008B4BE0"/>
    <w:rsid w:val="008C425D"/>
    <w:rsid w:val="008C751F"/>
    <w:rsid w:val="008D1430"/>
    <w:rsid w:val="008D264C"/>
    <w:rsid w:val="008F38A7"/>
    <w:rsid w:val="008F7449"/>
    <w:rsid w:val="00915040"/>
    <w:rsid w:val="00922099"/>
    <w:rsid w:val="00953681"/>
    <w:rsid w:val="00955AE0"/>
    <w:rsid w:val="009E4DD1"/>
    <w:rsid w:val="00A15E70"/>
    <w:rsid w:val="00A33E08"/>
    <w:rsid w:val="00A34035"/>
    <w:rsid w:val="00A55A35"/>
    <w:rsid w:val="00A62D35"/>
    <w:rsid w:val="00A918E1"/>
    <w:rsid w:val="00A9425D"/>
    <w:rsid w:val="00AC3DFB"/>
    <w:rsid w:val="00AF3294"/>
    <w:rsid w:val="00B0460E"/>
    <w:rsid w:val="00B10AE5"/>
    <w:rsid w:val="00B51EF1"/>
    <w:rsid w:val="00B612CA"/>
    <w:rsid w:val="00B82D2E"/>
    <w:rsid w:val="00B860D6"/>
    <w:rsid w:val="00BB301D"/>
    <w:rsid w:val="00BB78FA"/>
    <w:rsid w:val="00BC3FA6"/>
    <w:rsid w:val="00BE7BC5"/>
    <w:rsid w:val="00BF102E"/>
    <w:rsid w:val="00BF23AB"/>
    <w:rsid w:val="00C17575"/>
    <w:rsid w:val="00CD0540"/>
    <w:rsid w:val="00CD64BC"/>
    <w:rsid w:val="00CF2539"/>
    <w:rsid w:val="00D061CF"/>
    <w:rsid w:val="00D1405B"/>
    <w:rsid w:val="00D40544"/>
    <w:rsid w:val="00D53057"/>
    <w:rsid w:val="00D5749F"/>
    <w:rsid w:val="00D95E6A"/>
    <w:rsid w:val="00D97511"/>
    <w:rsid w:val="00DA00A2"/>
    <w:rsid w:val="00DB54BA"/>
    <w:rsid w:val="00DE617D"/>
    <w:rsid w:val="00DE7EAF"/>
    <w:rsid w:val="00E07A91"/>
    <w:rsid w:val="00E2263A"/>
    <w:rsid w:val="00E46570"/>
    <w:rsid w:val="00E64AA1"/>
    <w:rsid w:val="00E672F8"/>
    <w:rsid w:val="00E67AC8"/>
    <w:rsid w:val="00E8358B"/>
    <w:rsid w:val="00E958D2"/>
    <w:rsid w:val="00EC4ED3"/>
    <w:rsid w:val="00EC7ED9"/>
    <w:rsid w:val="00EF65D3"/>
    <w:rsid w:val="00F11C3C"/>
    <w:rsid w:val="00F258AF"/>
    <w:rsid w:val="00FC0BEA"/>
    <w:rsid w:val="00FC2D7C"/>
    <w:rsid w:val="00FC7A9D"/>
    <w:rsid w:val="00FE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5665B"/>
    <w:rPr>
      <w:rFonts w:ascii="Arial" w:hAnsi="Arial"/>
      <w:color w:val="535353" w:themeColor="text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Adresszeile">
    <w:name w:val="Adresszeile"/>
    <w:basedOn w:val="Absatz-Standardschriftart"/>
    <w:rsid w:val="00DE7EAF"/>
    <w:rPr>
      <w:rFonts w:ascii="Arial" w:hAnsi="Arial"/>
      <w:color w:val="808080"/>
      <w:spacing w:val="4"/>
      <w:sz w:val="15"/>
      <w:szCs w:val="15"/>
    </w:rPr>
  </w:style>
  <w:style w:type="character" w:customStyle="1" w:styleId="Adresse">
    <w:name w:val="Adresse"/>
    <w:basedOn w:val="Absatz-Standardschriftart"/>
    <w:rsid w:val="008B3056"/>
    <w:rPr>
      <w:rFonts w:ascii="Arial" w:hAnsi="Arial" w:cs="Arial"/>
      <w:color w:val="999999"/>
      <w:spacing w:val="4"/>
      <w:sz w:val="15"/>
      <w:szCs w:val="15"/>
    </w:rPr>
  </w:style>
  <w:style w:type="paragraph" w:customStyle="1" w:styleId="Flietext">
    <w:name w:val="Fließtext"/>
    <w:basedOn w:val="Standard"/>
    <w:rsid w:val="00045FFE"/>
    <w:pPr>
      <w:spacing w:line="24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5665B"/>
    <w:rPr>
      <w:rFonts w:ascii="Arial" w:hAnsi="Arial"/>
      <w:color w:val="535353" w:themeColor="text2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Aktuell">
    <w:name w:val="Table Contemporary"/>
    <w:basedOn w:val="NormaleTabelle"/>
    <w:rsid w:val="00263D75"/>
    <w:rPr>
      <w:rFonts w:ascii="Arial" w:hAnsi="Arial"/>
      <w:sz w:val="18"/>
      <w:szCs w:val="18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Sprechblasentext">
    <w:name w:val="Balloon Text"/>
    <w:basedOn w:val="Standard"/>
    <w:semiHidden/>
    <w:rsid w:val="00D574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FC2D7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6E1"/>
    <w:pPr>
      <w:tabs>
        <w:tab w:val="center" w:pos="4536"/>
        <w:tab w:val="right" w:pos="9072"/>
      </w:tabs>
    </w:pPr>
  </w:style>
  <w:style w:type="paragraph" w:customStyle="1" w:styleId="Textfeld">
    <w:name w:val="Textfeld"/>
    <w:autoRedefine/>
    <w:rsid w:val="004569EF"/>
    <w:pPr>
      <w:framePr w:hSpace="142" w:wrap="around" w:vAnchor="page" w:hAnchor="page" w:yAlign="top" w:anchorLock="1"/>
    </w:pPr>
    <w:rPr>
      <w:rFonts w:ascii="Arial" w:hAnsi="Arial"/>
      <w:color w:val="000000"/>
      <w:sz w:val="18"/>
      <w:szCs w:val="18"/>
    </w:rPr>
  </w:style>
  <w:style w:type="character" w:customStyle="1" w:styleId="Adresszeile">
    <w:name w:val="Adresszeile"/>
    <w:basedOn w:val="Absatz-Standardschriftart"/>
    <w:rsid w:val="00DE7EAF"/>
    <w:rPr>
      <w:rFonts w:ascii="Arial" w:hAnsi="Arial"/>
      <w:color w:val="808080"/>
      <w:spacing w:val="4"/>
      <w:sz w:val="15"/>
      <w:szCs w:val="15"/>
    </w:rPr>
  </w:style>
  <w:style w:type="character" w:customStyle="1" w:styleId="Adresse">
    <w:name w:val="Adresse"/>
    <w:basedOn w:val="Absatz-Standardschriftart"/>
    <w:rsid w:val="008B3056"/>
    <w:rPr>
      <w:rFonts w:ascii="Arial" w:hAnsi="Arial" w:cs="Arial"/>
      <w:color w:val="999999"/>
      <w:spacing w:val="4"/>
      <w:sz w:val="15"/>
      <w:szCs w:val="15"/>
    </w:rPr>
  </w:style>
  <w:style w:type="paragraph" w:customStyle="1" w:styleId="Flietext">
    <w:name w:val="Fließtext"/>
    <w:basedOn w:val="Standard"/>
    <w:rsid w:val="00045FFE"/>
    <w:pPr>
      <w:spacing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uc-file03\data\Admin\Office\Vorlagen\LP\lp_briefbogen_digital.dotx" TargetMode="External"/></Relationships>
</file>

<file path=word/theme/theme1.xml><?xml version="1.0" encoding="utf-8"?>
<a:theme xmlns:a="http://schemas.openxmlformats.org/drawingml/2006/main" name="Loyalty Partner Design">
  <a:themeElements>
    <a:clrScheme name="Loyalty Partner Colors">
      <a:dk1>
        <a:srgbClr val="000000"/>
      </a:dk1>
      <a:lt1>
        <a:srgbClr val="FFFFFF"/>
      </a:lt1>
      <a:dk2>
        <a:srgbClr val="535353"/>
      </a:dk2>
      <a:lt2>
        <a:srgbClr val="888888"/>
      </a:lt2>
      <a:accent1>
        <a:srgbClr val="F49A00"/>
      </a:accent1>
      <a:accent2>
        <a:srgbClr val="C3C3C3"/>
      </a:accent2>
      <a:accent3>
        <a:srgbClr val="888888"/>
      </a:accent3>
      <a:accent4>
        <a:srgbClr val="E1E1E1"/>
      </a:accent4>
      <a:accent5>
        <a:srgbClr val="535353"/>
      </a:accent5>
      <a:accent6>
        <a:srgbClr val="B0B0B0"/>
      </a:accent6>
      <a:hlink>
        <a:srgbClr val="535353"/>
      </a:hlink>
      <a:folHlink>
        <a:srgbClr val="888888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bg2"/>
          </a:solidFill>
        </a:ln>
      </a:spPr>
      <a:bodyPr lIns="90000" tIns="90000" rIns="90000" bIns="90000" rtlCol="0" anchor="ctr"/>
      <a:lstStyle>
        <a:defPPr algn="ctr">
          <a:defRPr sz="140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3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>
          <a:defRPr sz="1400" dirty="0" err="1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lp_briefbogen_digital</Template>
  <TotalTime>0</TotalTime>
  <Pages>1</Pages>
  <Words>49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>Loyalty Partner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Clarissa Zigan</dc:creator>
  <cp:lastModifiedBy>Clarissa Zigan</cp:lastModifiedBy>
  <cp:revision>2</cp:revision>
  <cp:lastPrinted>2014-01-23T13:48:00Z</cp:lastPrinted>
  <dcterms:created xsi:type="dcterms:W3CDTF">2014-04-02T14:31:00Z</dcterms:created>
  <dcterms:modified xsi:type="dcterms:W3CDTF">2014-04-02T14:31:00Z</dcterms:modified>
</cp:coreProperties>
</file>