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3E" w:rsidRPr="00A630C7" w:rsidRDefault="004445B3" w:rsidP="000B08F1">
      <w:pPr>
        <w:framePr w:w="9667" w:h="848" w:hRule="exact" w:hSpace="142" w:wrap="around" w:vAnchor="page" w:hAnchor="page" w:x="1702" w:y="2666" w:anchorLock="1"/>
        <w:autoSpaceDE w:val="0"/>
        <w:autoSpaceDN w:val="0"/>
        <w:adjustRightInd w:val="0"/>
        <w:ind w:left="-142"/>
        <w:rPr>
          <w:rStyle w:val="FelderzumAusfllen"/>
          <w:color w:val="auto"/>
          <w:spacing w:val="10"/>
          <w:lang w:eastAsia="de-DE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Dieser Bewertungsbogen kann bei einem Vorgesetztenwechsel ausgefüllt werden und dient der Dokumentation der Aufgaben des Mitarbeiters und </w:t>
      </w:r>
      <w:r w:rsidR="00AF6808" w:rsidRPr="00A630C7">
        <w:rPr>
          <w:rFonts w:ascii="Arial" w:hAnsi="Arial" w:cs="Arial"/>
          <w:color w:val="auto"/>
          <w:sz w:val="20"/>
          <w:szCs w:val="20"/>
        </w:rPr>
        <w:t>der</w:t>
      </w:r>
      <w:r w:rsidRPr="00A630C7">
        <w:rPr>
          <w:rFonts w:ascii="Arial" w:hAnsi="Arial" w:cs="Arial"/>
          <w:color w:val="auto"/>
          <w:sz w:val="20"/>
          <w:szCs w:val="20"/>
        </w:rPr>
        <w:t xml:space="preserve"> Bewertung.</w:t>
      </w:r>
    </w:p>
    <w:p w:rsidR="0092293E" w:rsidRPr="00A630C7" w:rsidRDefault="0092293E" w:rsidP="00A53480">
      <w:pPr>
        <w:framePr w:w="4536" w:hSpace="142" w:wrap="around" w:vAnchor="page" w:hAnchor="page" w:x="1702" w:y="3947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VORNAME</w:t>
      </w:r>
    </w:p>
    <w:p w:rsidR="004445B3" w:rsidRPr="00A630C7" w:rsidRDefault="004445B3" w:rsidP="00A53480">
      <w:pPr>
        <w:framePr w:w="4536" w:hSpace="142" w:wrap="around" w:vAnchor="page" w:hAnchor="page" w:x="1702" w:y="3947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bookmarkStart w:id="0" w:name="Text2"/>
    </w:p>
    <w:p w:rsidR="0092293E" w:rsidRPr="00A630C7" w:rsidRDefault="0092293E" w:rsidP="00A53480">
      <w:pPr>
        <w:framePr w:w="4536" w:hSpace="142" w:wrap="around" w:vAnchor="page" w:hAnchor="page" w:x="1702" w:y="3947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bookmarkStart w:id="1" w:name="_GoBack"/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bookmarkEnd w:id="1"/>
      <w:r w:rsidRPr="00A630C7">
        <w:rPr>
          <w:rStyle w:val="FelderzumAusfllen"/>
          <w:color w:val="auto"/>
          <w:lang w:eastAsia="de-DE"/>
        </w:rPr>
        <w:fldChar w:fldCharType="end"/>
      </w:r>
      <w:bookmarkEnd w:id="0"/>
    </w:p>
    <w:p w:rsidR="0092293E" w:rsidRPr="00A630C7" w:rsidRDefault="0092293E" w:rsidP="000B08F1">
      <w:pPr>
        <w:framePr w:hSpace="142" w:wrap="around" w:vAnchor="page" w:hAnchor="page" w:x="1702" w:y="1986" w:anchorLock="1"/>
        <w:ind w:left="-142"/>
        <w:rPr>
          <w:rStyle w:val="berschrift"/>
          <w:b/>
          <w:color w:val="auto"/>
        </w:rPr>
      </w:pPr>
      <w:r w:rsidRPr="00A630C7">
        <w:rPr>
          <w:rStyle w:val="berschrift"/>
          <w:b/>
          <w:color w:val="auto"/>
        </w:rPr>
        <w:t>Z</w:t>
      </w:r>
      <w:r w:rsidR="001D0283" w:rsidRPr="00A630C7">
        <w:rPr>
          <w:rStyle w:val="berschrift"/>
          <w:b/>
          <w:color w:val="auto"/>
        </w:rPr>
        <w:t>wischenbewertung</w:t>
      </w:r>
    </w:p>
    <w:p w:rsidR="0092293E" w:rsidRPr="00A630C7" w:rsidRDefault="0092293E" w:rsidP="00A53480">
      <w:pPr>
        <w:framePr w:w="4536" w:hSpace="142" w:wrap="around" w:vAnchor="page" w:hAnchor="page" w:x="6635" w:y="3947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NAME/ GEBURTSNAME</w:t>
      </w:r>
    </w:p>
    <w:p w:rsidR="004445B3" w:rsidRPr="00A630C7" w:rsidRDefault="004445B3" w:rsidP="00A53480">
      <w:pPr>
        <w:framePr w:w="4536" w:hSpace="142" w:wrap="around" w:vAnchor="page" w:hAnchor="page" w:x="6635" w:y="3947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bookmarkStart w:id="2" w:name="Text3"/>
    </w:p>
    <w:p w:rsidR="0092293E" w:rsidRPr="00A630C7" w:rsidRDefault="0092293E" w:rsidP="00A53480">
      <w:pPr>
        <w:framePr w:w="4536" w:hSpace="142" w:wrap="around" w:vAnchor="page" w:hAnchor="page" w:x="6635" w:y="3947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  <w:bookmarkEnd w:id="2"/>
    </w:p>
    <w:p w:rsidR="0092293E" w:rsidRPr="00A630C7" w:rsidRDefault="0092293E" w:rsidP="004445B3">
      <w:pPr>
        <w:framePr w:w="4536" w:hSpace="142" w:wrap="around" w:vAnchor="page" w:hAnchor="page" w:x="1702" w:y="4771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GEBURTSDATUM</w:t>
      </w:r>
    </w:p>
    <w:p w:rsidR="004445B3" w:rsidRPr="00A630C7" w:rsidRDefault="004445B3" w:rsidP="004445B3">
      <w:pPr>
        <w:framePr w:w="4536" w:hSpace="142" w:wrap="around" w:vAnchor="page" w:hAnchor="page" w:x="1702" w:y="4771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bookmarkStart w:id="3" w:name="Text4"/>
    </w:p>
    <w:p w:rsidR="0092293E" w:rsidRPr="00A630C7" w:rsidRDefault="0092293E" w:rsidP="004445B3">
      <w:pPr>
        <w:framePr w:w="4536" w:hSpace="142" w:wrap="around" w:vAnchor="page" w:hAnchor="page" w:x="1702" w:y="4771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  <w:bookmarkEnd w:id="3"/>
    </w:p>
    <w:p w:rsidR="0092293E" w:rsidRPr="00A630C7" w:rsidRDefault="00D44FDF">
      <w:pPr>
        <w:rPr>
          <w:color w:val="auto"/>
        </w:rPr>
      </w:pPr>
      <w:r w:rsidRPr="00A630C7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4205605</wp:posOffset>
                </wp:positionV>
                <wp:extent cx="2915920" cy="0"/>
                <wp:effectExtent l="0" t="0" r="17780" b="19050"/>
                <wp:wrapNone/>
                <wp:docPr id="1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C9FFE" id="Line 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pt,331.15pt" to="314.3pt,3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m/sFAIAACk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" strokecolor="gray" strokeweight=".5pt">
                <w10:wrap anchorx="page" anchory="page"/>
                <w10:anchorlock/>
              </v:line>
            </w:pict>
          </mc:Fallback>
        </mc:AlternateContent>
      </w:r>
    </w:p>
    <w:p w:rsidR="0092293E" w:rsidRPr="00A630C7" w:rsidRDefault="0092293E" w:rsidP="00AF6808">
      <w:pPr>
        <w:framePr w:w="4536" w:hSpace="142" w:wrap="around" w:vAnchor="page" w:hAnchor="page" w:x="6594" w:y="4741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TITEL</w:t>
      </w:r>
    </w:p>
    <w:p w:rsidR="0092293E" w:rsidRPr="00A630C7" w:rsidRDefault="0092293E" w:rsidP="00AF6808">
      <w:pPr>
        <w:framePr w:w="4536" w:hSpace="142" w:wrap="around" w:vAnchor="page" w:hAnchor="page" w:x="6594" w:y="4741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</w:p>
    <w:p w:rsidR="00AF6808" w:rsidRPr="00A630C7" w:rsidRDefault="00AF6808" w:rsidP="00AF6808">
      <w:pPr>
        <w:framePr w:w="4536" w:hSpace="142" w:wrap="around" w:vAnchor="page" w:hAnchor="page" w:x="6594" w:y="4741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</w:p>
    <w:p w:rsidR="0092293E" w:rsidRPr="00A630C7" w:rsidRDefault="0092293E" w:rsidP="00AF6808">
      <w:pPr>
        <w:framePr w:w="4536" w:hSpace="142" w:wrap="around" w:vAnchor="page" w:hAnchor="page" w:x="6594" w:y="4741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92293E" w:rsidRPr="00A630C7" w:rsidRDefault="0092293E" w:rsidP="00AF6808">
      <w:pPr>
        <w:framePr w:w="4536" w:hSpace="142" w:wrap="around" w:vAnchor="page" w:hAnchor="page" w:x="6594" w:y="5596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ABTEILUNG</w:t>
      </w:r>
    </w:p>
    <w:p w:rsidR="00AF6808" w:rsidRPr="00A630C7" w:rsidRDefault="00AF6808" w:rsidP="00AF6808">
      <w:pPr>
        <w:framePr w:w="4536" w:hSpace="142" w:wrap="around" w:vAnchor="page" w:hAnchor="page" w:x="6594" w:y="5596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</w:p>
    <w:p w:rsidR="0092293E" w:rsidRPr="00A630C7" w:rsidRDefault="0092293E" w:rsidP="00AF6808">
      <w:pPr>
        <w:framePr w:w="4536" w:hSpace="142" w:wrap="around" w:vAnchor="page" w:hAnchor="page" w:x="6594" w:y="5596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92293E" w:rsidRPr="00A630C7" w:rsidRDefault="0092293E" w:rsidP="004445B3">
      <w:pPr>
        <w:framePr w:w="4536" w:hSpace="142" w:wrap="around" w:vAnchor="page" w:hAnchor="page" w:x="1681" w:y="6481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NAME FÜHRUNGSKRAFT</w:t>
      </w:r>
    </w:p>
    <w:p w:rsidR="0092293E" w:rsidRPr="00A630C7" w:rsidRDefault="00A43630" w:rsidP="004445B3">
      <w:pPr>
        <w:framePr w:w="4536" w:hSpace="142" w:wrap="around" w:vAnchor="page" w:hAnchor="page" w:x="1681" w:y="6481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br/>
      </w:r>
      <w:r w:rsidR="0092293E" w:rsidRPr="00A630C7">
        <w:rPr>
          <w:rStyle w:val="FelderzumAusfllen"/>
          <w:color w:val="auto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2293E" w:rsidRPr="00A630C7">
        <w:rPr>
          <w:rStyle w:val="FelderzumAusfllen"/>
          <w:color w:val="auto"/>
          <w:lang w:eastAsia="de-DE"/>
        </w:rPr>
        <w:instrText xml:space="preserve"> FORMTEXT </w:instrText>
      </w:r>
      <w:r w:rsidR="0092293E" w:rsidRPr="00A630C7">
        <w:rPr>
          <w:rStyle w:val="FelderzumAusfllen"/>
          <w:color w:val="auto"/>
          <w:lang w:eastAsia="de-DE"/>
        </w:rPr>
      </w:r>
      <w:r w:rsidR="0092293E" w:rsidRPr="00A630C7">
        <w:rPr>
          <w:rStyle w:val="FelderzumAusfllen"/>
          <w:color w:val="auto"/>
          <w:lang w:eastAsia="de-DE"/>
        </w:rPr>
        <w:fldChar w:fldCharType="separate"/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fldChar w:fldCharType="end"/>
      </w:r>
    </w:p>
    <w:p w:rsidR="0092293E" w:rsidRPr="00A630C7" w:rsidRDefault="0092293E" w:rsidP="004445B3">
      <w:pPr>
        <w:framePr w:w="4536" w:hSpace="142" w:wrap="around" w:vAnchor="page" w:hAnchor="page" w:x="6594" w:y="6466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ABTEILUNG</w:t>
      </w:r>
    </w:p>
    <w:p w:rsidR="0092293E" w:rsidRPr="00A630C7" w:rsidRDefault="00A43630" w:rsidP="004445B3">
      <w:pPr>
        <w:framePr w:w="4536" w:hSpace="142" w:wrap="around" w:vAnchor="page" w:hAnchor="page" w:x="6594" w:y="6466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br/>
      </w:r>
      <w:r w:rsidR="0092293E" w:rsidRPr="00A630C7">
        <w:rPr>
          <w:rStyle w:val="FelderzumAusfllen"/>
          <w:color w:val="auto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2293E" w:rsidRPr="00A630C7">
        <w:rPr>
          <w:rStyle w:val="FelderzumAusfllen"/>
          <w:color w:val="auto"/>
          <w:lang w:eastAsia="de-DE"/>
        </w:rPr>
        <w:instrText xml:space="preserve"> FORMTEXT </w:instrText>
      </w:r>
      <w:r w:rsidR="0092293E" w:rsidRPr="00A630C7">
        <w:rPr>
          <w:rStyle w:val="FelderzumAusfllen"/>
          <w:color w:val="auto"/>
          <w:lang w:eastAsia="de-DE"/>
        </w:rPr>
      </w:r>
      <w:r w:rsidR="0092293E" w:rsidRPr="00A630C7">
        <w:rPr>
          <w:rStyle w:val="FelderzumAusfllen"/>
          <w:color w:val="auto"/>
          <w:lang w:eastAsia="de-DE"/>
        </w:rPr>
        <w:fldChar w:fldCharType="separate"/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t> </w:t>
      </w:r>
      <w:r w:rsidR="0092293E" w:rsidRPr="00A630C7">
        <w:rPr>
          <w:rStyle w:val="FelderzumAusfllen"/>
          <w:color w:val="auto"/>
          <w:lang w:eastAsia="de-DE"/>
        </w:rPr>
        <w:fldChar w:fldCharType="end"/>
      </w:r>
    </w:p>
    <w:p w:rsidR="00A43630" w:rsidRPr="00A630C7" w:rsidRDefault="0092293E" w:rsidP="004445B3">
      <w:pPr>
        <w:framePr w:w="4536" w:h="765" w:hRule="exact" w:hSpace="142" w:wrap="around" w:vAnchor="page" w:hAnchor="page" w:x="1674" w:y="5581" w:anchorLock="1"/>
        <w:autoSpaceDE w:val="0"/>
        <w:autoSpaceDN w:val="0"/>
        <w:adjustRightInd w:val="0"/>
        <w:rPr>
          <w:rStyle w:val="FelderzumAusfllen"/>
          <w:color w:val="auto"/>
          <w:spacing w:val="10"/>
          <w:sz w:val="6"/>
          <w:szCs w:val="15"/>
          <w:lang w:val="en-GB" w:eastAsia="de-DE"/>
        </w:rPr>
      </w:pPr>
      <w:r w:rsidRPr="00A630C7">
        <w:rPr>
          <w:rStyle w:val="FELDBEZEICHNUNG"/>
          <w:color w:val="auto"/>
          <w:szCs w:val="15"/>
          <w:lang w:val="en-GB" w:eastAsia="de-DE"/>
        </w:rPr>
        <w:t>EINTRITTSDATUM</w:t>
      </w:r>
    </w:p>
    <w:p w:rsidR="004445B3" w:rsidRPr="00A630C7" w:rsidRDefault="004445B3" w:rsidP="004445B3">
      <w:pPr>
        <w:framePr w:w="4536" w:h="765" w:hRule="exact" w:hSpace="142" w:wrap="around" w:vAnchor="page" w:hAnchor="page" w:x="1674" w:y="5581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</w:p>
    <w:p w:rsidR="0092293E" w:rsidRPr="00A630C7" w:rsidRDefault="0092293E" w:rsidP="004445B3">
      <w:pPr>
        <w:framePr w:w="4536" w:h="765" w:hRule="exact" w:hSpace="142" w:wrap="around" w:vAnchor="page" w:hAnchor="page" w:x="1674" w:y="5581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  <w:r w:rsidR="00A43630" w:rsidRPr="00A630C7">
        <w:rPr>
          <w:rStyle w:val="FelderzumAusfllen"/>
          <w:color w:val="auto"/>
          <w:lang w:eastAsia="de-DE"/>
        </w:rPr>
        <w:br/>
      </w:r>
    </w:p>
    <w:bookmarkStart w:id="4" w:name="Kontrollkästchen1"/>
    <w:p w:rsidR="0092293E" w:rsidRPr="00A630C7" w:rsidRDefault="0092293E" w:rsidP="00824CEB">
      <w:pPr>
        <w:framePr w:w="9527" w:hSpace="142" w:wrap="around" w:vAnchor="page" w:hAnchor="page" w:x="1541" w:y="1233" w:anchorLock="1"/>
        <w:tabs>
          <w:tab w:val="left" w:pos="1680"/>
          <w:tab w:val="left" w:pos="3080"/>
          <w:tab w:val="left" w:pos="4933"/>
          <w:tab w:val="left" w:pos="6300"/>
        </w:tabs>
        <w:autoSpaceDE w:val="0"/>
        <w:autoSpaceDN w:val="0"/>
        <w:adjustRightInd w:val="0"/>
        <w:rPr>
          <w:rStyle w:val="FelderzumAusfllen"/>
          <w:color w:val="auto"/>
          <w:lang w:val="en-GB" w:eastAsia="de-DE"/>
        </w:rPr>
      </w:pPr>
      <w:r w:rsidRPr="00A630C7">
        <w:rPr>
          <w:rStyle w:val="FelderzumAusfllen"/>
          <w:color w:val="auto"/>
          <w:lang w:val="en-GB"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Style w:val="FelderzumAusfllen"/>
          <w:color w:val="auto"/>
          <w:lang w:val="en-GB" w:eastAsia="de-DE"/>
        </w:rPr>
        <w:instrText xml:space="preserve"> FORMCHECKBOX </w:instrText>
      </w:r>
      <w:r w:rsidR="009F3FF3">
        <w:rPr>
          <w:rStyle w:val="FelderzumAusfllen"/>
          <w:color w:val="auto"/>
          <w:lang w:val="en-GB" w:eastAsia="de-DE"/>
        </w:rPr>
      </w:r>
      <w:r w:rsidR="009F3FF3">
        <w:rPr>
          <w:rStyle w:val="FelderzumAusfllen"/>
          <w:color w:val="auto"/>
          <w:lang w:val="en-GB" w:eastAsia="de-DE"/>
        </w:rPr>
        <w:fldChar w:fldCharType="separate"/>
      </w:r>
      <w:r w:rsidRPr="00A630C7">
        <w:rPr>
          <w:rStyle w:val="FelderzumAusfllen"/>
          <w:color w:val="auto"/>
          <w:lang w:val="en-GB" w:eastAsia="de-DE"/>
        </w:rPr>
        <w:fldChar w:fldCharType="end"/>
      </w:r>
      <w:bookmarkEnd w:id="4"/>
      <w:r w:rsidRPr="00A630C7">
        <w:rPr>
          <w:rStyle w:val="FelderzumAusfllen"/>
          <w:color w:val="auto"/>
          <w:lang w:val="en-GB" w:eastAsia="de-DE"/>
        </w:rPr>
        <w:t xml:space="preserve"> </w:t>
      </w:r>
      <w:r w:rsidRPr="00A630C7">
        <w:rPr>
          <w:rStyle w:val="FELDBEZEICHNUNG"/>
          <w:color w:val="auto"/>
          <w:szCs w:val="15"/>
          <w:lang w:val="en-GB" w:eastAsia="de-DE"/>
        </w:rPr>
        <w:t>LOYALTY PARTNER</w:t>
      </w:r>
      <w:r w:rsidRPr="00A630C7">
        <w:rPr>
          <w:rStyle w:val="FelderzumAusfllen"/>
          <w:color w:val="auto"/>
          <w:lang w:val="en-GB" w:eastAsia="de-DE"/>
        </w:rPr>
        <w:t xml:space="preserve">    </w:t>
      </w:r>
      <w:r w:rsidR="00A630C7" w:rsidRPr="00A630C7">
        <w:rPr>
          <w:rStyle w:val="FelderzumAusfllen"/>
          <w:color w:val="auto"/>
          <w:lang w:val="en-GB" w:eastAsia="de-DE"/>
        </w:rPr>
        <w:t xml:space="preserve">                        </w:t>
      </w:r>
      <w:r w:rsidRPr="00A630C7">
        <w:rPr>
          <w:rStyle w:val="FelderzumAusfllen"/>
          <w:color w:val="auto"/>
          <w:lang w:val="en-GB" w:eastAsia="de-DE"/>
        </w:rPr>
        <w:t xml:space="preserve">   </w:t>
      </w:r>
      <w:bookmarkStart w:id="5" w:name="Kontrollkästchen2"/>
      <w:r w:rsidRPr="00A630C7">
        <w:rPr>
          <w:rStyle w:val="FelderzumAusfllen"/>
          <w:color w:val="auto"/>
          <w:lang w:val="en-GB"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Style w:val="FelderzumAusfllen"/>
          <w:color w:val="auto"/>
          <w:lang w:val="en-GB" w:eastAsia="de-DE"/>
        </w:rPr>
        <w:instrText xml:space="preserve"> FORMCHECKBOX </w:instrText>
      </w:r>
      <w:r w:rsidR="009F3FF3">
        <w:rPr>
          <w:rStyle w:val="FelderzumAusfllen"/>
          <w:color w:val="auto"/>
          <w:lang w:val="en-GB" w:eastAsia="de-DE"/>
        </w:rPr>
      </w:r>
      <w:r w:rsidR="009F3FF3">
        <w:rPr>
          <w:rStyle w:val="FelderzumAusfllen"/>
          <w:color w:val="auto"/>
          <w:lang w:val="en-GB" w:eastAsia="de-DE"/>
        </w:rPr>
        <w:fldChar w:fldCharType="separate"/>
      </w:r>
      <w:r w:rsidRPr="00A630C7">
        <w:rPr>
          <w:rStyle w:val="FelderzumAusfllen"/>
          <w:color w:val="auto"/>
          <w:lang w:val="en-GB" w:eastAsia="de-DE"/>
        </w:rPr>
        <w:fldChar w:fldCharType="end"/>
      </w:r>
      <w:bookmarkEnd w:id="5"/>
      <w:r w:rsidRPr="00A630C7">
        <w:rPr>
          <w:rStyle w:val="FELDBEZEICHNUNG"/>
          <w:color w:val="auto"/>
          <w:szCs w:val="15"/>
          <w:lang w:val="en-GB" w:eastAsia="de-DE"/>
        </w:rPr>
        <w:t xml:space="preserve"> </w:t>
      </w:r>
      <w:r w:rsidR="00A630C7" w:rsidRPr="00A630C7">
        <w:rPr>
          <w:rStyle w:val="FELDBEZEICHNUNG"/>
          <w:color w:val="auto"/>
          <w:szCs w:val="15"/>
          <w:lang w:val="en-GB" w:eastAsia="de-DE"/>
        </w:rPr>
        <w:t xml:space="preserve">PAYBACK                               </w:t>
      </w:r>
      <w:r w:rsidRPr="00A630C7">
        <w:rPr>
          <w:rStyle w:val="FELDBEZEICHNUNG"/>
          <w:color w:val="auto"/>
          <w:szCs w:val="15"/>
          <w:lang w:val="en-GB" w:eastAsia="de-DE"/>
        </w:rPr>
        <w:t xml:space="preserve"> </w:t>
      </w:r>
      <w:bookmarkStart w:id="6" w:name="Kontrollkästchen3"/>
      <w:r w:rsidRPr="00A630C7">
        <w:rPr>
          <w:rStyle w:val="FelderzumAusfllen"/>
          <w:color w:val="auto"/>
          <w:lang w:val="en-GB"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Style w:val="FelderzumAusfllen"/>
          <w:color w:val="auto"/>
          <w:lang w:val="en-GB" w:eastAsia="de-DE"/>
        </w:rPr>
        <w:instrText xml:space="preserve"> FORMCHECKBOX </w:instrText>
      </w:r>
      <w:r w:rsidR="009F3FF3">
        <w:rPr>
          <w:rStyle w:val="FelderzumAusfllen"/>
          <w:color w:val="auto"/>
          <w:lang w:val="en-GB" w:eastAsia="de-DE"/>
        </w:rPr>
      </w:r>
      <w:r w:rsidR="009F3FF3">
        <w:rPr>
          <w:rStyle w:val="FelderzumAusfllen"/>
          <w:color w:val="auto"/>
          <w:lang w:val="en-GB" w:eastAsia="de-DE"/>
        </w:rPr>
        <w:fldChar w:fldCharType="separate"/>
      </w:r>
      <w:r w:rsidRPr="00A630C7">
        <w:rPr>
          <w:rStyle w:val="FelderzumAusfllen"/>
          <w:color w:val="auto"/>
          <w:lang w:val="en-GB" w:eastAsia="de-DE"/>
        </w:rPr>
        <w:fldChar w:fldCharType="end"/>
      </w:r>
      <w:bookmarkEnd w:id="6"/>
      <w:r w:rsidRPr="00A630C7">
        <w:rPr>
          <w:rStyle w:val="FelderzumAusfllen"/>
          <w:color w:val="auto"/>
          <w:lang w:val="en-GB" w:eastAsia="de-DE"/>
        </w:rPr>
        <w:t xml:space="preserve"> </w:t>
      </w:r>
      <w:r w:rsidR="00A630C7" w:rsidRPr="00A630C7">
        <w:rPr>
          <w:rStyle w:val="FELDBEZEICHNUNG"/>
          <w:color w:val="auto"/>
          <w:szCs w:val="15"/>
          <w:lang w:val="en-GB" w:eastAsia="de-DE"/>
        </w:rPr>
        <w:t>LOYALTY PARTNER SOLUTIONS</w:t>
      </w:r>
    </w:p>
    <w:p w:rsidR="00A630C7" w:rsidRPr="0005520A" w:rsidRDefault="00A630C7" w:rsidP="001B4A22">
      <w:pPr>
        <w:framePr w:w="9667" w:hSpace="142" w:wrap="around" w:vAnchor="page" w:hAnchor="page" w:x="1681" w:y="9234" w:anchorLock="1"/>
        <w:autoSpaceDE w:val="0"/>
        <w:autoSpaceDN w:val="0"/>
        <w:adjustRightInd w:val="0"/>
        <w:rPr>
          <w:rStyle w:val="FELDBEZEICHNUNG"/>
          <w:color w:val="auto"/>
          <w:szCs w:val="15"/>
          <w:lang w:val="en-US" w:eastAsia="de-DE"/>
        </w:rPr>
      </w:pPr>
    </w:p>
    <w:p w:rsidR="0092293E" w:rsidRPr="00A630C7" w:rsidRDefault="0092293E" w:rsidP="000B08F1">
      <w:pPr>
        <w:framePr w:w="9667" w:hSpace="142" w:wrap="around" w:vAnchor="page" w:hAnchor="page" w:x="1681" w:y="9234" w:anchorLock="1"/>
        <w:autoSpaceDE w:val="0"/>
        <w:autoSpaceDN w:val="0"/>
        <w:adjustRightInd w:val="0"/>
        <w:ind w:left="-142"/>
        <w:rPr>
          <w:rStyle w:val="FELDBEZEICHNUNG"/>
          <w:color w:val="auto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TÄTIGKEITSSCHWERPUNKTE / BESONDERS HERVORZUHEBENDE PROJEKTE</w:t>
      </w:r>
    </w:p>
    <w:p w:rsidR="0092293E" w:rsidRPr="00A630C7" w:rsidRDefault="0092293E" w:rsidP="001B4A22">
      <w:pPr>
        <w:framePr w:w="9667" w:hSpace="142" w:wrap="around" w:vAnchor="page" w:hAnchor="page" w:x="1681" w:y="9234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</w:p>
    <w:p w:rsidR="00A630C7" w:rsidRPr="00A630C7" w:rsidRDefault="00A630C7" w:rsidP="00A630C7">
      <w:pPr>
        <w:pStyle w:val="Listenabsatz"/>
        <w:framePr w:w="9543" w:h="2146" w:hRule="exact" w:hSpace="142" w:wrap="around" w:vAnchor="page" w:hAnchor="page" w:x="1681" w:y="9615" w:anchorLock="1"/>
        <w:numPr>
          <w:ilvl w:val="0"/>
          <w:numId w:val="7"/>
        </w:numPr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A630C7" w:rsidRPr="00A630C7" w:rsidRDefault="00A630C7" w:rsidP="00A630C7">
      <w:pPr>
        <w:pStyle w:val="Listenabsatz"/>
        <w:framePr w:w="9543" w:h="2146" w:hRule="exact" w:hSpace="142" w:wrap="around" w:vAnchor="page" w:hAnchor="page" w:x="1681" w:y="9615" w:anchorLock="1"/>
        <w:numPr>
          <w:ilvl w:val="0"/>
          <w:numId w:val="7"/>
        </w:numPr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A630C7" w:rsidRPr="00A630C7" w:rsidRDefault="00A630C7" w:rsidP="00A630C7">
      <w:pPr>
        <w:pStyle w:val="Listenabsatz"/>
        <w:framePr w:w="9543" w:h="2146" w:hRule="exact" w:hSpace="142" w:wrap="around" w:vAnchor="page" w:hAnchor="page" w:x="1681" w:y="9615" w:anchorLock="1"/>
        <w:numPr>
          <w:ilvl w:val="0"/>
          <w:numId w:val="7"/>
        </w:numPr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A630C7" w:rsidRPr="00A630C7" w:rsidRDefault="00A630C7" w:rsidP="00A630C7">
      <w:pPr>
        <w:pStyle w:val="Listenabsatz"/>
        <w:framePr w:w="9543" w:h="2146" w:hRule="exact" w:hSpace="142" w:wrap="around" w:vAnchor="page" w:hAnchor="page" w:x="1681" w:y="9615" w:anchorLock="1"/>
        <w:numPr>
          <w:ilvl w:val="0"/>
          <w:numId w:val="7"/>
        </w:numPr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A630C7" w:rsidRPr="00A630C7" w:rsidRDefault="00A630C7" w:rsidP="00A630C7">
      <w:pPr>
        <w:pStyle w:val="Listenabsatz"/>
        <w:framePr w:w="9543" w:h="2146" w:hRule="exact" w:hSpace="142" w:wrap="around" w:vAnchor="page" w:hAnchor="page" w:x="1681" w:y="9615" w:anchorLock="1"/>
        <w:numPr>
          <w:ilvl w:val="0"/>
          <w:numId w:val="7"/>
        </w:numPr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92293E" w:rsidRPr="00A630C7" w:rsidRDefault="0092293E" w:rsidP="000B08F1">
      <w:pPr>
        <w:framePr w:w="9543" w:hSpace="142" w:wrap="around" w:vAnchor="page" w:hAnchor="page" w:x="1681" w:y="11901" w:anchorLock="1"/>
        <w:autoSpaceDE w:val="0"/>
        <w:autoSpaceDN w:val="0"/>
        <w:adjustRightInd w:val="0"/>
        <w:ind w:left="-142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t>Besondere Projekte:</w:t>
      </w:r>
    </w:p>
    <w:p w:rsidR="00A630C7" w:rsidRPr="00A630C7" w:rsidRDefault="00A630C7" w:rsidP="00A630C7">
      <w:pPr>
        <w:pStyle w:val="Listenabsatz"/>
        <w:framePr w:w="9543" w:hSpace="142" w:wrap="around" w:vAnchor="page" w:hAnchor="page" w:x="1681" w:y="11901" w:anchorLock="1"/>
        <w:numPr>
          <w:ilvl w:val="0"/>
          <w:numId w:val="12"/>
        </w:numPr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A630C7" w:rsidRPr="00A630C7" w:rsidRDefault="00A630C7" w:rsidP="00A630C7">
      <w:pPr>
        <w:pStyle w:val="Listenabsatz"/>
        <w:framePr w:w="9543" w:hSpace="142" w:wrap="around" w:vAnchor="page" w:hAnchor="page" w:x="1681" w:y="11901" w:anchorLock="1"/>
        <w:numPr>
          <w:ilvl w:val="0"/>
          <w:numId w:val="12"/>
        </w:numPr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A630C7" w:rsidRPr="00A630C7" w:rsidRDefault="00A630C7" w:rsidP="00A630C7">
      <w:pPr>
        <w:pStyle w:val="Listenabsatz"/>
        <w:framePr w:w="9543" w:hSpace="142" w:wrap="around" w:vAnchor="page" w:hAnchor="page" w:x="1681" w:y="11901" w:anchorLock="1"/>
        <w:numPr>
          <w:ilvl w:val="0"/>
          <w:numId w:val="12"/>
        </w:numPr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92293E" w:rsidRPr="00A630C7" w:rsidRDefault="0092293E" w:rsidP="008E39E9">
      <w:pPr>
        <w:framePr w:w="9543" w:hSpace="142" w:wrap="around" w:vAnchor="page" w:hAnchor="page" w:x="1681" w:y="13043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</w:p>
    <w:p w:rsidR="0092293E" w:rsidRPr="00A630C7" w:rsidRDefault="0092293E" w:rsidP="008E39E9">
      <w:pPr>
        <w:framePr w:w="9543" w:hSpace="142" w:wrap="around" w:vAnchor="page" w:hAnchor="page" w:x="1681" w:y="13043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</w:p>
    <w:p w:rsidR="0092293E" w:rsidRPr="00A630C7" w:rsidRDefault="0092293E" w:rsidP="0064043A">
      <w:pPr>
        <w:framePr w:w="9543" w:hSpace="142" w:wrap="around" w:vAnchor="page" w:hAnchor="page" w:x="1702" w:y="15293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</w:p>
    <w:p w:rsidR="00A630C7" w:rsidRPr="00A630C7" w:rsidRDefault="00A630C7" w:rsidP="001B4A22">
      <w:pPr>
        <w:framePr w:w="5058" w:hSpace="142" w:wrap="around" w:vAnchor="page" w:hAnchor="page" w:x="1681" w:y="8472" w:anchorLock="1"/>
        <w:rPr>
          <w:rStyle w:val="berschrift"/>
          <w:color w:val="auto"/>
        </w:rPr>
      </w:pPr>
    </w:p>
    <w:p w:rsidR="0092293E" w:rsidRPr="00A630C7" w:rsidRDefault="0092293E" w:rsidP="000B08F1">
      <w:pPr>
        <w:framePr w:w="5058" w:hSpace="142" w:wrap="around" w:vAnchor="page" w:hAnchor="page" w:x="1681" w:y="8472" w:anchorLock="1"/>
        <w:ind w:left="-142"/>
        <w:rPr>
          <w:rStyle w:val="berschrift"/>
          <w:color w:val="auto"/>
        </w:rPr>
      </w:pPr>
      <w:r w:rsidRPr="00A630C7">
        <w:rPr>
          <w:rStyle w:val="berschrift"/>
          <w:color w:val="auto"/>
        </w:rPr>
        <w:t>Tätigkeitsbeschreibung</w:t>
      </w:r>
    </w:p>
    <w:p w:rsidR="0092293E" w:rsidRPr="00A630C7" w:rsidRDefault="0092293E">
      <w:pPr>
        <w:rPr>
          <w:color w:val="auto"/>
        </w:rPr>
      </w:pPr>
    </w:p>
    <w:p w:rsidR="0092293E" w:rsidRPr="00A630C7" w:rsidRDefault="0092293E">
      <w:pPr>
        <w:rPr>
          <w:color w:val="auto"/>
        </w:rPr>
      </w:pPr>
    </w:p>
    <w:p w:rsidR="00AF6808" w:rsidRPr="00A630C7" w:rsidRDefault="00AF6808" w:rsidP="00AF6808">
      <w:pPr>
        <w:framePr w:w="4536" w:hSpace="142" w:wrap="around" w:vAnchor="page" w:hAnchor="page" w:x="1681" w:y="6481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NAME FÜHRUNGSKRAFT</w:t>
      </w:r>
    </w:p>
    <w:p w:rsidR="00AF6808" w:rsidRPr="00A630C7" w:rsidRDefault="00AF6808" w:rsidP="00AF6808">
      <w:pPr>
        <w:framePr w:w="4536" w:hSpace="142" w:wrap="around" w:vAnchor="page" w:hAnchor="page" w:x="1681" w:y="6481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br/>
      </w: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AF6808" w:rsidRPr="00A630C7" w:rsidRDefault="00AF6808" w:rsidP="00AF6808">
      <w:pPr>
        <w:framePr w:w="4536" w:hSpace="142" w:wrap="around" w:vAnchor="page" w:hAnchor="page" w:x="1689" w:y="7486" w:anchorLock="1"/>
        <w:autoSpaceDE w:val="0"/>
        <w:autoSpaceDN w:val="0"/>
        <w:adjustRightInd w:val="0"/>
        <w:rPr>
          <w:rStyle w:val="FELDBEZEICHNUNG"/>
          <w:color w:val="auto"/>
          <w:sz w:val="6"/>
          <w:szCs w:val="15"/>
          <w:lang w:eastAsia="de-DE"/>
        </w:rPr>
      </w:pPr>
      <w:r w:rsidRPr="00A630C7">
        <w:rPr>
          <w:rStyle w:val="FELDBEZEICHNUNG"/>
          <w:color w:val="auto"/>
          <w:szCs w:val="15"/>
          <w:lang w:eastAsia="de-DE"/>
        </w:rPr>
        <w:t>BEWERTUNGSZEITRAUM</w:t>
      </w:r>
    </w:p>
    <w:p w:rsidR="00AF6808" w:rsidRPr="00A630C7" w:rsidRDefault="00AF6808" w:rsidP="00AF6808">
      <w:pPr>
        <w:framePr w:w="4536" w:hSpace="142" w:wrap="around" w:vAnchor="page" w:hAnchor="page" w:x="1689" w:y="7486" w:anchorLock="1"/>
        <w:autoSpaceDE w:val="0"/>
        <w:autoSpaceDN w:val="0"/>
        <w:adjustRightInd w:val="0"/>
        <w:rPr>
          <w:rStyle w:val="FelderzumAusfllen"/>
          <w:color w:val="auto"/>
          <w:lang w:eastAsia="de-DE"/>
        </w:rPr>
      </w:pPr>
      <w:r w:rsidRPr="00A630C7">
        <w:rPr>
          <w:rStyle w:val="FelderzumAusfllen"/>
          <w:color w:val="auto"/>
          <w:lang w:eastAsia="de-DE"/>
        </w:rPr>
        <w:br/>
      </w: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92293E" w:rsidRPr="00A630C7" w:rsidRDefault="00AF6808">
      <w:pPr>
        <w:rPr>
          <w:color w:val="auto"/>
        </w:rPr>
      </w:pPr>
      <w:r w:rsidRPr="00A630C7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72F8A181" wp14:editId="4758CB19">
                <wp:simplePos x="0" y="0"/>
                <wp:positionH relativeFrom="page">
                  <wp:posOffset>4199890</wp:posOffset>
                </wp:positionH>
                <wp:positionV relativeFrom="page">
                  <wp:posOffset>4205605</wp:posOffset>
                </wp:positionV>
                <wp:extent cx="2915920" cy="0"/>
                <wp:effectExtent l="0" t="0" r="17780" b="19050"/>
                <wp:wrapNone/>
                <wp:docPr id="2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504CA" id="Line 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0.7pt,331.15pt" to="560.3pt,3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h9FAIAACkEAAAOAAAAZHJzL2Uyb0RvYy54bWysU9uO2jAQfa/Uf7D8DrksU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" strokecolor="gray" strokeweight=".5pt">
                <w10:wrap anchorx="page" anchory="page"/>
                <w10:anchorlock/>
              </v:line>
            </w:pict>
          </mc:Fallback>
        </mc:AlternateContent>
      </w:r>
      <w:r w:rsidRPr="00A630C7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347453E0" wp14:editId="6DC29163">
                <wp:simplePos x="0" y="0"/>
                <wp:positionH relativeFrom="page">
                  <wp:posOffset>4199890</wp:posOffset>
                </wp:positionH>
                <wp:positionV relativeFrom="page">
                  <wp:posOffset>3643630</wp:posOffset>
                </wp:positionV>
                <wp:extent cx="2915920" cy="0"/>
                <wp:effectExtent l="0" t="0" r="17780" b="19050"/>
                <wp:wrapNone/>
                <wp:docPr id="2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6278C" id="Line 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0.7pt,286.9pt" to="560.3pt,2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 w:rsidRPr="00A630C7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5C507B13" wp14:editId="168E6857">
                <wp:simplePos x="0" y="0"/>
                <wp:positionH relativeFrom="page">
                  <wp:posOffset>4199890</wp:posOffset>
                </wp:positionH>
                <wp:positionV relativeFrom="page">
                  <wp:posOffset>3129280</wp:posOffset>
                </wp:positionV>
                <wp:extent cx="2915920" cy="0"/>
                <wp:effectExtent l="0" t="0" r="17780" b="19050"/>
                <wp:wrapNone/>
                <wp:docPr id="2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AFB7A" id="Line 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0.7pt,246.4pt" to="560.3pt,2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jOQFQIAACkEAAAOAAAAZHJzL2Uyb0RvYy54bWysU9uO2jAQfa/Uf7D8DrksU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 w:rsidR="004445B3" w:rsidRPr="00A630C7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70457C50" wp14:editId="34BEF76F">
                <wp:simplePos x="0" y="0"/>
                <wp:positionH relativeFrom="page">
                  <wp:posOffset>4144010</wp:posOffset>
                </wp:positionH>
                <wp:positionV relativeFrom="page">
                  <wp:posOffset>2633980</wp:posOffset>
                </wp:positionV>
                <wp:extent cx="2915920" cy="0"/>
                <wp:effectExtent l="0" t="0" r="17780" b="19050"/>
                <wp:wrapNone/>
                <wp:docPr id="2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683AE" id="Line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3pt,207.4pt" to="555.9pt,2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yjFQIAACkEAAAOAAAAZHJzL2Uyb0RvYy54bWysU9uO2jAQfa/Uf7D8DrksU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" strokecolor="gray" strokeweight=".5pt">
                <w10:wrap anchorx="page" anchory="page"/>
                <w10:anchorlock/>
              </v:line>
            </w:pict>
          </mc:Fallback>
        </mc:AlternateContent>
      </w:r>
      <w:r w:rsidR="004445B3" w:rsidRPr="00A630C7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1D27263B" wp14:editId="01F27529">
                <wp:simplePos x="0" y="0"/>
                <wp:positionH relativeFrom="page">
                  <wp:posOffset>1075690</wp:posOffset>
                </wp:positionH>
                <wp:positionV relativeFrom="page">
                  <wp:posOffset>2633980</wp:posOffset>
                </wp:positionV>
                <wp:extent cx="2915920" cy="0"/>
                <wp:effectExtent l="0" t="0" r="17780" b="19050"/>
                <wp:wrapNone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750E4" id="Line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pt,207.4pt" to="314.3pt,2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" strokecolor="gray" strokeweight=".5pt">
                <w10:wrap anchorx="page" anchory="page"/>
                <w10:anchorlock/>
              </v:line>
            </w:pict>
          </mc:Fallback>
        </mc:AlternateContent>
      </w:r>
      <w:r w:rsidR="004445B3" w:rsidRPr="00A630C7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4D85638F" wp14:editId="1149519A">
                <wp:simplePos x="0" y="0"/>
                <wp:positionH relativeFrom="page">
                  <wp:posOffset>1075690</wp:posOffset>
                </wp:positionH>
                <wp:positionV relativeFrom="page">
                  <wp:posOffset>3643630</wp:posOffset>
                </wp:positionV>
                <wp:extent cx="2915920" cy="0"/>
                <wp:effectExtent l="0" t="0" r="17780" b="19050"/>
                <wp:wrapNone/>
                <wp:docPr id="2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EFBAC" id="Line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pt,286.9pt" to="314.3pt,2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 w:rsidR="004445B3" w:rsidRPr="00A630C7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44CC3399" wp14:editId="68E44654">
                <wp:simplePos x="0" y="0"/>
                <wp:positionH relativeFrom="page">
                  <wp:posOffset>1075690</wp:posOffset>
                </wp:positionH>
                <wp:positionV relativeFrom="page">
                  <wp:posOffset>3129280</wp:posOffset>
                </wp:positionV>
                <wp:extent cx="2915920" cy="0"/>
                <wp:effectExtent l="0" t="0" r="17780" b="19050"/>
                <wp:wrapNone/>
                <wp:docPr id="2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75BF0" id="Line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pt,246.4pt" to="314.3pt,2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lnVFQIAACkEAAAOAAAAZHJzL2Uyb0RvYy54bWysU9uO2jAQfa/Uf7D8DrksU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" strokecolor="gray" strokeweight=".5pt">
                <w10:wrap anchorx="page" anchory="page"/>
                <w10:anchorlock/>
              </v:line>
            </w:pict>
          </mc:Fallback>
        </mc:AlternateContent>
      </w:r>
    </w:p>
    <w:p w:rsidR="0092293E" w:rsidRPr="00A630C7" w:rsidRDefault="0092293E">
      <w:pPr>
        <w:rPr>
          <w:color w:val="auto"/>
        </w:rPr>
      </w:pPr>
    </w:p>
    <w:p w:rsidR="0092293E" w:rsidRPr="00A630C7" w:rsidRDefault="0092293E">
      <w:pPr>
        <w:rPr>
          <w:color w:val="auto"/>
        </w:rPr>
      </w:pPr>
    </w:p>
    <w:p w:rsidR="0092293E" w:rsidRPr="00A630C7" w:rsidRDefault="0092293E">
      <w:pPr>
        <w:rPr>
          <w:color w:val="auto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A630C7" w:rsidRPr="00A630C7" w:rsidRDefault="00A630C7" w:rsidP="001C7D61">
      <w:pPr>
        <w:rPr>
          <w:rFonts w:ascii="Arial" w:hAnsi="Arial" w:cs="Arial"/>
          <w:color w:val="auto"/>
          <w:sz w:val="20"/>
          <w:szCs w:val="20"/>
        </w:rPr>
      </w:pPr>
    </w:p>
    <w:p w:rsidR="00A630C7" w:rsidRPr="00A630C7" w:rsidRDefault="00A630C7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A630C7" w:rsidRPr="00A630C7" w:rsidRDefault="00A630C7" w:rsidP="009C008D">
      <w:pPr>
        <w:framePr w:w="5058" w:hSpace="142" w:wrap="around" w:vAnchor="page" w:hAnchor="page" w:x="1254" w:y="1726" w:anchorLock="1"/>
        <w:rPr>
          <w:rStyle w:val="berschrift"/>
          <w:color w:val="auto"/>
        </w:rPr>
      </w:pPr>
    </w:p>
    <w:p w:rsidR="00A630C7" w:rsidRPr="00A630C7" w:rsidRDefault="00A630C7" w:rsidP="009C008D">
      <w:pPr>
        <w:framePr w:w="5058" w:hSpace="142" w:wrap="around" w:vAnchor="page" w:hAnchor="page" w:x="1254" w:y="1726" w:anchorLock="1"/>
        <w:rPr>
          <w:rStyle w:val="berschrift"/>
          <w:color w:val="auto"/>
        </w:rPr>
      </w:pPr>
      <w:r>
        <w:rPr>
          <w:rStyle w:val="berschrift"/>
          <w:color w:val="auto"/>
        </w:rPr>
        <w:t>Bewertungskriterien</w:t>
      </w: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2F4B52" w:rsidRPr="00A630C7" w:rsidRDefault="002F4B52" w:rsidP="001C7D61">
      <w:pPr>
        <w:rPr>
          <w:rFonts w:ascii="Arial" w:hAnsi="Arial" w:cs="Arial"/>
          <w:color w:val="auto"/>
          <w:sz w:val="20"/>
          <w:szCs w:val="20"/>
        </w:rPr>
      </w:pPr>
    </w:p>
    <w:p w:rsidR="009C008D" w:rsidRDefault="009C008D" w:rsidP="001C7D61">
      <w:pPr>
        <w:rPr>
          <w:rFonts w:ascii="Arial" w:hAnsi="Arial" w:cs="Arial"/>
          <w:color w:val="auto"/>
          <w:sz w:val="20"/>
          <w:szCs w:val="20"/>
        </w:rPr>
      </w:pPr>
    </w:p>
    <w:p w:rsidR="009C008D" w:rsidRDefault="009C008D" w:rsidP="001C7D61">
      <w:pPr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cs="Arial"/>
          <w:b/>
          <w:color w:val="auto"/>
          <w:sz w:val="22"/>
          <w:szCs w:val="22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Fachwissen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</w:t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tabs>
          <w:tab w:val="left" w:pos="2694"/>
          <w:tab w:val="left" w:pos="3402"/>
        </w:tabs>
        <w:ind w:left="709"/>
        <w:rPr>
          <w:rFonts w:cs="Arial"/>
          <w:b/>
          <w:color w:val="auto"/>
          <w:sz w:val="22"/>
          <w:szCs w:val="22"/>
        </w:rPr>
      </w:pPr>
      <w:r w:rsidRPr="00A630C7">
        <w:rPr>
          <w:rFonts w:ascii="Arial" w:hAnsi="Arial" w:cs="Arial"/>
          <w:color w:val="auto"/>
          <w:sz w:val="20"/>
          <w:szCs w:val="20"/>
        </w:rPr>
        <w:t>Weiterbildung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="009C008D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cs="Arial"/>
          <w:b/>
          <w:color w:val="auto"/>
          <w:sz w:val="22"/>
          <w:szCs w:val="22"/>
        </w:rPr>
      </w:pPr>
      <w:r w:rsidRPr="00A630C7">
        <w:rPr>
          <w:rFonts w:ascii="Arial" w:hAnsi="Arial" w:cs="Arial"/>
          <w:color w:val="auto"/>
          <w:sz w:val="20"/>
          <w:szCs w:val="20"/>
        </w:rPr>
        <w:lastRenderedPageBreak/>
        <w:t>Auffassungsgabe/ Denkvermögen</w:t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cs="Arial"/>
          <w:b/>
          <w:color w:val="auto"/>
          <w:sz w:val="22"/>
          <w:szCs w:val="22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Leistungsbereitschaft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cs="Arial"/>
          <w:b/>
          <w:color w:val="auto"/>
          <w:sz w:val="22"/>
          <w:szCs w:val="22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Lernbereitschaft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cs="Arial"/>
          <w:b/>
          <w:color w:val="auto"/>
          <w:sz w:val="22"/>
          <w:szCs w:val="22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Belastbarkeit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cs="Arial"/>
          <w:b/>
          <w:color w:val="auto"/>
          <w:sz w:val="22"/>
          <w:szCs w:val="22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Arbeitsweise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cs="Arial"/>
          <w:b/>
          <w:color w:val="auto"/>
          <w:sz w:val="22"/>
          <w:szCs w:val="22"/>
        </w:rPr>
      </w:pPr>
    </w:p>
    <w:p w:rsidR="001C7D61" w:rsidRPr="00A630C7" w:rsidRDefault="001C7D61" w:rsidP="009C008D">
      <w:pPr>
        <w:ind w:left="709"/>
        <w:rPr>
          <w:rFonts w:cs="Arial"/>
          <w:b/>
          <w:color w:val="auto"/>
          <w:sz w:val="22"/>
          <w:szCs w:val="22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Zuverlässigkeit/ Ehrlichkeit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Arbeitsergebnis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cs="Arial"/>
          <w:b/>
          <w:color w:val="auto"/>
          <w:sz w:val="22"/>
          <w:szCs w:val="22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Zusammenfassende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  <w:r w:rsidRPr="00A630C7">
        <w:rPr>
          <w:rFonts w:ascii="Arial" w:hAnsi="Arial" w:cs="Arial"/>
          <w:color w:val="auto"/>
          <w:sz w:val="20"/>
          <w:szCs w:val="20"/>
        </w:rPr>
        <w:t>Leistungsbeurteilung</w:t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Verhalten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Schlussformulierung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sehr 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gut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befriedigend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  <w:r w:rsidRPr="00A630C7">
        <w:rPr>
          <w:rFonts w:ascii="Arial" w:hAnsi="Arial" w:cs="Arial"/>
          <w:color w:val="auto"/>
          <w:sz w:val="20"/>
          <w:szCs w:val="20"/>
        </w:rPr>
        <w:t xml:space="preserve">    ausreichend </w:t>
      </w:r>
      <w:r w:rsidRPr="00A630C7">
        <w:rPr>
          <w:rFonts w:cs="Arial"/>
          <w:b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30C7">
        <w:rPr>
          <w:rFonts w:cs="Arial"/>
          <w:b/>
          <w:color w:val="auto"/>
          <w:sz w:val="22"/>
          <w:szCs w:val="22"/>
        </w:rPr>
        <w:instrText xml:space="preserve"> FORMCHECKBOX </w:instrText>
      </w:r>
      <w:r w:rsidR="009F3FF3">
        <w:rPr>
          <w:rFonts w:cs="Arial"/>
          <w:b/>
          <w:color w:val="auto"/>
          <w:sz w:val="22"/>
          <w:szCs w:val="22"/>
        </w:rPr>
      </w:r>
      <w:r w:rsidR="009F3FF3">
        <w:rPr>
          <w:rFonts w:cs="Arial"/>
          <w:b/>
          <w:color w:val="auto"/>
          <w:sz w:val="22"/>
          <w:szCs w:val="22"/>
        </w:rPr>
        <w:fldChar w:fldCharType="separate"/>
      </w:r>
      <w:r w:rsidRPr="00A630C7">
        <w:rPr>
          <w:rFonts w:cs="Arial"/>
          <w:b/>
          <w:color w:val="auto"/>
          <w:sz w:val="22"/>
          <w:szCs w:val="22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1C7D61">
      <w:pPr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1C7D61">
      <w:pPr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Anmerkungen: </w:t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9C008D" w:rsidP="009C008D">
      <w:pPr>
        <w:ind w:left="709"/>
        <w:rPr>
          <w:rFonts w:ascii="Arial" w:hAnsi="Arial" w:cs="Arial"/>
          <w:color w:val="auto"/>
          <w:sz w:val="20"/>
          <w:szCs w:val="20"/>
        </w:rPr>
      </w:pPr>
      <w:r w:rsidRPr="00A630C7">
        <w:rPr>
          <w:rStyle w:val="FelderzumAusfllen"/>
          <w:color w:val="auto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630C7">
        <w:rPr>
          <w:rStyle w:val="FelderzumAusfllen"/>
          <w:color w:val="auto"/>
          <w:lang w:eastAsia="de-DE"/>
        </w:rPr>
        <w:instrText xml:space="preserve"> FORMTEXT </w:instrText>
      </w:r>
      <w:r w:rsidRPr="00A630C7">
        <w:rPr>
          <w:rStyle w:val="FelderzumAusfllen"/>
          <w:color w:val="auto"/>
          <w:lang w:eastAsia="de-DE"/>
        </w:rPr>
      </w:r>
      <w:r w:rsidRPr="00A630C7">
        <w:rPr>
          <w:rStyle w:val="FelderzumAusfllen"/>
          <w:color w:val="auto"/>
          <w:lang w:eastAsia="de-DE"/>
        </w:rPr>
        <w:fldChar w:fldCharType="separate"/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t> </w:t>
      </w:r>
      <w:r w:rsidRPr="00A630C7">
        <w:rPr>
          <w:rStyle w:val="FelderzumAusfllen"/>
          <w:color w:val="auto"/>
          <w:lang w:eastAsia="de-DE"/>
        </w:rPr>
        <w:fldChar w:fldCharType="end"/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  <w:r w:rsidRPr="00A630C7">
        <w:rPr>
          <w:rFonts w:ascii="Arial" w:hAnsi="Arial" w:cs="Arial"/>
          <w:color w:val="auto"/>
          <w:sz w:val="20"/>
          <w:szCs w:val="20"/>
        </w:rPr>
        <w:t>_________________________________</w:t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 _________________________________________</w:t>
      </w:r>
    </w:p>
    <w:p w:rsidR="001C7D61" w:rsidRPr="00A630C7" w:rsidRDefault="001C7D61" w:rsidP="009C008D">
      <w:pPr>
        <w:ind w:left="709"/>
        <w:rPr>
          <w:rFonts w:ascii="Arial" w:hAnsi="Arial" w:cs="Arial"/>
          <w:color w:val="auto"/>
          <w:sz w:val="20"/>
          <w:szCs w:val="20"/>
        </w:rPr>
      </w:pPr>
      <w:r w:rsidRPr="00A630C7">
        <w:rPr>
          <w:rFonts w:ascii="Arial" w:hAnsi="Arial" w:cs="Arial"/>
          <w:color w:val="auto"/>
          <w:sz w:val="20"/>
          <w:szCs w:val="20"/>
        </w:rPr>
        <w:t xml:space="preserve">Datum, Unterschrift des Vorgesetzten </w:t>
      </w:r>
      <w:r w:rsidRPr="00A630C7">
        <w:rPr>
          <w:rFonts w:ascii="Arial" w:hAnsi="Arial" w:cs="Arial"/>
          <w:color w:val="auto"/>
          <w:sz w:val="20"/>
          <w:szCs w:val="20"/>
        </w:rPr>
        <w:tab/>
      </w:r>
      <w:r w:rsidRPr="00A630C7">
        <w:rPr>
          <w:rFonts w:ascii="Arial" w:hAnsi="Arial" w:cs="Arial"/>
          <w:color w:val="auto"/>
          <w:sz w:val="20"/>
          <w:szCs w:val="20"/>
        </w:rPr>
        <w:tab/>
        <w:t xml:space="preserve">    Datum, Unterschrift des Mitarbeiters</w:t>
      </w:r>
    </w:p>
    <w:p w:rsidR="0092293E" w:rsidRPr="00A630C7" w:rsidRDefault="0092293E" w:rsidP="009C008D">
      <w:pPr>
        <w:ind w:left="709"/>
        <w:rPr>
          <w:color w:val="auto"/>
        </w:rPr>
      </w:pPr>
      <w:r w:rsidRPr="00A630C7">
        <w:rPr>
          <w:color w:val="auto"/>
        </w:rPr>
        <w:t xml:space="preserve">                                                                                                                </w:t>
      </w:r>
    </w:p>
    <w:p w:rsidR="0092293E" w:rsidRPr="00A630C7" w:rsidRDefault="0092293E" w:rsidP="001B4A22">
      <w:pPr>
        <w:tabs>
          <w:tab w:val="left" w:pos="3075"/>
        </w:tabs>
        <w:rPr>
          <w:color w:val="auto"/>
        </w:rPr>
      </w:pPr>
      <w:r w:rsidRPr="00A630C7">
        <w:rPr>
          <w:color w:val="auto"/>
        </w:rPr>
        <w:tab/>
      </w:r>
    </w:p>
    <w:p w:rsidR="0092293E" w:rsidRPr="00A630C7" w:rsidRDefault="0092293E" w:rsidP="008E39E9">
      <w:pPr>
        <w:tabs>
          <w:tab w:val="left" w:pos="1020"/>
        </w:tabs>
        <w:rPr>
          <w:color w:val="auto"/>
        </w:rPr>
      </w:pPr>
    </w:p>
    <w:sectPr w:rsidR="0092293E" w:rsidRPr="00A630C7" w:rsidSect="00A53602">
      <w:headerReference w:type="default" r:id="rId7"/>
      <w:pgSz w:w="11907" w:h="16840" w:code="9"/>
      <w:pgMar w:top="851" w:right="567" w:bottom="851" w:left="567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AE4" w:rsidRDefault="00612AE4">
      <w:r>
        <w:separator/>
      </w:r>
    </w:p>
  </w:endnote>
  <w:endnote w:type="continuationSeparator" w:id="0">
    <w:p w:rsidR="00612AE4" w:rsidRDefault="0061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AE4" w:rsidRDefault="00612AE4">
      <w:r>
        <w:separator/>
      </w:r>
    </w:p>
  </w:footnote>
  <w:footnote w:type="continuationSeparator" w:id="0">
    <w:p w:rsidR="00612AE4" w:rsidRDefault="00612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93E" w:rsidRDefault="00A630C7" w:rsidP="00B962B4">
    <w:pPr>
      <w:pStyle w:val="Kopfzeile"/>
      <w:tabs>
        <w:tab w:val="clear" w:pos="4536"/>
        <w:tab w:val="clear" w:pos="9072"/>
        <w:tab w:val="left" w:pos="4110"/>
        <w:tab w:val="left" w:pos="6675"/>
        <w:tab w:val="left" w:pos="6915"/>
        <w:tab w:val="left" w:pos="7335"/>
      </w:tabs>
    </w:pPr>
    <w:r w:rsidRPr="00A630C7">
      <w:rPr>
        <w:noProof/>
      </w:rPr>
      <w:drawing>
        <wp:anchor distT="0" distB="0" distL="114300" distR="114300" simplePos="0" relativeHeight="251661312" behindDoc="0" locked="0" layoutInCell="1" allowOverlap="1" wp14:anchorId="1C74B098" wp14:editId="43A78A8A">
          <wp:simplePos x="0" y="0"/>
          <wp:positionH relativeFrom="column">
            <wp:posOffset>4615815</wp:posOffset>
          </wp:positionH>
          <wp:positionV relativeFrom="paragraph">
            <wp:posOffset>-193040</wp:posOffset>
          </wp:positionV>
          <wp:extent cx="1464945" cy="276860"/>
          <wp:effectExtent l="0" t="0" r="1905" b="889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S_double_spac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30C7">
      <w:rPr>
        <w:noProof/>
      </w:rPr>
      <w:drawing>
        <wp:anchor distT="0" distB="0" distL="114300" distR="114300" simplePos="0" relativeHeight="251660288" behindDoc="0" locked="0" layoutInCell="1" allowOverlap="1" wp14:anchorId="283C20B9" wp14:editId="25C01560">
          <wp:simplePos x="0" y="0"/>
          <wp:positionH relativeFrom="column">
            <wp:posOffset>2878455</wp:posOffset>
          </wp:positionH>
          <wp:positionV relativeFrom="paragraph">
            <wp:posOffset>-257175</wp:posOffset>
          </wp:positionV>
          <wp:extent cx="952500" cy="363220"/>
          <wp:effectExtent l="0" t="0" r="0" b="0"/>
          <wp:wrapNone/>
          <wp:docPr id="14" name="Picture 4" descr="badge_ohne_Zusät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4" descr="badge_ohne_Zusätz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A630C7">
      <w:rPr>
        <w:noProof/>
      </w:rPr>
      <w:drawing>
        <wp:anchor distT="0" distB="0" distL="114300" distR="114300" simplePos="0" relativeHeight="251659264" behindDoc="0" locked="0" layoutInCell="1" allowOverlap="1" wp14:anchorId="79938CF0" wp14:editId="2C92C142">
          <wp:simplePos x="0" y="0"/>
          <wp:positionH relativeFrom="column">
            <wp:posOffset>676275</wp:posOffset>
          </wp:positionH>
          <wp:positionV relativeFrom="paragraph">
            <wp:posOffset>-219710</wp:posOffset>
          </wp:positionV>
          <wp:extent cx="1490345" cy="309245"/>
          <wp:effectExtent l="0" t="0" r="0" b="0"/>
          <wp:wrapNone/>
          <wp:docPr id="13" name="Picture 3" descr="LoyaltyPartner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" descr="LoyaltyPartner-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309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4EFEBB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DAFC88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1E6C9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7736C4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E8E6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FA94B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B53E30"/>
    <w:multiLevelType w:val="hybridMultilevel"/>
    <w:tmpl w:val="5491154E"/>
    <w:lvl w:ilvl="0" w:tplc="3A4FF125">
      <w:start w:val="1"/>
      <w:numFmt w:val="bullet"/>
      <w:lvlText w:val="•"/>
      <w:lvlJc w:val="left"/>
      <w:pPr>
        <w:tabs>
          <w:tab w:val="left" w:pos="440"/>
        </w:tabs>
        <w:ind w:left="440" w:hanging="200"/>
      </w:pPr>
      <w:rPr>
        <w:rFonts w:ascii="Arial" w:hAnsi="Arial"/>
        <w:color w:val="000000"/>
      </w:rPr>
    </w:lvl>
    <w:lvl w:ilvl="1" w:tplc="7E250F59" w:tentative="1">
      <w:start w:val="1"/>
      <w:numFmt w:val="decimal"/>
      <w:lvlText w:val="%2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2" w:tplc="0A64DA3F" w:tentative="1">
      <w:start w:val="1"/>
      <w:numFmt w:val="decimal"/>
      <w:lvlText w:val="%3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3" w:tplc="38C4F814" w:tentative="1">
      <w:start w:val="1"/>
      <w:numFmt w:val="decimal"/>
      <w:lvlText w:val="%4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4" w:tplc="4AF331EF" w:tentative="1">
      <w:start w:val="1"/>
      <w:numFmt w:val="decimal"/>
      <w:lvlText w:val="%5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5" w:tplc="26170502" w:tentative="1">
      <w:start w:val="1"/>
      <w:numFmt w:val="decimal"/>
      <w:lvlText w:val="%6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6" w:tplc="430888AA" w:tentative="1">
      <w:start w:val="1"/>
      <w:numFmt w:val="decimal"/>
      <w:lvlText w:val="%7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7" w:tplc="6456FD1E" w:tentative="1">
      <w:start w:val="1"/>
      <w:numFmt w:val="decimal"/>
      <w:lvlText w:val="%8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8" w:tplc="60D4D2F5" w:tentative="1">
      <w:start w:val="1"/>
      <w:numFmt w:val="decimal"/>
      <w:lvlText w:val="%9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</w:abstractNum>
  <w:abstractNum w:abstractNumId="7" w15:restartNumberingAfterBreak="0">
    <w:nsid w:val="26665BBF"/>
    <w:multiLevelType w:val="hybridMultilevel"/>
    <w:tmpl w:val="0C8823D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C7EB9"/>
    <w:multiLevelType w:val="hybridMultilevel"/>
    <w:tmpl w:val="61209A48"/>
    <w:lvl w:ilvl="0" w:tplc="0346E450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38C357E3"/>
    <w:multiLevelType w:val="hybridMultilevel"/>
    <w:tmpl w:val="EE7ED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6E3"/>
    <w:multiLevelType w:val="multilevel"/>
    <w:tmpl w:val="8FF6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25461"/>
    <w:multiLevelType w:val="hybridMultilevel"/>
    <w:tmpl w:val="342C931C"/>
    <w:lvl w:ilvl="0" w:tplc="3F78DC02">
      <w:start w:val="1"/>
      <w:numFmt w:val="bullet"/>
      <w:lvlText w:val="•"/>
      <w:lvlJc w:val="left"/>
      <w:pPr>
        <w:tabs>
          <w:tab w:val="left" w:pos="440"/>
        </w:tabs>
        <w:ind w:left="440" w:hanging="200"/>
      </w:pPr>
      <w:rPr>
        <w:rFonts w:ascii="Arial" w:hAnsi="Arial"/>
        <w:color w:val="000000"/>
      </w:rPr>
    </w:lvl>
    <w:lvl w:ilvl="1" w:tplc="711060D1" w:tentative="1">
      <w:start w:val="1"/>
      <w:numFmt w:val="decimal"/>
      <w:lvlText w:val="%2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2" w:tplc="201CB0A2" w:tentative="1">
      <w:start w:val="1"/>
      <w:numFmt w:val="decimal"/>
      <w:lvlText w:val="%3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3" w:tplc="7DBEF38B" w:tentative="1">
      <w:start w:val="1"/>
      <w:numFmt w:val="decimal"/>
      <w:lvlText w:val="%4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4" w:tplc="04E89510" w:tentative="1">
      <w:start w:val="1"/>
      <w:numFmt w:val="decimal"/>
      <w:lvlText w:val="%5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5" w:tplc="0F58E9EF" w:tentative="1">
      <w:start w:val="1"/>
      <w:numFmt w:val="decimal"/>
      <w:lvlText w:val="%6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6" w:tplc="0E4BB68D" w:tentative="1">
      <w:start w:val="1"/>
      <w:numFmt w:val="decimal"/>
      <w:lvlText w:val="%7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7" w:tplc="4E294B0B" w:tentative="1">
      <w:start w:val="1"/>
      <w:numFmt w:val="decimal"/>
      <w:lvlText w:val="%8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8" w:tplc="23EFADF6" w:tentative="1">
      <w:start w:val="1"/>
      <w:numFmt w:val="decimal"/>
      <w:lvlText w:val="%9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KYw8Ht1nQN5mcVtaFEDWN8BLEIaCovSg3CVkAeBKQOWm5ZhZemQ3aQiLAwM1L6mtforjbdxZzwCbCdRdw2D2Q==" w:salt="ipLysH/LInECjF44SyFX/w=="/>
  <w:defaultTabStop w:val="709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E4"/>
    <w:rsid w:val="000252FA"/>
    <w:rsid w:val="00026DB7"/>
    <w:rsid w:val="000325A8"/>
    <w:rsid w:val="000463F3"/>
    <w:rsid w:val="0005520A"/>
    <w:rsid w:val="000736BC"/>
    <w:rsid w:val="00080176"/>
    <w:rsid w:val="00082330"/>
    <w:rsid w:val="00083A44"/>
    <w:rsid w:val="000B08F1"/>
    <w:rsid w:val="000B1BD0"/>
    <w:rsid w:val="000C6790"/>
    <w:rsid w:val="000D2AF9"/>
    <w:rsid w:val="000D76B6"/>
    <w:rsid w:val="000E6AF5"/>
    <w:rsid w:val="000F61C3"/>
    <w:rsid w:val="00115560"/>
    <w:rsid w:val="001166E1"/>
    <w:rsid w:val="0015618C"/>
    <w:rsid w:val="00186476"/>
    <w:rsid w:val="00190B32"/>
    <w:rsid w:val="001931A9"/>
    <w:rsid w:val="001A48AA"/>
    <w:rsid w:val="001B4690"/>
    <w:rsid w:val="001B4A22"/>
    <w:rsid w:val="001C6ECA"/>
    <w:rsid w:val="001C7D61"/>
    <w:rsid w:val="001D0283"/>
    <w:rsid w:val="001D47B1"/>
    <w:rsid w:val="001E463C"/>
    <w:rsid w:val="001E4686"/>
    <w:rsid w:val="001F3731"/>
    <w:rsid w:val="001F70B6"/>
    <w:rsid w:val="002159AA"/>
    <w:rsid w:val="00223B60"/>
    <w:rsid w:val="0022662D"/>
    <w:rsid w:val="00237DAF"/>
    <w:rsid w:val="0024506E"/>
    <w:rsid w:val="00253577"/>
    <w:rsid w:val="00256496"/>
    <w:rsid w:val="00263D75"/>
    <w:rsid w:val="002708E7"/>
    <w:rsid w:val="00287830"/>
    <w:rsid w:val="00294F17"/>
    <w:rsid w:val="002A74DA"/>
    <w:rsid w:val="002B3222"/>
    <w:rsid w:val="002E4F34"/>
    <w:rsid w:val="002F4B52"/>
    <w:rsid w:val="00317384"/>
    <w:rsid w:val="00321353"/>
    <w:rsid w:val="00337554"/>
    <w:rsid w:val="00353484"/>
    <w:rsid w:val="00383426"/>
    <w:rsid w:val="003870BE"/>
    <w:rsid w:val="00390B2F"/>
    <w:rsid w:val="003937C3"/>
    <w:rsid w:val="00395B63"/>
    <w:rsid w:val="003B6915"/>
    <w:rsid w:val="003E0C5B"/>
    <w:rsid w:val="003E5718"/>
    <w:rsid w:val="003F3DFA"/>
    <w:rsid w:val="003F6126"/>
    <w:rsid w:val="004036F6"/>
    <w:rsid w:val="004445B3"/>
    <w:rsid w:val="00446875"/>
    <w:rsid w:val="004569EF"/>
    <w:rsid w:val="0046746A"/>
    <w:rsid w:val="004726B5"/>
    <w:rsid w:val="004915A0"/>
    <w:rsid w:val="004A7E18"/>
    <w:rsid w:val="004E0E9E"/>
    <w:rsid w:val="00504F82"/>
    <w:rsid w:val="0051142A"/>
    <w:rsid w:val="0052024F"/>
    <w:rsid w:val="00527ED9"/>
    <w:rsid w:val="00547F6B"/>
    <w:rsid w:val="0056608E"/>
    <w:rsid w:val="00575DD9"/>
    <w:rsid w:val="0058334A"/>
    <w:rsid w:val="0059325A"/>
    <w:rsid w:val="005A1564"/>
    <w:rsid w:val="005C019A"/>
    <w:rsid w:val="005E2119"/>
    <w:rsid w:val="005F7E1F"/>
    <w:rsid w:val="00612AE4"/>
    <w:rsid w:val="006331D8"/>
    <w:rsid w:val="00634F7E"/>
    <w:rsid w:val="0064043A"/>
    <w:rsid w:val="00665C6E"/>
    <w:rsid w:val="006722D2"/>
    <w:rsid w:val="00675331"/>
    <w:rsid w:val="00683D1C"/>
    <w:rsid w:val="006960E1"/>
    <w:rsid w:val="006A3FD4"/>
    <w:rsid w:val="0072189E"/>
    <w:rsid w:val="00762359"/>
    <w:rsid w:val="007746AE"/>
    <w:rsid w:val="007A46E1"/>
    <w:rsid w:val="007C29CC"/>
    <w:rsid w:val="007C5BFE"/>
    <w:rsid w:val="007D05BE"/>
    <w:rsid w:val="007D2F5E"/>
    <w:rsid w:val="007D7C00"/>
    <w:rsid w:val="007E0EBF"/>
    <w:rsid w:val="00824CEB"/>
    <w:rsid w:val="00862405"/>
    <w:rsid w:val="008626D6"/>
    <w:rsid w:val="008719DF"/>
    <w:rsid w:val="008A3FBA"/>
    <w:rsid w:val="008B6C1B"/>
    <w:rsid w:val="008D1430"/>
    <w:rsid w:val="008D19B6"/>
    <w:rsid w:val="008E39E9"/>
    <w:rsid w:val="008F3B93"/>
    <w:rsid w:val="0092293E"/>
    <w:rsid w:val="00931321"/>
    <w:rsid w:val="009561D5"/>
    <w:rsid w:val="009749E7"/>
    <w:rsid w:val="00977E5F"/>
    <w:rsid w:val="009A0FA2"/>
    <w:rsid w:val="009A57D7"/>
    <w:rsid w:val="009B13C2"/>
    <w:rsid w:val="009C008D"/>
    <w:rsid w:val="009D1AEE"/>
    <w:rsid w:val="009F3FF3"/>
    <w:rsid w:val="00A149D6"/>
    <w:rsid w:val="00A43630"/>
    <w:rsid w:val="00A53480"/>
    <w:rsid w:val="00A53602"/>
    <w:rsid w:val="00A55A35"/>
    <w:rsid w:val="00A630C7"/>
    <w:rsid w:val="00AF39C8"/>
    <w:rsid w:val="00AF6808"/>
    <w:rsid w:val="00B0460E"/>
    <w:rsid w:val="00B612CA"/>
    <w:rsid w:val="00B64FCA"/>
    <w:rsid w:val="00B77C95"/>
    <w:rsid w:val="00B962B4"/>
    <w:rsid w:val="00BA5D5C"/>
    <w:rsid w:val="00BB08E4"/>
    <w:rsid w:val="00BB301D"/>
    <w:rsid w:val="00BC3ADC"/>
    <w:rsid w:val="00BE4C50"/>
    <w:rsid w:val="00BE7BC5"/>
    <w:rsid w:val="00BF23AB"/>
    <w:rsid w:val="00BF4245"/>
    <w:rsid w:val="00C100BE"/>
    <w:rsid w:val="00C17575"/>
    <w:rsid w:val="00C237A3"/>
    <w:rsid w:val="00C45AB2"/>
    <w:rsid w:val="00C5176E"/>
    <w:rsid w:val="00C63501"/>
    <w:rsid w:val="00C77B5F"/>
    <w:rsid w:val="00C8532A"/>
    <w:rsid w:val="00C947EE"/>
    <w:rsid w:val="00CB16A1"/>
    <w:rsid w:val="00CF2539"/>
    <w:rsid w:val="00D111CE"/>
    <w:rsid w:val="00D24955"/>
    <w:rsid w:val="00D26ECC"/>
    <w:rsid w:val="00D44FDF"/>
    <w:rsid w:val="00D55DAA"/>
    <w:rsid w:val="00D5749F"/>
    <w:rsid w:val="00D83512"/>
    <w:rsid w:val="00D95E6A"/>
    <w:rsid w:val="00D973C4"/>
    <w:rsid w:val="00D97511"/>
    <w:rsid w:val="00DA0E10"/>
    <w:rsid w:val="00DB3418"/>
    <w:rsid w:val="00DB54BA"/>
    <w:rsid w:val="00DE6B9A"/>
    <w:rsid w:val="00DF733B"/>
    <w:rsid w:val="00E64AA1"/>
    <w:rsid w:val="00E672F8"/>
    <w:rsid w:val="00E73057"/>
    <w:rsid w:val="00E766B5"/>
    <w:rsid w:val="00E94A99"/>
    <w:rsid w:val="00F11C3C"/>
    <w:rsid w:val="00F258AF"/>
    <w:rsid w:val="00F27FFC"/>
    <w:rsid w:val="00F65533"/>
    <w:rsid w:val="00F87921"/>
    <w:rsid w:val="00F90EF7"/>
    <w:rsid w:val="00FC0BEA"/>
    <w:rsid w:val="00FC2D7C"/>
    <w:rsid w:val="00FD32C0"/>
    <w:rsid w:val="00FD3E09"/>
    <w:rsid w:val="00FE013A"/>
    <w:rsid w:val="00FF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86DDDCF-AEB8-4D6F-A859-A1856CB8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6C1B"/>
    <w:rPr>
      <w:color w:val="000000"/>
      <w:sz w:val="28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LDBEZEICHNUNG">
    <w:name w:val="FELDBEZEICHNUNG"/>
    <w:rsid w:val="007C29CC"/>
    <w:rPr>
      <w:rFonts w:ascii="Arial" w:hAnsi="Arial"/>
      <w:color w:val="808080"/>
      <w:spacing w:val="10"/>
      <w:sz w:val="15"/>
      <w:lang w:val="de-DE" w:eastAsia="x-none"/>
    </w:rPr>
  </w:style>
  <w:style w:type="table" w:styleId="TabelleAktuell">
    <w:name w:val="Table Contemporary"/>
    <w:basedOn w:val="NormaleTabelle"/>
    <w:rsid w:val="00263D75"/>
    <w:rPr>
      <w:rFonts w:ascii="Arial" w:hAnsi="Arial"/>
      <w:sz w:val="18"/>
      <w:szCs w:val="18"/>
      <w:lang w:val="de-DE" w:eastAsia="de-DE"/>
    </w:rPr>
    <w:tblPr>
      <w:tblStyleRowBandSize w:val="1"/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59325A"/>
    <w:rPr>
      <w:rFonts w:ascii="Arial" w:hAnsi="Arial"/>
      <w:color w:val="808080"/>
      <w:spacing w:val="10"/>
      <w:sz w:val="28"/>
    </w:rPr>
  </w:style>
  <w:style w:type="paragraph" w:styleId="Sprechblasentext">
    <w:name w:val="Balloon Text"/>
    <w:basedOn w:val="Standard"/>
    <w:semiHidden/>
    <w:rsid w:val="00D574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basedOn w:val="FELDBEZEICHNUNG"/>
    <w:rsid w:val="007C29CC"/>
    <w:rPr>
      <w:rFonts w:ascii="Arial" w:hAnsi="Arial" w:cs="Times New Roman"/>
      <w:color w:val="000000"/>
      <w:spacing w:val="0"/>
      <w:sz w:val="20"/>
      <w:szCs w:val="20"/>
      <w:lang w:val="de-DE" w:eastAsia="x-none"/>
    </w:rPr>
  </w:style>
  <w:style w:type="paragraph" w:styleId="Fuzeile">
    <w:name w:val="footer"/>
    <w:basedOn w:val="Standard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  <w:lang w:val="de-DE" w:eastAsia="de-DE"/>
    </w:rPr>
  </w:style>
  <w:style w:type="paragraph" w:customStyle="1" w:styleId="Feldbezeichnung9pt0">
    <w:name w:val="Feldbezeichnung 9 pt  0"/>
    <w:aliases w:val="3 Laufweite"/>
    <w:basedOn w:val="Standard"/>
    <w:link w:val="Feldbezeichnung9pt0Zchn"/>
    <w:rsid w:val="000D76B6"/>
    <w:rPr>
      <w:rFonts w:ascii="Arial" w:hAnsi="Arial"/>
      <w:color w:val="808080"/>
      <w:spacing w:val="6"/>
      <w:sz w:val="18"/>
      <w:szCs w:val="18"/>
    </w:rPr>
  </w:style>
  <w:style w:type="character" w:customStyle="1" w:styleId="Feldbezeichnung9pt0Zchn">
    <w:name w:val="Feldbezeichnung 9 pt  0 Zchn"/>
    <w:aliases w:val="3 Laufweite Zchn"/>
    <w:basedOn w:val="Absatz-Standardschriftart"/>
    <w:link w:val="Feldbezeichnung9pt0"/>
    <w:locked/>
    <w:rsid w:val="000D76B6"/>
    <w:rPr>
      <w:rFonts w:ascii="Arial" w:hAnsi="Arial" w:cs="Times New Roman"/>
      <w:color w:val="808080"/>
      <w:spacing w:val="6"/>
      <w:sz w:val="18"/>
      <w:szCs w:val="18"/>
      <w:lang w:val="de-DE" w:eastAsia="de-DE" w:bidi="ar-SA"/>
    </w:rPr>
  </w:style>
  <w:style w:type="paragraph" w:customStyle="1" w:styleId="Feldbezeichnung7">
    <w:name w:val="Feldbezeichnung 7"/>
    <w:aliases w:val="5 pt  0,3 Laufw."/>
    <w:basedOn w:val="Standard"/>
    <w:rsid w:val="00253577"/>
    <w:rPr>
      <w:rFonts w:ascii="Arial" w:hAnsi="Arial"/>
      <w:color w:val="808080"/>
      <w:spacing w:val="6"/>
      <w:sz w:val="15"/>
      <w:szCs w:val="15"/>
    </w:rPr>
  </w:style>
  <w:style w:type="character" w:customStyle="1" w:styleId="FormatvorlageFELDBEZEICHNUNG7">
    <w:name w:val="Formatvorlage FELDBEZEICHNUNG + 7"/>
    <w:aliases w:val="5 pt"/>
    <w:basedOn w:val="FELDBEZEICHNUNG"/>
    <w:rsid w:val="00253577"/>
    <w:rPr>
      <w:rFonts w:ascii="Arial" w:hAnsi="Arial" w:cs="Times New Roman"/>
      <w:color w:val="808080"/>
      <w:spacing w:val="6"/>
      <w:w w:val="100"/>
      <w:sz w:val="15"/>
      <w:szCs w:val="15"/>
      <w:lang w:val="de-DE" w:eastAsia="x-none"/>
    </w:rPr>
  </w:style>
  <w:style w:type="paragraph" w:styleId="Listenabsatz">
    <w:name w:val="List Paragraph"/>
    <w:basedOn w:val="Standard"/>
    <w:uiPriority w:val="34"/>
    <w:qFormat/>
    <w:rsid w:val="00AF6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D75A3956</Template>
  <TotalTime>0</TotalTime>
  <Pages>2</Pages>
  <Words>424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Loyalty Partner</Company>
  <LinksUpToDate>false</LinksUpToDate>
  <CharactersWithSpaces>3091</CharactersWithSpaces>
  <SharedDoc>false</SharedDoc>
  <HLinks>
    <vt:vector size="6" baseType="variant">
      <vt:variant>
        <vt:i4>2359317</vt:i4>
      </vt:variant>
      <vt:variant>
        <vt:i4>0</vt:i4>
      </vt:variant>
      <vt:variant>
        <vt:i4>0</vt:i4>
      </vt:variant>
      <vt:variant>
        <vt:i4>5</vt:i4>
      </vt:variant>
      <vt:variant>
        <vt:lpwstr>mailto:zeugnisse@loyaltypartner.com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Amelie Zimmermann</dc:creator>
  <cp:lastModifiedBy>Daniela Riedleder</cp:lastModifiedBy>
  <cp:revision>2</cp:revision>
  <cp:lastPrinted>2013-05-15T14:02:00Z</cp:lastPrinted>
  <dcterms:created xsi:type="dcterms:W3CDTF">2019-09-23T07:19:00Z</dcterms:created>
  <dcterms:modified xsi:type="dcterms:W3CDTF">2019-09-23T07:19:00Z</dcterms:modified>
</cp:coreProperties>
</file>