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58AF" w:rsidRPr="00873BD6" w:rsidRDefault="00A62097" w:rsidP="006D15CA">
      <w:pPr>
        <w:spacing w:after="1080"/>
        <w:rPr>
          <w:rStyle w:val="berschrift"/>
          <w:color w:val="4B4B4D" w:themeColor="text1"/>
        </w:rPr>
      </w:pPr>
      <w:r w:rsidRPr="00873BD6">
        <w:rPr>
          <w:rStyle w:val="berschrift"/>
          <w:color w:val="4B4B4D" w:themeColor="text1"/>
        </w:rPr>
        <w:t xml:space="preserve">Genehmigung zur Nutzung eines </w:t>
      </w:r>
      <w:r w:rsidR="00A47225" w:rsidRPr="00873BD6">
        <w:rPr>
          <w:rStyle w:val="berschrift"/>
          <w:color w:val="4B4B4D" w:themeColor="text1"/>
        </w:rPr>
        <w:t xml:space="preserve">privaten </w:t>
      </w:r>
      <w:r w:rsidR="006D15CA" w:rsidRPr="00873BD6">
        <w:rPr>
          <w:rStyle w:val="berschrift"/>
          <w:color w:val="4B4B4D" w:themeColor="text1"/>
        </w:rPr>
        <w:t>PKW</w:t>
      </w:r>
      <w:r w:rsidR="006D15CA" w:rsidRPr="00873BD6">
        <w:rPr>
          <w:rStyle w:val="berschrift"/>
          <w:color w:val="4B4B4D" w:themeColor="text1"/>
        </w:rPr>
        <w:br/>
      </w:r>
      <w:r w:rsidRPr="00873BD6">
        <w:rPr>
          <w:rStyle w:val="berschrift"/>
          <w:color w:val="4B4B4D" w:themeColor="text1"/>
        </w:rPr>
        <w:t>auf Geschäft</w:t>
      </w:r>
      <w:r w:rsidR="00625F9B">
        <w:rPr>
          <w:rStyle w:val="berschrift"/>
          <w:color w:val="4B4B4D" w:themeColor="text1"/>
        </w:rPr>
        <w:t>s</w:t>
      </w:r>
      <w:r w:rsidRPr="00873BD6">
        <w:rPr>
          <w:rStyle w:val="berschrift"/>
          <w:color w:val="4B4B4D" w:themeColor="text1"/>
        </w:rPr>
        <w:t>reisen (pauschal)</w:t>
      </w:r>
    </w:p>
    <w:p w:rsidR="001F70B6" w:rsidRPr="00873BD6" w:rsidRDefault="00AF0928" w:rsidP="006D15CA">
      <w:pPr>
        <w:framePr w:w="2948" w:hSpace="142" w:wrap="around" w:vAnchor="page" w:hAnchor="page" w:x="1560" w:y="4344" w:anchorLock="1"/>
        <w:autoSpaceDE w:val="0"/>
        <w:autoSpaceDN w:val="0"/>
        <w:adjustRightInd w:val="0"/>
        <w:rPr>
          <w:rStyle w:val="FELDBEZEICHNUNG"/>
          <w:color w:val="4B4B4D" w:themeColor="text1"/>
          <w:sz w:val="6"/>
        </w:rPr>
      </w:pPr>
      <w:r w:rsidRPr="00873BD6">
        <w:rPr>
          <w:rStyle w:val="FELDBEZEICHNUNG"/>
          <w:color w:val="4B4B4D" w:themeColor="text1"/>
        </w:rPr>
        <w:t>NAME</w:t>
      </w:r>
    </w:p>
    <w:p w:rsidR="00DB54BA" w:rsidRPr="00873BD6" w:rsidRDefault="00DB54BA" w:rsidP="006D15CA">
      <w:pPr>
        <w:framePr w:w="2948" w:hSpace="142" w:wrap="around" w:vAnchor="page" w:hAnchor="page" w:x="1560" w:y="4344" w:anchorLock="1"/>
        <w:autoSpaceDE w:val="0"/>
        <w:autoSpaceDN w:val="0"/>
        <w:adjustRightInd w:val="0"/>
        <w:rPr>
          <w:rStyle w:val="FELDBEZEICHNUNG"/>
          <w:color w:val="4B4B4D" w:themeColor="text1"/>
          <w:sz w:val="6"/>
        </w:rPr>
      </w:pPr>
    </w:p>
    <w:p w:rsidR="00527ED9" w:rsidRPr="00873BD6" w:rsidRDefault="00527ED9" w:rsidP="006D15CA">
      <w:pPr>
        <w:framePr w:w="2948" w:hSpace="142" w:wrap="around" w:vAnchor="page" w:hAnchor="page" w:x="1560" w:y="4344" w:anchorLock="1"/>
        <w:autoSpaceDE w:val="0"/>
        <w:autoSpaceDN w:val="0"/>
        <w:adjustRightInd w:val="0"/>
        <w:rPr>
          <w:rStyle w:val="FelderzumAusfllen"/>
          <w:color w:val="4B4B4D" w:themeColor="text1"/>
        </w:rPr>
      </w:pPr>
      <w:r w:rsidRPr="00873BD6">
        <w:rPr>
          <w:rStyle w:val="FelderzumAusfllen"/>
          <w:color w:val="4B4B4D" w:themeColor="text1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Pr="00873BD6">
        <w:rPr>
          <w:rStyle w:val="FelderzumAusfllen"/>
          <w:color w:val="4B4B4D" w:themeColor="text1"/>
        </w:rPr>
        <w:instrText xml:space="preserve"> FORMTEXT </w:instrText>
      </w:r>
      <w:r w:rsidRPr="00873BD6">
        <w:rPr>
          <w:rStyle w:val="FelderzumAusfllen"/>
          <w:color w:val="4B4B4D" w:themeColor="text1"/>
        </w:rPr>
      </w:r>
      <w:r w:rsidRPr="00873BD6">
        <w:rPr>
          <w:rStyle w:val="FelderzumAusfllen"/>
          <w:color w:val="4B4B4D" w:themeColor="text1"/>
        </w:rPr>
        <w:fldChar w:fldCharType="separate"/>
      </w:r>
      <w:r w:rsidR="00084E40" w:rsidRPr="00873BD6">
        <w:rPr>
          <w:rStyle w:val="FelderzumAusfllen"/>
          <w:color w:val="4B4B4D" w:themeColor="text1"/>
        </w:rPr>
        <w:t> </w:t>
      </w:r>
      <w:r w:rsidR="00084E40" w:rsidRPr="00873BD6">
        <w:rPr>
          <w:rStyle w:val="FelderzumAusfllen"/>
          <w:color w:val="4B4B4D" w:themeColor="text1"/>
        </w:rPr>
        <w:t> </w:t>
      </w:r>
      <w:r w:rsidR="00084E40" w:rsidRPr="00873BD6">
        <w:rPr>
          <w:rStyle w:val="FelderzumAusfllen"/>
          <w:color w:val="4B4B4D" w:themeColor="text1"/>
        </w:rPr>
        <w:t> </w:t>
      </w:r>
      <w:r w:rsidR="00084E40" w:rsidRPr="00873BD6">
        <w:rPr>
          <w:rStyle w:val="FelderzumAusfllen"/>
          <w:color w:val="4B4B4D" w:themeColor="text1"/>
        </w:rPr>
        <w:t> </w:t>
      </w:r>
      <w:r w:rsidR="00084E40"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fldChar w:fldCharType="end"/>
      </w:r>
      <w:bookmarkEnd w:id="0"/>
    </w:p>
    <w:p w:rsidR="00BA3FF1" w:rsidRPr="00873BD6" w:rsidRDefault="00BA3FF1" w:rsidP="006D15CA">
      <w:pPr>
        <w:rPr>
          <w:rStyle w:val="berschrift"/>
          <w:color w:val="4B4B4D" w:themeColor="text1"/>
        </w:rPr>
      </w:pPr>
      <w:r w:rsidRPr="00873BD6">
        <w:rPr>
          <w:rStyle w:val="berschrift"/>
          <w:color w:val="4B4B4D" w:themeColor="text1"/>
        </w:rPr>
        <w:t>Mitarbeiter</w:t>
      </w:r>
    </w:p>
    <w:p w:rsidR="00932452" w:rsidRPr="00873BD6" w:rsidRDefault="00932452" w:rsidP="00674784">
      <w:pPr>
        <w:framePr w:w="2948" w:hSpace="142" w:wrap="around" w:vAnchor="page" w:hAnchor="page" w:x="4877" w:y="4344" w:anchorLock="1"/>
        <w:autoSpaceDE w:val="0"/>
        <w:autoSpaceDN w:val="0"/>
        <w:adjustRightInd w:val="0"/>
        <w:rPr>
          <w:rStyle w:val="FELDBEZEICHNUNG"/>
          <w:color w:val="4B4B4D" w:themeColor="text1"/>
          <w:sz w:val="6"/>
        </w:rPr>
      </w:pPr>
      <w:r w:rsidRPr="00873BD6">
        <w:rPr>
          <w:rStyle w:val="FELDBEZEICHNUNG"/>
          <w:color w:val="4B4B4D" w:themeColor="text1"/>
        </w:rPr>
        <w:t>VORNAME</w:t>
      </w:r>
    </w:p>
    <w:p w:rsidR="00932452" w:rsidRPr="00873BD6" w:rsidRDefault="00932452" w:rsidP="00674784">
      <w:pPr>
        <w:framePr w:w="2948" w:hSpace="142" w:wrap="around" w:vAnchor="page" w:hAnchor="page" w:x="4877" w:y="4344" w:anchorLock="1"/>
        <w:autoSpaceDE w:val="0"/>
        <w:autoSpaceDN w:val="0"/>
        <w:adjustRightInd w:val="0"/>
        <w:rPr>
          <w:rStyle w:val="FELDBEZEICHNUNG"/>
          <w:color w:val="4B4B4D" w:themeColor="text1"/>
          <w:sz w:val="6"/>
        </w:rPr>
      </w:pPr>
    </w:p>
    <w:p w:rsidR="00932452" w:rsidRPr="00873BD6" w:rsidRDefault="00932452" w:rsidP="00674784">
      <w:pPr>
        <w:framePr w:w="2948" w:hSpace="142" w:wrap="around" w:vAnchor="page" w:hAnchor="page" w:x="4877" w:y="4344" w:anchorLock="1"/>
        <w:autoSpaceDE w:val="0"/>
        <w:autoSpaceDN w:val="0"/>
        <w:adjustRightInd w:val="0"/>
        <w:rPr>
          <w:rStyle w:val="FelderzumAusfllen"/>
          <w:color w:val="4B4B4D" w:themeColor="text1"/>
        </w:rPr>
      </w:pPr>
      <w:r w:rsidRPr="00873BD6">
        <w:rPr>
          <w:rStyle w:val="FelderzumAusfllen"/>
          <w:color w:val="4B4B4D" w:themeColor="text1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73BD6">
        <w:rPr>
          <w:rStyle w:val="FelderzumAusfllen"/>
          <w:color w:val="4B4B4D" w:themeColor="text1"/>
        </w:rPr>
        <w:instrText xml:space="preserve"> FORMTEXT </w:instrText>
      </w:r>
      <w:r w:rsidRPr="00873BD6">
        <w:rPr>
          <w:rStyle w:val="FelderzumAusfllen"/>
          <w:color w:val="4B4B4D" w:themeColor="text1"/>
        </w:rPr>
      </w:r>
      <w:r w:rsidRPr="00873BD6">
        <w:rPr>
          <w:rStyle w:val="FelderzumAusfllen"/>
          <w:color w:val="4B4B4D" w:themeColor="text1"/>
        </w:rPr>
        <w:fldChar w:fldCharType="separate"/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fldChar w:fldCharType="end"/>
      </w:r>
    </w:p>
    <w:p w:rsidR="00932452" w:rsidRPr="00873BD6" w:rsidRDefault="00932452" w:rsidP="006D15CA">
      <w:pPr>
        <w:framePr w:w="2835" w:hSpace="142" w:wrap="around" w:vAnchor="page" w:hAnchor="page" w:x="8166" w:y="4344" w:anchorLock="1"/>
        <w:autoSpaceDE w:val="0"/>
        <w:autoSpaceDN w:val="0"/>
        <w:adjustRightInd w:val="0"/>
        <w:rPr>
          <w:rStyle w:val="FELDBEZEICHNUNGschmal"/>
          <w:color w:val="4B4B4D" w:themeColor="text1"/>
        </w:rPr>
      </w:pPr>
      <w:r w:rsidRPr="00873BD6">
        <w:rPr>
          <w:rStyle w:val="FELDBEZEICHNUNG"/>
          <w:color w:val="4B4B4D" w:themeColor="text1"/>
        </w:rPr>
        <w:t>PERSONAL-NR</w:t>
      </w:r>
      <w:r w:rsidRPr="00873BD6">
        <w:rPr>
          <w:rStyle w:val="FELDBEZEICHNUNGschmal"/>
          <w:color w:val="4B4B4D" w:themeColor="text1"/>
        </w:rPr>
        <w:t>. (lt Gehaltsabrechnung)</w:t>
      </w:r>
    </w:p>
    <w:p w:rsidR="00932452" w:rsidRPr="00873BD6" w:rsidRDefault="00932452" w:rsidP="006D15CA">
      <w:pPr>
        <w:framePr w:w="2835" w:hSpace="142" w:wrap="around" w:vAnchor="page" w:hAnchor="page" w:x="8166" w:y="4344" w:anchorLock="1"/>
        <w:autoSpaceDE w:val="0"/>
        <w:autoSpaceDN w:val="0"/>
        <w:adjustRightInd w:val="0"/>
        <w:rPr>
          <w:rStyle w:val="FELDBEZEICHNUNG"/>
          <w:color w:val="4B4B4D" w:themeColor="text1"/>
          <w:sz w:val="6"/>
        </w:rPr>
      </w:pPr>
    </w:p>
    <w:p w:rsidR="00932452" w:rsidRPr="00873BD6" w:rsidRDefault="00932452" w:rsidP="006D15CA">
      <w:pPr>
        <w:framePr w:w="2835" w:hSpace="142" w:wrap="around" w:vAnchor="page" w:hAnchor="page" w:x="8166" w:y="4344" w:anchorLock="1"/>
        <w:autoSpaceDE w:val="0"/>
        <w:autoSpaceDN w:val="0"/>
        <w:adjustRightInd w:val="0"/>
        <w:rPr>
          <w:rStyle w:val="FelderzumAusfllen"/>
          <w:color w:val="4B4B4D" w:themeColor="text1"/>
        </w:rPr>
      </w:pPr>
      <w:r w:rsidRPr="00873BD6">
        <w:rPr>
          <w:rStyle w:val="FelderzumAusfllen"/>
          <w:color w:val="4B4B4D" w:themeColor="text1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73BD6">
        <w:rPr>
          <w:rStyle w:val="FelderzumAusfllen"/>
          <w:color w:val="4B4B4D" w:themeColor="text1"/>
        </w:rPr>
        <w:instrText xml:space="preserve"> FORMTEXT </w:instrText>
      </w:r>
      <w:r w:rsidRPr="00873BD6">
        <w:rPr>
          <w:rStyle w:val="FelderzumAusfllen"/>
          <w:color w:val="4B4B4D" w:themeColor="text1"/>
        </w:rPr>
      </w:r>
      <w:r w:rsidRPr="00873BD6">
        <w:rPr>
          <w:rStyle w:val="FelderzumAusfllen"/>
          <w:color w:val="4B4B4D" w:themeColor="text1"/>
        </w:rPr>
        <w:fldChar w:fldCharType="separate"/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fldChar w:fldCharType="end"/>
      </w:r>
    </w:p>
    <w:p w:rsidR="00696107" w:rsidRPr="00873BD6" w:rsidRDefault="00696107" w:rsidP="006D15CA">
      <w:pPr>
        <w:framePr w:w="2948" w:hSpace="142" w:wrap="around" w:vAnchor="page" w:hAnchor="page" w:x="1560" w:y="4911" w:anchorLock="1"/>
        <w:autoSpaceDE w:val="0"/>
        <w:autoSpaceDN w:val="0"/>
        <w:adjustRightInd w:val="0"/>
        <w:rPr>
          <w:rStyle w:val="FELDBEZEICHNUNG"/>
          <w:color w:val="4B4B4D" w:themeColor="text1"/>
          <w:sz w:val="6"/>
        </w:rPr>
      </w:pPr>
      <w:r w:rsidRPr="00873BD6">
        <w:rPr>
          <w:rStyle w:val="FELDBEZEICHNUNG"/>
          <w:color w:val="4B4B4D" w:themeColor="text1"/>
        </w:rPr>
        <w:t>KENNZEICHEN</w:t>
      </w:r>
    </w:p>
    <w:p w:rsidR="00696107" w:rsidRPr="00873BD6" w:rsidRDefault="00696107" w:rsidP="006D15CA">
      <w:pPr>
        <w:framePr w:w="2948" w:hSpace="142" w:wrap="around" w:vAnchor="page" w:hAnchor="page" w:x="1560" w:y="4911" w:anchorLock="1"/>
        <w:autoSpaceDE w:val="0"/>
        <w:autoSpaceDN w:val="0"/>
        <w:adjustRightInd w:val="0"/>
        <w:rPr>
          <w:rStyle w:val="FELDBEZEICHNUNG"/>
          <w:color w:val="4B4B4D" w:themeColor="text1"/>
          <w:sz w:val="6"/>
        </w:rPr>
      </w:pPr>
    </w:p>
    <w:p w:rsidR="00696107" w:rsidRPr="00873BD6" w:rsidRDefault="00696107" w:rsidP="006D15CA">
      <w:pPr>
        <w:framePr w:w="2948" w:hSpace="142" w:wrap="around" w:vAnchor="page" w:hAnchor="page" w:x="1560" w:y="4911" w:anchorLock="1"/>
        <w:autoSpaceDE w:val="0"/>
        <w:autoSpaceDN w:val="0"/>
        <w:adjustRightInd w:val="0"/>
        <w:rPr>
          <w:rStyle w:val="FelderzumAusfllen"/>
          <w:color w:val="4B4B4D" w:themeColor="text1"/>
        </w:rPr>
      </w:pPr>
      <w:r w:rsidRPr="00873BD6">
        <w:rPr>
          <w:rStyle w:val="FelderzumAusfllen"/>
          <w:color w:val="4B4B4D" w:themeColor="text1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73BD6">
        <w:rPr>
          <w:rStyle w:val="FelderzumAusfllen"/>
          <w:color w:val="4B4B4D" w:themeColor="text1"/>
        </w:rPr>
        <w:instrText xml:space="preserve"> FORMTEXT </w:instrText>
      </w:r>
      <w:r w:rsidRPr="00873BD6">
        <w:rPr>
          <w:rStyle w:val="FelderzumAusfllen"/>
          <w:color w:val="4B4B4D" w:themeColor="text1"/>
        </w:rPr>
      </w:r>
      <w:r w:rsidRPr="00873BD6">
        <w:rPr>
          <w:rStyle w:val="FelderzumAusfllen"/>
          <w:color w:val="4B4B4D" w:themeColor="text1"/>
        </w:rPr>
        <w:fldChar w:fldCharType="separate"/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fldChar w:fldCharType="end"/>
      </w:r>
    </w:p>
    <w:p w:rsidR="00696107" w:rsidRPr="00873BD6" w:rsidRDefault="00F67391" w:rsidP="00674784">
      <w:pPr>
        <w:framePr w:w="2948" w:hSpace="142" w:wrap="around" w:vAnchor="page" w:hAnchor="page" w:x="4877" w:y="4911" w:anchorLock="1"/>
        <w:autoSpaceDE w:val="0"/>
        <w:autoSpaceDN w:val="0"/>
        <w:adjustRightInd w:val="0"/>
        <w:rPr>
          <w:rStyle w:val="FELDBEZEICHNUNG"/>
          <w:color w:val="4B4B4D" w:themeColor="text1"/>
          <w:sz w:val="6"/>
        </w:rPr>
      </w:pPr>
      <w:r w:rsidRPr="00873BD6">
        <w:rPr>
          <w:rStyle w:val="FELDBEZEICHNUNG"/>
          <w:color w:val="4B4B4D" w:themeColor="text1"/>
        </w:rPr>
        <w:t>VON</w:t>
      </w:r>
      <w:r w:rsidR="001B76DE" w:rsidRPr="00873BD6">
        <w:rPr>
          <w:rStyle w:val="FELDBEZEICHNUNG"/>
          <w:color w:val="4B4B4D" w:themeColor="text1"/>
        </w:rPr>
        <w:t xml:space="preserve"> / DATUM</w:t>
      </w:r>
    </w:p>
    <w:p w:rsidR="00696107" w:rsidRPr="00873BD6" w:rsidRDefault="00696107" w:rsidP="00674784">
      <w:pPr>
        <w:framePr w:w="2948" w:hSpace="142" w:wrap="around" w:vAnchor="page" w:hAnchor="page" w:x="4877" w:y="4911" w:anchorLock="1"/>
        <w:autoSpaceDE w:val="0"/>
        <w:autoSpaceDN w:val="0"/>
        <w:adjustRightInd w:val="0"/>
        <w:rPr>
          <w:rStyle w:val="FELDBEZEICHNUNG"/>
          <w:color w:val="4B4B4D" w:themeColor="text1"/>
          <w:sz w:val="6"/>
        </w:rPr>
      </w:pPr>
    </w:p>
    <w:p w:rsidR="00696107" w:rsidRPr="00873BD6" w:rsidRDefault="00696107" w:rsidP="00674784">
      <w:pPr>
        <w:framePr w:w="2948" w:hSpace="142" w:wrap="around" w:vAnchor="page" w:hAnchor="page" w:x="4877" w:y="4911" w:anchorLock="1"/>
        <w:autoSpaceDE w:val="0"/>
        <w:autoSpaceDN w:val="0"/>
        <w:adjustRightInd w:val="0"/>
        <w:rPr>
          <w:rStyle w:val="FelderzumAusfllen"/>
          <w:color w:val="4B4B4D" w:themeColor="text1"/>
        </w:rPr>
      </w:pPr>
      <w:r w:rsidRPr="00873BD6">
        <w:rPr>
          <w:rStyle w:val="FelderzumAusfllen"/>
          <w:color w:val="4B4B4D" w:themeColor="text1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73BD6">
        <w:rPr>
          <w:rStyle w:val="FelderzumAusfllen"/>
          <w:color w:val="4B4B4D" w:themeColor="text1"/>
        </w:rPr>
        <w:instrText xml:space="preserve"> FORMTEXT </w:instrText>
      </w:r>
      <w:r w:rsidRPr="00873BD6">
        <w:rPr>
          <w:rStyle w:val="FelderzumAusfllen"/>
          <w:color w:val="4B4B4D" w:themeColor="text1"/>
        </w:rPr>
      </w:r>
      <w:r w:rsidRPr="00873BD6">
        <w:rPr>
          <w:rStyle w:val="FelderzumAusfllen"/>
          <w:color w:val="4B4B4D" w:themeColor="text1"/>
        </w:rPr>
        <w:fldChar w:fldCharType="separate"/>
      </w:r>
      <w:r w:rsidR="00084E40" w:rsidRPr="00873BD6">
        <w:rPr>
          <w:rStyle w:val="FelderzumAusfllen"/>
          <w:color w:val="4B4B4D" w:themeColor="text1"/>
        </w:rPr>
        <w:t> </w:t>
      </w:r>
      <w:r w:rsidR="00084E40" w:rsidRPr="00873BD6">
        <w:rPr>
          <w:rStyle w:val="FelderzumAusfllen"/>
          <w:color w:val="4B4B4D" w:themeColor="text1"/>
        </w:rPr>
        <w:t> </w:t>
      </w:r>
      <w:r w:rsidR="00084E40" w:rsidRPr="00873BD6">
        <w:rPr>
          <w:rStyle w:val="FelderzumAusfllen"/>
          <w:color w:val="4B4B4D" w:themeColor="text1"/>
        </w:rPr>
        <w:t> </w:t>
      </w:r>
      <w:r w:rsidR="00084E40" w:rsidRPr="00873BD6">
        <w:rPr>
          <w:rStyle w:val="FelderzumAusfllen"/>
          <w:color w:val="4B4B4D" w:themeColor="text1"/>
        </w:rPr>
        <w:t> </w:t>
      </w:r>
      <w:r w:rsidR="00084E40"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fldChar w:fldCharType="end"/>
      </w:r>
    </w:p>
    <w:p w:rsidR="00F67391" w:rsidRPr="00873BD6" w:rsidRDefault="00F67391" w:rsidP="006D15CA">
      <w:pPr>
        <w:framePr w:w="2835" w:hSpace="142" w:wrap="around" w:vAnchor="page" w:hAnchor="page" w:x="8166" w:y="4911" w:anchorLock="1"/>
        <w:autoSpaceDE w:val="0"/>
        <w:autoSpaceDN w:val="0"/>
        <w:adjustRightInd w:val="0"/>
        <w:rPr>
          <w:rStyle w:val="FELDBEZEICHNUNG"/>
          <w:color w:val="4B4B4D" w:themeColor="text1"/>
          <w:sz w:val="6"/>
        </w:rPr>
      </w:pPr>
      <w:r w:rsidRPr="00873BD6">
        <w:rPr>
          <w:rStyle w:val="FELDBEZEICHNUNG"/>
          <w:color w:val="4B4B4D" w:themeColor="text1"/>
        </w:rPr>
        <w:t>BIS / DATUM</w:t>
      </w:r>
    </w:p>
    <w:p w:rsidR="00F67391" w:rsidRPr="00873BD6" w:rsidRDefault="00F67391" w:rsidP="006D15CA">
      <w:pPr>
        <w:framePr w:w="2835" w:hSpace="142" w:wrap="around" w:vAnchor="page" w:hAnchor="page" w:x="8166" w:y="4911" w:anchorLock="1"/>
        <w:autoSpaceDE w:val="0"/>
        <w:autoSpaceDN w:val="0"/>
        <w:adjustRightInd w:val="0"/>
        <w:rPr>
          <w:rStyle w:val="FELDBEZEICHNUNG"/>
          <w:color w:val="4B4B4D" w:themeColor="text1"/>
          <w:sz w:val="6"/>
        </w:rPr>
      </w:pPr>
    </w:p>
    <w:p w:rsidR="00F67391" w:rsidRPr="00873BD6" w:rsidRDefault="00F67391" w:rsidP="006D15CA">
      <w:pPr>
        <w:framePr w:w="2835" w:hSpace="142" w:wrap="around" w:vAnchor="page" w:hAnchor="page" w:x="8166" w:y="4911" w:anchorLock="1"/>
        <w:autoSpaceDE w:val="0"/>
        <w:autoSpaceDN w:val="0"/>
        <w:adjustRightInd w:val="0"/>
        <w:rPr>
          <w:rStyle w:val="FelderzumAusfllen"/>
          <w:color w:val="4B4B4D" w:themeColor="text1"/>
        </w:rPr>
      </w:pPr>
      <w:r w:rsidRPr="00873BD6">
        <w:rPr>
          <w:rStyle w:val="FelderzumAusfllen"/>
          <w:color w:val="4B4B4D" w:themeColor="text1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73BD6">
        <w:rPr>
          <w:rStyle w:val="FelderzumAusfllen"/>
          <w:color w:val="4B4B4D" w:themeColor="text1"/>
        </w:rPr>
        <w:instrText xml:space="preserve"> FORMTEXT </w:instrText>
      </w:r>
      <w:r w:rsidRPr="00873BD6">
        <w:rPr>
          <w:rStyle w:val="FelderzumAusfllen"/>
          <w:color w:val="4B4B4D" w:themeColor="text1"/>
        </w:rPr>
      </w:r>
      <w:r w:rsidRPr="00873BD6">
        <w:rPr>
          <w:rStyle w:val="FelderzumAusfllen"/>
          <w:color w:val="4B4B4D" w:themeColor="text1"/>
        </w:rPr>
        <w:fldChar w:fldCharType="separate"/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fldChar w:fldCharType="end"/>
      </w:r>
    </w:p>
    <w:p w:rsidR="00696107" w:rsidRPr="00873BD6" w:rsidRDefault="00696107" w:rsidP="006D15CA">
      <w:pPr>
        <w:framePr w:w="2948" w:hSpace="142" w:wrap="around" w:vAnchor="page" w:hAnchor="page" w:x="1560" w:y="5478" w:anchorLock="1"/>
        <w:autoSpaceDE w:val="0"/>
        <w:autoSpaceDN w:val="0"/>
        <w:adjustRightInd w:val="0"/>
        <w:rPr>
          <w:rStyle w:val="FELDBEZEICHNUNG"/>
          <w:color w:val="4B4B4D" w:themeColor="text1"/>
          <w:sz w:val="6"/>
        </w:rPr>
      </w:pPr>
      <w:r w:rsidRPr="00873BD6">
        <w:rPr>
          <w:rStyle w:val="FELDBEZEICHNUNG"/>
          <w:color w:val="4B4B4D" w:themeColor="text1"/>
        </w:rPr>
        <w:t>VON / ABFAHRTSORT</w:t>
      </w:r>
    </w:p>
    <w:p w:rsidR="00696107" w:rsidRPr="00873BD6" w:rsidRDefault="00696107" w:rsidP="006D15CA">
      <w:pPr>
        <w:framePr w:w="2948" w:hSpace="142" w:wrap="around" w:vAnchor="page" w:hAnchor="page" w:x="1560" w:y="5478" w:anchorLock="1"/>
        <w:autoSpaceDE w:val="0"/>
        <w:autoSpaceDN w:val="0"/>
        <w:adjustRightInd w:val="0"/>
        <w:rPr>
          <w:rStyle w:val="FELDBEZEICHNUNG"/>
          <w:color w:val="4B4B4D" w:themeColor="text1"/>
          <w:sz w:val="6"/>
        </w:rPr>
      </w:pPr>
    </w:p>
    <w:p w:rsidR="00696107" w:rsidRPr="00873BD6" w:rsidRDefault="00696107" w:rsidP="006D15CA">
      <w:pPr>
        <w:framePr w:w="2948" w:hSpace="142" w:wrap="around" w:vAnchor="page" w:hAnchor="page" w:x="1560" w:y="5478" w:anchorLock="1"/>
        <w:autoSpaceDE w:val="0"/>
        <w:autoSpaceDN w:val="0"/>
        <w:adjustRightInd w:val="0"/>
        <w:rPr>
          <w:rStyle w:val="FelderzumAusfllen"/>
          <w:color w:val="4B4B4D" w:themeColor="text1"/>
        </w:rPr>
      </w:pPr>
      <w:r w:rsidRPr="00873BD6">
        <w:rPr>
          <w:rStyle w:val="FelderzumAusfllen"/>
          <w:color w:val="4B4B4D" w:themeColor="text1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73BD6">
        <w:rPr>
          <w:rStyle w:val="FelderzumAusfllen"/>
          <w:color w:val="4B4B4D" w:themeColor="text1"/>
        </w:rPr>
        <w:instrText xml:space="preserve"> FORMTEXT </w:instrText>
      </w:r>
      <w:r w:rsidRPr="00873BD6">
        <w:rPr>
          <w:rStyle w:val="FelderzumAusfllen"/>
          <w:color w:val="4B4B4D" w:themeColor="text1"/>
        </w:rPr>
      </w:r>
      <w:r w:rsidRPr="00873BD6">
        <w:rPr>
          <w:rStyle w:val="FelderzumAusfllen"/>
          <w:color w:val="4B4B4D" w:themeColor="text1"/>
        </w:rPr>
        <w:fldChar w:fldCharType="separate"/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fldChar w:fldCharType="end"/>
      </w:r>
    </w:p>
    <w:p w:rsidR="00696107" w:rsidRPr="00873BD6" w:rsidRDefault="00696107" w:rsidP="00674784">
      <w:pPr>
        <w:framePr w:w="2948" w:hSpace="142" w:wrap="around" w:vAnchor="page" w:hAnchor="page" w:x="4877" w:y="5478" w:anchorLock="1"/>
        <w:autoSpaceDE w:val="0"/>
        <w:autoSpaceDN w:val="0"/>
        <w:adjustRightInd w:val="0"/>
        <w:rPr>
          <w:rStyle w:val="FELDBEZEICHNUNG"/>
          <w:color w:val="4B4B4D" w:themeColor="text1"/>
          <w:sz w:val="6"/>
        </w:rPr>
      </w:pPr>
      <w:r w:rsidRPr="00873BD6">
        <w:rPr>
          <w:rStyle w:val="FELDBEZEICHNUNG"/>
          <w:color w:val="4B4B4D" w:themeColor="text1"/>
        </w:rPr>
        <w:t>NACH UNTERNEHMEN / ZIELORT</w:t>
      </w:r>
    </w:p>
    <w:p w:rsidR="00696107" w:rsidRPr="00873BD6" w:rsidRDefault="00696107" w:rsidP="00674784">
      <w:pPr>
        <w:framePr w:w="2948" w:hSpace="142" w:wrap="around" w:vAnchor="page" w:hAnchor="page" w:x="4877" w:y="5478" w:anchorLock="1"/>
        <w:autoSpaceDE w:val="0"/>
        <w:autoSpaceDN w:val="0"/>
        <w:adjustRightInd w:val="0"/>
        <w:rPr>
          <w:rStyle w:val="FELDBEZEICHNUNG"/>
          <w:color w:val="4B4B4D" w:themeColor="text1"/>
          <w:sz w:val="6"/>
        </w:rPr>
      </w:pPr>
    </w:p>
    <w:p w:rsidR="00696107" w:rsidRPr="00873BD6" w:rsidRDefault="00696107" w:rsidP="00674784">
      <w:pPr>
        <w:framePr w:w="2948" w:hSpace="142" w:wrap="around" w:vAnchor="page" w:hAnchor="page" w:x="4877" w:y="5478" w:anchorLock="1"/>
        <w:autoSpaceDE w:val="0"/>
        <w:autoSpaceDN w:val="0"/>
        <w:adjustRightInd w:val="0"/>
        <w:rPr>
          <w:rStyle w:val="FelderzumAusfllen"/>
          <w:color w:val="4B4B4D" w:themeColor="text1"/>
        </w:rPr>
      </w:pPr>
      <w:r w:rsidRPr="00873BD6">
        <w:rPr>
          <w:rStyle w:val="FelderzumAusfllen"/>
          <w:color w:val="4B4B4D" w:themeColor="text1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73BD6">
        <w:rPr>
          <w:rStyle w:val="FelderzumAusfllen"/>
          <w:color w:val="4B4B4D" w:themeColor="text1"/>
        </w:rPr>
        <w:instrText xml:space="preserve"> FORMTEXT </w:instrText>
      </w:r>
      <w:r w:rsidRPr="00873BD6">
        <w:rPr>
          <w:rStyle w:val="FelderzumAusfllen"/>
          <w:color w:val="4B4B4D" w:themeColor="text1"/>
        </w:rPr>
      </w:r>
      <w:r w:rsidRPr="00873BD6">
        <w:rPr>
          <w:rStyle w:val="FelderzumAusfllen"/>
          <w:color w:val="4B4B4D" w:themeColor="text1"/>
        </w:rPr>
        <w:fldChar w:fldCharType="separate"/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fldChar w:fldCharType="end"/>
      </w:r>
    </w:p>
    <w:p w:rsidR="00696107" w:rsidRPr="00873BD6" w:rsidRDefault="00696107" w:rsidP="006D15CA">
      <w:pPr>
        <w:framePr w:w="2835" w:hSpace="142" w:wrap="around" w:vAnchor="page" w:hAnchor="page" w:x="8166" w:y="5478" w:anchorLock="1"/>
        <w:autoSpaceDE w:val="0"/>
        <w:autoSpaceDN w:val="0"/>
        <w:adjustRightInd w:val="0"/>
        <w:rPr>
          <w:rStyle w:val="FELDBEZEICHNUNG"/>
          <w:color w:val="4B4B4D" w:themeColor="text1"/>
          <w:sz w:val="6"/>
        </w:rPr>
      </w:pPr>
      <w:r w:rsidRPr="00873BD6">
        <w:rPr>
          <w:rStyle w:val="FELDBEZEICHNUNG"/>
          <w:color w:val="4B4B4D" w:themeColor="text1"/>
        </w:rPr>
        <w:t>NACH RÜCKREISEORT</w:t>
      </w:r>
    </w:p>
    <w:p w:rsidR="00696107" w:rsidRPr="00873BD6" w:rsidRDefault="00696107" w:rsidP="006D15CA">
      <w:pPr>
        <w:framePr w:w="2835" w:hSpace="142" w:wrap="around" w:vAnchor="page" w:hAnchor="page" w:x="8166" w:y="5478" w:anchorLock="1"/>
        <w:autoSpaceDE w:val="0"/>
        <w:autoSpaceDN w:val="0"/>
        <w:adjustRightInd w:val="0"/>
        <w:rPr>
          <w:rStyle w:val="FELDBEZEICHNUNG"/>
          <w:color w:val="4B4B4D" w:themeColor="text1"/>
          <w:sz w:val="6"/>
        </w:rPr>
      </w:pPr>
    </w:p>
    <w:p w:rsidR="00696107" w:rsidRPr="00873BD6" w:rsidRDefault="00696107" w:rsidP="006D15CA">
      <w:pPr>
        <w:framePr w:w="2835" w:hSpace="142" w:wrap="around" w:vAnchor="page" w:hAnchor="page" w:x="8166" w:y="5478" w:anchorLock="1"/>
        <w:autoSpaceDE w:val="0"/>
        <w:autoSpaceDN w:val="0"/>
        <w:adjustRightInd w:val="0"/>
        <w:rPr>
          <w:rStyle w:val="FelderzumAusfllen"/>
          <w:color w:val="4B4B4D" w:themeColor="text1"/>
        </w:rPr>
      </w:pPr>
      <w:r w:rsidRPr="00873BD6">
        <w:rPr>
          <w:rStyle w:val="FelderzumAusfllen"/>
          <w:color w:val="4B4B4D" w:themeColor="text1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73BD6">
        <w:rPr>
          <w:rStyle w:val="FelderzumAusfllen"/>
          <w:color w:val="4B4B4D" w:themeColor="text1"/>
        </w:rPr>
        <w:instrText xml:space="preserve"> FORMTEXT </w:instrText>
      </w:r>
      <w:r w:rsidRPr="00873BD6">
        <w:rPr>
          <w:rStyle w:val="FelderzumAusfllen"/>
          <w:color w:val="4B4B4D" w:themeColor="text1"/>
        </w:rPr>
      </w:r>
      <w:r w:rsidRPr="00873BD6">
        <w:rPr>
          <w:rStyle w:val="FelderzumAusfllen"/>
          <w:color w:val="4B4B4D" w:themeColor="text1"/>
        </w:rPr>
        <w:fldChar w:fldCharType="separate"/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t> </w:t>
      </w:r>
      <w:r w:rsidRPr="00873BD6">
        <w:rPr>
          <w:rStyle w:val="FelderzumAusfllen"/>
          <w:color w:val="4B4B4D" w:themeColor="text1"/>
        </w:rPr>
        <w:fldChar w:fldCharType="end"/>
      </w:r>
    </w:p>
    <w:p w:rsidR="00AF0928" w:rsidRPr="00873BD6" w:rsidRDefault="00AF0928" w:rsidP="006D15CA">
      <w:pPr>
        <w:spacing w:before="600" w:after="240"/>
        <w:rPr>
          <w:rStyle w:val="berschrift"/>
          <w:color w:val="4B4B4D" w:themeColor="text1"/>
        </w:rPr>
      </w:pPr>
      <w:r w:rsidRPr="00873BD6">
        <w:rPr>
          <w:rStyle w:val="berschrift"/>
          <w:color w:val="4B4B4D" w:themeColor="text1"/>
        </w:rPr>
        <w:t>Genehmigt</w:t>
      </w:r>
    </w:p>
    <w:p w:rsidR="006D15CA" w:rsidRPr="00873BD6" w:rsidRDefault="006D15CA" w:rsidP="006D15CA">
      <w:pPr>
        <w:autoSpaceDE w:val="0"/>
        <w:autoSpaceDN w:val="0"/>
        <w:adjustRightInd w:val="0"/>
        <w:rPr>
          <w:rStyle w:val="FelderzumAusfllen"/>
          <w:color w:val="4B4B4D" w:themeColor="text1"/>
          <w:spacing w:val="10"/>
          <w:sz w:val="6"/>
          <w:szCs w:val="15"/>
        </w:rPr>
      </w:pPr>
      <w:r w:rsidRPr="00873BD6">
        <w:rPr>
          <w:rStyle w:val="FelderzumAusfllen"/>
          <w:color w:val="4B4B4D" w:themeColor="text1"/>
          <w:sz w:val="18"/>
        </w:rPr>
        <w:t>Bei Wahl des Verkehrsmittels sind die Regelungen der aktuell gültigen Reisekostenordnung zu beachten.</w:t>
      </w:r>
    </w:p>
    <w:p w:rsidR="006D15CA" w:rsidRPr="00873BD6" w:rsidRDefault="006D15CA" w:rsidP="00552F0F">
      <w:pPr>
        <w:rPr>
          <w:rStyle w:val="berschrift"/>
          <w:color w:val="4B4B4D" w:themeColor="text1"/>
        </w:rPr>
      </w:pPr>
    </w:p>
    <w:p w:rsidR="00AF0928" w:rsidRPr="00873BD6" w:rsidRDefault="00AF0928" w:rsidP="00552F0F">
      <w:pPr>
        <w:framePr w:w="9242" w:hSpace="142" w:wrap="around" w:vAnchor="page" w:hAnchor="page" w:x="1560" w:y="7746" w:anchorLock="1"/>
        <w:autoSpaceDE w:val="0"/>
        <w:autoSpaceDN w:val="0"/>
        <w:adjustRightInd w:val="0"/>
        <w:rPr>
          <w:rStyle w:val="FELDBEZEICHNUNG"/>
          <w:color w:val="4B4B4D" w:themeColor="text1"/>
          <w:sz w:val="6"/>
        </w:rPr>
      </w:pPr>
      <w:r w:rsidRPr="00873BD6">
        <w:rPr>
          <w:rStyle w:val="FELDBEZEICHNUNG"/>
          <w:color w:val="4B4B4D" w:themeColor="text1"/>
        </w:rPr>
        <w:t>KST-VERANTWORTLICHER 1)</w:t>
      </w:r>
    </w:p>
    <w:p w:rsidR="00AF0928" w:rsidRPr="00873BD6" w:rsidRDefault="00AF0928" w:rsidP="00552F0F">
      <w:pPr>
        <w:framePr w:w="9242" w:hSpace="142" w:wrap="around" w:vAnchor="page" w:hAnchor="page" w:x="1560" w:y="7746" w:anchorLock="1"/>
        <w:autoSpaceDE w:val="0"/>
        <w:autoSpaceDN w:val="0"/>
        <w:adjustRightInd w:val="0"/>
        <w:rPr>
          <w:rStyle w:val="FELDBEZEICHNUNG"/>
          <w:color w:val="4B4B4D" w:themeColor="text1"/>
          <w:sz w:val="6"/>
        </w:rPr>
      </w:pPr>
    </w:p>
    <w:p w:rsidR="00A47225" w:rsidRPr="00873BD6" w:rsidRDefault="00AF0928" w:rsidP="00552F0F">
      <w:pPr>
        <w:framePr w:w="9242" w:hSpace="142" w:wrap="around" w:vAnchor="page" w:hAnchor="page" w:x="1560" w:y="7746" w:anchorLock="1"/>
        <w:tabs>
          <w:tab w:val="left" w:pos="3289"/>
          <w:tab w:val="left" w:pos="3459"/>
        </w:tabs>
        <w:autoSpaceDE w:val="0"/>
        <w:autoSpaceDN w:val="0"/>
        <w:adjustRightInd w:val="0"/>
        <w:rPr>
          <w:rStyle w:val="ErklrungsmallZchn"/>
          <w:color w:val="4B4B4D" w:themeColor="text1"/>
        </w:rPr>
      </w:pPr>
      <w:r w:rsidRPr="00873BD6">
        <w:rPr>
          <w:rStyle w:val="ErklrungsmallZchn"/>
          <w:color w:val="4B4B4D" w:themeColor="text1"/>
        </w:rPr>
        <w:t>der mit den Reisekosten zu belastenden KST</w:t>
      </w:r>
      <w:r w:rsidRPr="00873BD6">
        <w:rPr>
          <w:rStyle w:val="FELDBEZEICHNUNGschmal"/>
          <w:color w:val="4B4B4D" w:themeColor="text1"/>
        </w:rPr>
        <w:tab/>
      </w:r>
      <w:r w:rsidR="008A3FF0" w:rsidRPr="00873BD6">
        <w:rPr>
          <w:rStyle w:val="ErklrungsmallZchn"/>
          <w:color w:val="4B4B4D" w:themeColor="text1"/>
        </w:rPr>
        <w:t>1)</w:t>
      </w:r>
      <w:r w:rsidR="008A3FF0" w:rsidRPr="00873BD6">
        <w:rPr>
          <w:rStyle w:val="ErklrungsmallZchn"/>
          <w:color w:val="4B4B4D" w:themeColor="text1"/>
        </w:rPr>
        <w:tab/>
      </w:r>
      <w:r w:rsidRPr="00873BD6">
        <w:rPr>
          <w:rStyle w:val="ErklrungsmallZchn"/>
          <w:color w:val="4B4B4D" w:themeColor="text1"/>
        </w:rPr>
        <w:t>oder eines sonstigen Unterschriftberechtigten</w:t>
      </w:r>
      <w:r w:rsidR="00A47225" w:rsidRPr="00873BD6">
        <w:rPr>
          <w:rStyle w:val="ErklrungsmallZchn"/>
          <w:color w:val="4B4B4D" w:themeColor="text1"/>
        </w:rPr>
        <w:t xml:space="preserve"> </w:t>
      </w:r>
    </w:p>
    <w:p w:rsidR="00AF0928" w:rsidRPr="00873BD6" w:rsidRDefault="00A47225" w:rsidP="00552F0F">
      <w:pPr>
        <w:framePr w:w="9242" w:hSpace="142" w:wrap="around" w:vAnchor="page" w:hAnchor="page" w:x="1560" w:y="7746" w:anchorLock="1"/>
        <w:tabs>
          <w:tab w:val="left" w:pos="3289"/>
          <w:tab w:val="left" w:pos="3459"/>
        </w:tabs>
        <w:autoSpaceDE w:val="0"/>
        <w:autoSpaceDN w:val="0"/>
        <w:adjustRightInd w:val="0"/>
        <w:rPr>
          <w:rStyle w:val="FELDBEZEICHNUNGschmal"/>
          <w:color w:val="4B4B4D" w:themeColor="text1"/>
        </w:rPr>
      </w:pPr>
      <w:r w:rsidRPr="00873BD6">
        <w:rPr>
          <w:rStyle w:val="ErklrungsmallZchn"/>
          <w:color w:val="4B4B4D" w:themeColor="text1"/>
        </w:rPr>
        <w:tab/>
      </w:r>
      <w:r w:rsidRPr="00873BD6">
        <w:rPr>
          <w:rStyle w:val="ErklrungsmallZchn"/>
          <w:color w:val="4B4B4D" w:themeColor="text1"/>
        </w:rPr>
        <w:tab/>
      </w:r>
      <w:r w:rsidR="00AF0928" w:rsidRPr="00873BD6">
        <w:rPr>
          <w:rStyle w:val="ErklrungsmallZchn"/>
          <w:color w:val="4B4B4D" w:themeColor="text1"/>
        </w:rPr>
        <w:t>der betreffenden</w:t>
      </w:r>
      <w:r w:rsidR="008A3FF0" w:rsidRPr="00873BD6">
        <w:rPr>
          <w:rStyle w:val="ErklrungsmallZchn"/>
          <w:color w:val="4B4B4D" w:themeColor="text1"/>
        </w:rPr>
        <w:t xml:space="preserve"> </w:t>
      </w:r>
      <w:r w:rsidR="00AF0928" w:rsidRPr="00873BD6">
        <w:rPr>
          <w:rStyle w:val="ErklrungsmallZchn"/>
          <w:color w:val="4B4B4D" w:themeColor="text1"/>
        </w:rPr>
        <w:t>Kostenstelle</w:t>
      </w:r>
    </w:p>
    <w:p w:rsidR="00A47225" w:rsidRPr="00873BD6" w:rsidRDefault="00A47225" w:rsidP="00552F0F">
      <w:pPr>
        <w:framePr w:w="9242" w:hSpace="142" w:wrap="around" w:vAnchor="page" w:hAnchor="page" w:x="1560" w:y="7746" w:anchorLock="1"/>
        <w:tabs>
          <w:tab w:val="left" w:pos="3062"/>
          <w:tab w:val="left" w:pos="3175"/>
          <w:tab w:val="left" w:pos="3289"/>
          <w:tab w:val="left" w:pos="3402"/>
        </w:tabs>
        <w:autoSpaceDE w:val="0"/>
        <w:autoSpaceDN w:val="0"/>
        <w:adjustRightInd w:val="0"/>
        <w:rPr>
          <w:rStyle w:val="FELDBEZEICHNUNGschmal"/>
          <w:color w:val="4B4B4D" w:themeColor="text1"/>
        </w:rPr>
      </w:pPr>
    </w:p>
    <w:p w:rsidR="00552F0F" w:rsidRPr="00873BD6" w:rsidRDefault="00552F0F" w:rsidP="00552F0F">
      <w:pPr>
        <w:autoSpaceDE w:val="0"/>
        <w:autoSpaceDN w:val="0"/>
        <w:adjustRightInd w:val="0"/>
        <w:spacing w:before="360"/>
        <w:rPr>
          <w:rStyle w:val="FelderzumAusfllen"/>
          <w:color w:val="4B4B4D" w:themeColor="text1"/>
          <w:spacing w:val="10"/>
          <w:sz w:val="15"/>
          <w:szCs w:val="15"/>
        </w:rPr>
      </w:pPr>
      <w:r w:rsidRPr="00873BD6">
        <w:rPr>
          <w:rStyle w:val="FelderzumAusfllen"/>
          <w:color w:val="4B4B4D" w:themeColor="text1"/>
          <w:sz w:val="15"/>
          <w:szCs w:val="15"/>
        </w:rPr>
        <w:t>Datum / Unterschrift</w:t>
      </w:r>
    </w:p>
    <w:p w:rsidR="0058334A" w:rsidRPr="00873BD6" w:rsidRDefault="00D76F66" w:rsidP="006D15CA">
      <w:r w:rsidRPr="00873BD6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1" layoutInCell="1" allowOverlap="1" wp14:anchorId="049ACD8B" wp14:editId="41CBF44F">
                <wp:simplePos x="0" y="0"/>
                <wp:positionH relativeFrom="page">
                  <wp:posOffset>5195570</wp:posOffset>
                </wp:positionH>
                <wp:positionV relativeFrom="page">
                  <wp:posOffset>3240405</wp:posOffset>
                </wp:positionV>
                <wp:extent cx="1800225" cy="0"/>
                <wp:effectExtent l="0" t="0" r="9525" b="19050"/>
                <wp:wrapNone/>
                <wp:docPr id="1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AE819" id="Line 23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1pt,255.15pt" to="550.85pt,2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" strokecolor="gray" strokeweight=".5pt">
                <w10:wrap anchorx="page" anchory="page"/>
                <w10:anchorlock/>
              </v:line>
            </w:pict>
          </mc:Fallback>
        </mc:AlternateContent>
      </w:r>
      <w:r w:rsidRPr="00873BD6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1" layoutInCell="1" allowOverlap="1" wp14:anchorId="486857FC" wp14:editId="66043DDB">
                <wp:simplePos x="0" y="0"/>
                <wp:positionH relativeFrom="page">
                  <wp:posOffset>989965</wp:posOffset>
                </wp:positionH>
                <wp:positionV relativeFrom="page">
                  <wp:posOffset>5732145</wp:posOffset>
                </wp:positionV>
                <wp:extent cx="5868000" cy="0"/>
                <wp:effectExtent l="0" t="0" r="19050" b="19050"/>
                <wp:wrapNone/>
                <wp:docPr id="1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9788B" id="Line 2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7.95pt,451.35pt" to="540pt,4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" strokecolor="gray" strokeweight=".5pt">
                <w10:wrap anchorx="page" anchory="page"/>
                <w10:anchorlock/>
              </v:line>
            </w:pict>
          </mc:Fallback>
        </mc:AlternateContent>
      </w:r>
      <w:r w:rsidRPr="00873BD6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1" layoutInCell="1" allowOverlap="1" wp14:anchorId="4BC5D632" wp14:editId="7FB71B9F">
                <wp:simplePos x="0" y="0"/>
                <wp:positionH relativeFrom="page">
                  <wp:posOffset>982345</wp:posOffset>
                </wp:positionH>
                <wp:positionV relativeFrom="page">
                  <wp:posOffset>5040630</wp:posOffset>
                </wp:positionV>
                <wp:extent cx="5868035" cy="0"/>
                <wp:effectExtent l="10795" t="11430" r="7620" b="7620"/>
                <wp:wrapNone/>
                <wp:docPr id="10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5776F" id="Line 1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7.35pt,396.9pt" to="539.4pt,3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" strokecolor="gray" strokeweight=".5pt">
                <w10:wrap anchorx="page" anchory="page"/>
                <w10:anchorlock/>
              </v:line>
            </w:pict>
          </mc:Fallback>
        </mc:AlternateContent>
      </w:r>
      <w:r w:rsidRPr="00873BD6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1" wp14:anchorId="2EAB8C56" wp14:editId="0633968A">
                <wp:simplePos x="0" y="0"/>
                <wp:positionH relativeFrom="page">
                  <wp:posOffset>5195570</wp:posOffset>
                </wp:positionH>
                <wp:positionV relativeFrom="page">
                  <wp:posOffset>3600450</wp:posOffset>
                </wp:positionV>
                <wp:extent cx="1800225" cy="0"/>
                <wp:effectExtent l="0" t="0" r="9525" b="19050"/>
                <wp:wrapNone/>
                <wp:docPr id="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EF8A2" id="Line 1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1pt,283.5pt" to="550.8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" strokecolor="gray" strokeweight=".5pt">
                <w10:wrap anchorx="page" anchory="page"/>
                <w10:anchorlock/>
              </v:line>
            </w:pict>
          </mc:Fallback>
        </mc:AlternateContent>
      </w:r>
      <w:r w:rsidRPr="00873BD6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0422D0B4" wp14:editId="46AD2F14">
                <wp:simplePos x="0" y="0"/>
                <wp:positionH relativeFrom="page">
                  <wp:posOffset>3115945</wp:posOffset>
                </wp:positionH>
                <wp:positionV relativeFrom="page">
                  <wp:posOffset>3600450</wp:posOffset>
                </wp:positionV>
                <wp:extent cx="1800225" cy="0"/>
                <wp:effectExtent l="10795" t="9525" r="8255" b="9525"/>
                <wp:wrapNone/>
                <wp:docPr id="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1A367" id="Line 1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5.35pt,283.5pt" to="387.1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" strokecolor="gray" strokeweight=".5pt">
                <w10:wrap anchorx="page" anchory="page"/>
                <w10:anchorlock/>
              </v:line>
            </w:pict>
          </mc:Fallback>
        </mc:AlternateContent>
      </w:r>
      <w:r w:rsidRPr="00873BD6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7CF3FA1D" wp14:editId="36CF214C">
                <wp:simplePos x="0" y="0"/>
                <wp:positionH relativeFrom="page">
                  <wp:posOffset>982345</wp:posOffset>
                </wp:positionH>
                <wp:positionV relativeFrom="page">
                  <wp:posOffset>3600450</wp:posOffset>
                </wp:positionV>
                <wp:extent cx="1871980" cy="0"/>
                <wp:effectExtent l="10795" t="9525" r="12700" b="9525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19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C3D6CA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7.35pt,283.5pt" to="224.7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" strokecolor="gray" strokeweight=".5pt">
                <w10:wrap anchorx="page" anchory="page"/>
                <w10:anchorlock/>
              </v:line>
            </w:pict>
          </mc:Fallback>
        </mc:AlternateContent>
      </w:r>
      <w:r w:rsidRPr="00873BD6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433D36B4" wp14:editId="1E6865EB">
                <wp:simplePos x="0" y="0"/>
                <wp:positionH relativeFrom="page">
                  <wp:posOffset>3115945</wp:posOffset>
                </wp:positionH>
                <wp:positionV relativeFrom="page">
                  <wp:posOffset>3240405</wp:posOffset>
                </wp:positionV>
                <wp:extent cx="1800225" cy="0"/>
                <wp:effectExtent l="10795" t="11430" r="8255" b="7620"/>
                <wp:wrapNone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D73294" id="Line 1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5.35pt,255.15pt" to="387.1pt,2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" strokecolor="gray" strokeweight=".5pt">
                <w10:wrap anchorx="page" anchory="page"/>
                <w10:anchorlock/>
              </v:line>
            </w:pict>
          </mc:Fallback>
        </mc:AlternateContent>
      </w:r>
      <w:r w:rsidRPr="00873BD6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1" allowOverlap="1" wp14:anchorId="261AA9A3" wp14:editId="67EA8DB5">
                <wp:simplePos x="0" y="0"/>
                <wp:positionH relativeFrom="page">
                  <wp:posOffset>982345</wp:posOffset>
                </wp:positionH>
                <wp:positionV relativeFrom="page">
                  <wp:posOffset>3240405</wp:posOffset>
                </wp:positionV>
                <wp:extent cx="1871980" cy="0"/>
                <wp:effectExtent l="10795" t="11430" r="12700" b="7620"/>
                <wp:wrapNone/>
                <wp:docPr id="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19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66F7C9" id="Line 1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7.35pt,255.15pt" to="224.75pt,2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" strokecolor="gray" strokeweight=".5pt">
                <w10:wrap anchorx="page" anchory="page"/>
                <w10:anchorlock/>
              </v:line>
            </w:pict>
          </mc:Fallback>
        </mc:AlternateContent>
      </w:r>
      <w:r w:rsidRPr="00873BD6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1" layoutInCell="1" allowOverlap="1" wp14:anchorId="2C4B3B23" wp14:editId="5D287425">
                <wp:simplePos x="0" y="0"/>
                <wp:positionH relativeFrom="page">
                  <wp:posOffset>5195570</wp:posOffset>
                </wp:positionH>
                <wp:positionV relativeFrom="page">
                  <wp:posOffset>2880360</wp:posOffset>
                </wp:positionV>
                <wp:extent cx="1800225" cy="0"/>
                <wp:effectExtent l="0" t="0" r="9525" b="19050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52BA4" id="Line 10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9.1pt,226.8pt" to="550.85pt,2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" strokecolor="gray" strokeweight=".5pt">
                <w10:wrap anchorx="page" anchory="page"/>
                <w10:anchorlock/>
              </v:line>
            </w:pict>
          </mc:Fallback>
        </mc:AlternateContent>
      </w:r>
      <w:r w:rsidRPr="00873BD6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1" layoutInCell="1" allowOverlap="1" wp14:anchorId="73FCA5C0" wp14:editId="3E6FAFAF">
                <wp:simplePos x="0" y="0"/>
                <wp:positionH relativeFrom="page">
                  <wp:posOffset>3115945</wp:posOffset>
                </wp:positionH>
                <wp:positionV relativeFrom="page">
                  <wp:posOffset>2880360</wp:posOffset>
                </wp:positionV>
                <wp:extent cx="1800225" cy="0"/>
                <wp:effectExtent l="10795" t="13335" r="8255" b="5715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774EF" id="Line 9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5.35pt,226.8pt" to="387.1pt,2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" strokecolor="gray" strokeweight=".5pt">
                <w10:wrap anchorx="page" anchory="page"/>
                <w10:anchorlock/>
              </v:line>
            </w:pict>
          </mc:Fallback>
        </mc:AlternateContent>
      </w:r>
      <w:r w:rsidRPr="00873BD6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1" layoutInCell="1" allowOverlap="1" wp14:anchorId="5DB3AD01" wp14:editId="5100F6CC">
                <wp:simplePos x="0" y="0"/>
                <wp:positionH relativeFrom="page">
                  <wp:posOffset>977265</wp:posOffset>
                </wp:positionH>
                <wp:positionV relativeFrom="page">
                  <wp:posOffset>2880360</wp:posOffset>
                </wp:positionV>
                <wp:extent cx="1871980" cy="0"/>
                <wp:effectExtent l="5715" t="13335" r="8255" b="5715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19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876ECF" id="Line 7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95pt,226.8pt" to="224.35pt,2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" strokecolor="gray" strokeweight=".5pt">
                <w10:wrap anchorx="page" anchory="page"/>
                <w10:anchorlock/>
              </v:line>
            </w:pict>
          </mc:Fallback>
        </mc:AlternateContent>
      </w:r>
    </w:p>
    <w:sectPr w:rsidR="0058334A" w:rsidRPr="00873BD6" w:rsidSect="006D15CA">
      <w:headerReference w:type="default" r:id="rId10"/>
      <w:footerReference w:type="default" r:id="rId11"/>
      <w:pgSz w:w="11907" w:h="16840" w:code="9"/>
      <w:pgMar w:top="1985" w:right="567" w:bottom="851" w:left="1559" w:header="720" w:footer="720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B11E7" w:rsidRDefault="004B11E7">
      <w:r>
        <w:separator/>
      </w:r>
    </w:p>
  </w:endnote>
  <w:endnote w:type="continuationSeparator" w:id="0">
    <w:p w:rsidR="004B11E7" w:rsidRDefault="004B1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37698" w:rsidRDefault="00C3769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B3CA601" wp14:editId="1AF280C4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161290"/>
              <wp:effectExtent l="0" t="0" r="1905" b="10160"/>
              <wp:wrapNone/>
              <wp:docPr id="15" name="MSIPCM84e04dfd81a08a72ca6ad548" descr="{&quot;HashCode&quot;:-2082467515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1612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C37698" w:rsidRPr="00C37698" w:rsidRDefault="00C37698" w:rsidP="00C3769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C37698">
                            <w:rPr>
                              <w:rFonts w:ascii="Calibri" w:hAnsi="Calibri" w:cs="Calibri"/>
                              <w:color w:val="00000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3CA601" id="_x0000_t202" coordsize="21600,21600" o:spt="202" path="m,l,21600r21600,l21600,xe">
              <v:stroke joinstyle="miter"/>
              <v:path gradientshapeok="t" o:connecttype="rect"/>
            </v:shapetype>
            <v:shape id="MSIPCM84e04dfd81a08a72ca6ad548" o:spid="_x0000_s1026" type="#_x0000_t202" alt="{&quot;HashCode&quot;:-2082467515,&quot;Height&quot;:842.0,&quot;Width&quot;:595.0,&quot;Placement&quot;:&quot;Footer&quot;,&quot;Index&quot;:&quot;Primary&quot;,&quot;Section&quot;:1,&quot;Top&quot;:0.0,&quot;Left&quot;:0.0}" style="position:absolute;margin-left:0;margin-top:805.45pt;width:595.35pt;height:12.7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" o:allowincell="f" filled="f" stroked="f" strokeweight=".5pt">
              <v:textbox style="mso-fit-shape-to-text:t" inset="0,0,0,0">
                <w:txbxContent>
                  <w:p w:rsidR="00C37698" w:rsidRPr="00C37698" w:rsidRDefault="00C37698" w:rsidP="00C37698">
                    <w:pPr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C37698">
                      <w:rPr>
                        <w:rFonts w:ascii="Calibri" w:hAnsi="Calibri" w:cs="Calibri"/>
                        <w:color w:val="000000"/>
                      </w:rPr>
                      <w:t>LP-Internal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B11E7" w:rsidRDefault="004B11E7">
      <w:r>
        <w:separator/>
      </w:r>
    </w:p>
  </w:footnote>
  <w:footnote w:type="continuationSeparator" w:id="0">
    <w:p w:rsidR="004B11E7" w:rsidRDefault="004B1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56FD" w:rsidRDefault="00CF229A" w:rsidP="00FC2D7C">
    <w:pPr>
      <w:pStyle w:val="Header"/>
    </w:pPr>
    <w:r>
      <w:rPr>
        <w:noProof/>
      </w:rPr>
      <w:drawing>
        <wp:anchor distT="0" distB="0" distL="114300" distR="114300" simplePos="0" relativeHeight="251662336" behindDoc="0" locked="1" layoutInCell="1" allowOverlap="1" wp14:anchorId="1308AADB" wp14:editId="331FAFFE">
          <wp:simplePos x="0" y="0"/>
          <wp:positionH relativeFrom="column">
            <wp:posOffset>-578485</wp:posOffset>
          </wp:positionH>
          <wp:positionV relativeFrom="paragraph">
            <wp:posOffset>-26035</wp:posOffset>
          </wp:positionV>
          <wp:extent cx="7005320" cy="62611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5320" cy="626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DAFC88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E6C93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736C4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E8E64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A94B4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0299384">
    <w:abstractNumId w:val="4"/>
  </w:num>
  <w:num w:numId="2" w16cid:durableId="458182789">
    <w:abstractNumId w:val="3"/>
  </w:num>
  <w:num w:numId="3" w16cid:durableId="1597251443">
    <w:abstractNumId w:val="2"/>
  </w:num>
  <w:num w:numId="4" w16cid:durableId="747844530">
    <w:abstractNumId w:val="1"/>
  </w:num>
  <w:num w:numId="5" w16cid:durableId="133110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1E7"/>
    <w:rsid w:val="000325A8"/>
    <w:rsid w:val="00072928"/>
    <w:rsid w:val="00083A44"/>
    <w:rsid w:val="00084E40"/>
    <w:rsid w:val="000B56FD"/>
    <w:rsid w:val="000D1C90"/>
    <w:rsid w:val="000D2AF9"/>
    <w:rsid w:val="00115560"/>
    <w:rsid w:val="001166E1"/>
    <w:rsid w:val="00121CE7"/>
    <w:rsid w:val="00155E99"/>
    <w:rsid w:val="00186476"/>
    <w:rsid w:val="001931A9"/>
    <w:rsid w:val="001A48AA"/>
    <w:rsid w:val="001B76DE"/>
    <w:rsid w:val="001C1E74"/>
    <w:rsid w:val="001C3518"/>
    <w:rsid w:val="001D47B1"/>
    <w:rsid w:val="001F708B"/>
    <w:rsid w:val="001F70B6"/>
    <w:rsid w:val="00263D75"/>
    <w:rsid w:val="00287830"/>
    <w:rsid w:val="00294F17"/>
    <w:rsid w:val="002E4F34"/>
    <w:rsid w:val="00317384"/>
    <w:rsid w:val="00353484"/>
    <w:rsid w:val="00361AF3"/>
    <w:rsid w:val="00362120"/>
    <w:rsid w:val="00370972"/>
    <w:rsid w:val="003937C3"/>
    <w:rsid w:val="003A4B16"/>
    <w:rsid w:val="003E5718"/>
    <w:rsid w:val="003F3DFA"/>
    <w:rsid w:val="004036F6"/>
    <w:rsid w:val="00404438"/>
    <w:rsid w:val="00446875"/>
    <w:rsid w:val="004569EF"/>
    <w:rsid w:val="004726B5"/>
    <w:rsid w:val="0048373E"/>
    <w:rsid w:val="004915A0"/>
    <w:rsid w:val="004B11E7"/>
    <w:rsid w:val="004D1BDB"/>
    <w:rsid w:val="00500593"/>
    <w:rsid w:val="00527ED9"/>
    <w:rsid w:val="00547F6B"/>
    <w:rsid w:val="00552F0F"/>
    <w:rsid w:val="0058334A"/>
    <w:rsid w:val="005A1564"/>
    <w:rsid w:val="005C019A"/>
    <w:rsid w:val="005E2119"/>
    <w:rsid w:val="00606151"/>
    <w:rsid w:val="00625F9B"/>
    <w:rsid w:val="006322F5"/>
    <w:rsid w:val="006331D8"/>
    <w:rsid w:val="00665C6E"/>
    <w:rsid w:val="0067265D"/>
    <w:rsid w:val="00674784"/>
    <w:rsid w:val="00675331"/>
    <w:rsid w:val="00696107"/>
    <w:rsid w:val="006A3B39"/>
    <w:rsid w:val="006C5ACE"/>
    <w:rsid w:val="006D15CA"/>
    <w:rsid w:val="007746AE"/>
    <w:rsid w:val="00792990"/>
    <w:rsid w:val="007C29CC"/>
    <w:rsid w:val="007C5BFE"/>
    <w:rsid w:val="007D05BE"/>
    <w:rsid w:val="008554E5"/>
    <w:rsid w:val="008719DF"/>
    <w:rsid w:val="00873BD6"/>
    <w:rsid w:val="008A3FF0"/>
    <w:rsid w:val="008D1430"/>
    <w:rsid w:val="00932452"/>
    <w:rsid w:val="00985A82"/>
    <w:rsid w:val="00A47225"/>
    <w:rsid w:val="00A55A35"/>
    <w:rsid w:val="00A62097"/>
    <w:rsid w:val="00AE2F6F"/>
    <w:rsid w:val="00AF0928"/>
    <w:rsid w:val="00AF587A"/>
    <w:rsid w:val="00B0460E"/>
    <w:rsid w:val="00B612CA"/>
    <w:rsid w:val="00B81E13"/>
    <w:rsid w:val="00BA3FF1"/>
    <w:rsid w:val="00BB1EE1"/>
    <w:rsid w:val="00BB301D"/>
    <w:rsid w:val="00BE7BC5"/>
    <w:rsid w:val="00BF23AB"/>
    <w:rsid w:val="00C17575"/>
    <w:rsid w:val="00C20B08"/>
    <w:rsid w:val="00C2520A"/>
    <w:rsid w:val="00C26E52"/>
    <w:rsid w:val="00C37698"/>
    <w:rsid w:val="00C73BEA"/>
    <w:rsid w:val="00C80892"/>
    <w:rsid w:val="00CB50B5"/>
    <w:rsid w:val="00CF101F"/>
    <w:rsid w:val="00CF229A"/>
    <w:rsid w:val="00CF2539"/>
    <w:rsid w:val="00D145BF"/>
    <w:rsid w:val="00D5749F"/>
    <w:rsid w:val="00D73135"/>
    <w:rsid w:val="00D76F66"/>
    <w:rsid w:val="00D95E6A"/>
    <w:rsid w:val="00D97511"/>
    <w:rsid w:val="00DA4021"/>
    <w:rsid w:val="00DB54BA"/>
    <w:rsid w:val="00E17397"/>
    <w:rsid w:val="00E555D2"/>
    <w:rsid w:val="00E64AA1"/>
    <w:rsid w:val="00E672F8"/>
    <w:rsid w:val="00E723EA"/>
    <w:rsid w:val="00EE05FD"/>
    <w:rsid w:val="00F11C3C"/>
    <w:rsid w:val="00F17BA0"/>
    <w:rsid w:val="00F258AF"/>
    <w:rsid w:val="00F31724"/>
    <w:rsid w:val="00F67391"/>
    <w:rsid w:val="00F953EA"/>
    <w:rsid w:val="00FC0BEA"/>
    <w:rsid w:val="00FC2D7C"/>
    <w:rsid w:val="00FE013A"/>
    <w:rsid w:val="00FE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6CEEFD"/>
  <w15:docId w15:val="{E0823DED-1493-4B5E-9091-055070869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15CA"/>
    <w:rPr>
      <w:rFonts w:ascii="Arial" w:hAnsi="Arial"/>
      <w:color w:val="4B4B4D" w:themeColor="text1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ELDBEZEICHNUNG">
    <w:name w:val="FELDBEZEICHNUNG"/>
    <w:rsid w:val="007C29CC"/>
    <w:rPr>
      <w:rFonts w:ascii="Arial" w:hAnsi="Arial"/>
      <w:color w:val="808080"/>
      <w:spacing w:val="10"/>
      <w:sz w:val="15"/>
      <w:szCs w:val="15"/>
      <w:bdr w:val="none" w:sz="0" w:space="0" w:color="auto"/>
      <w:lang w:val="de-DE"/>
    </w:rPr>
  </w:style>
  <w:style w:type="table" w:styleId="TableContemporary">
    <w:name w:val="Table Contemporary"/>
    <w:basedOn w:val="TableNormal"/>
    <w:rsid w:val="00263D75"/>
    <w:rPr>
      <w:rFonts w:ascii="Arial" w:hAnsi="Arial"/>
      <w:sz w:val="18"/>
      <w:szCs w:val="18"/>
    </w:rPr>
    <w:tblPr>
      <w:tblStyleRowBandSize w:val="1"/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berschrift">
    <w:name w:val="Überschrift"/>
    <w:rsid w:val="00A47225"/>
    <w:rPr>
      <w:rFonts w:ascii="Arial" w:hAnsi="Arial"/>
      <w:color w:val="808080"/>
      <w:spacing w:val="10"/>
      <w:sz w:val="28"/>
      <w:szCs w:val="28"/>
      <w:bdr w:val="none" w:sz="0" w:space="0" w:color="auto"/>
    </w:rPr>
  </w:style>
  <w:style w:type="paragraph" w:styleId="BalloonText">
    <w:name w:val="Balloon Text"/>
    <w:basedOn w:val="Normal"/>
    <w:semiHidden/>
    <w:rsid w:val="00D574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C2D7C"/>
    <w:pPr>
      <w:tabs>
        <w:tab w:val="center" w:pos="4536"/>
        <w:tab w:val="right" w:pos="9072"/>
      </w:tabs>
    </w:pPr>
  </w:style>
  <w:style w:type="character" w:customStyle="1" w:styleId="FelderzumAusfllen">
    <w:name w:val="Felder zum Ausfüllen"/>
    <w:basedOn w:val="FELDBEZEICHNUNG"/>
    <w:rsid w:val="007C29CC"/>
    <w:rPr>
      <w:rFonts w:ascii="Arial" w:hAnsi="Arial"/>
      <w:color w:val="000000"/>
      <w:spacing w:val="0"/>
      <w:sz w:val="20"/>
      <w:szCs w:val="20"/>
      <w:bdr w:val="none" w:sz="0" w:space="0" w:color="auto"/>
      <w:lang w:val="de-DE"/>
    </w:rPr>
  </w:style>
  <w:style w:type="paragraph" w:styleId="Footer">
    <w:name w:val="footer"/>
    <w:basedOn w:val="Normal"/>
    <w:rsid w:val="001166E1"/>
    <w:pPr>
      <w:tabs>
        <w:tab w:val="center" w:pos="4536"/>
        <w:tab w:val="right" w:pos="9072"/>
      </w:tabs>
    </w:pPr>
  </w:style>
  <w:style w:type="paragraph" w:customStyle="1" w:styleId="Textfeld">
    <w:name w:val="Textfeld"/>
    <w:autoRedefine/>
    <w:rsid w:val="004569EF"/>
    <w:pPr>
      <w:framePr w:hSpace="142" w:wrap="around" w:vAnchor="page" w:hAnchor="page" w:yAlign="top" w:anchorLock="1"/>
    </w:pPr>
    <w:rPr>
      <w:rFonts w:ascii="Arial" w:hAnsi="Arial"/>
      <w:color w:val="000000"/>
      <w:sz w:val="18"/>
      <w:szCs w:val="18"/>
    </w:rPr>
  </w:style>
  <w:style w:type="character" w:customStyle="1" w:styleId="FELDBEZEICHNUNGschmal">
    <w:name w:val="FELDBEZEICHNUNG schmal"/>
    <w:basedOn w:val="FELDBEZEICHNUNG"/>
    <w:rsid w:val="008A3FF0"/>
    <w:rPr>
      <w:rFonts w:ascii="Arial" w:hAnsi="Arial"/>
      <w:color w:val="808080"/>
      <w:spacing w:val="0"/>
      <w:sz w:val="15"/>
      <w:szCs w:val="15"/>
      <w:u w:color="808080"/>
      <w:bdr w:val="none" w:sz="0" w:space="0" w:color="auto"/>
      <w:lang w:val="de-DE"/>
    </w:rPr>
  </w:style>
  <w:style w:type="paragraph" w:customStyle="1" w:styleId="Erklrungsmall">
    <w:name w:val="Erklärung small"/>
    <w:basedOn w:val="Normal"/>
    <w:link w:val="ErklrungsmallZchn"/>
    <w:rsid w:val="00D145BF"/>
    <w:rPr>
      <w:color w:val="808080"/>
      <w:spacing w:val="4"/>
      <w:sz w:val="13"/>
      <w:szCs w:val="13"/>
    </w:rPr>
  </w:style>
  <w:style w:type="character" w:customStyle="1" w:styleId="ErklrungsmallZchn">
    <w:name w:val="Erklärung small Zchn"/>
    <w:basedOn w:val="DefaultParagraphFont"/>
    <w:link w:val="Erklrungsmall"/>
    <w:rsid w:val="00D145BF"/>
    <w:rPr>
      <w:rFonts w:ascii="Arial" w:hAnsi="Arial"/>
      <w:color w:val="808080"/>
      <w:spacing w:val="4"/>
      <w:sz w:val="13"/>
      <w:szCs w:val="13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oyaltypartnergroup.sharepoint.com/sites/OrgAssets/Templates/PAYBACK/PAYBACK_Pkw_Nutzung.dotx" TargetMode="External"/></Relationships>
</file>

<file path=word/theme/theme1.xml><?xml version="1.0" encoding="utf-8"?>
<a:theme xmlns:a="http://schemas.openxmlformats.org/drawingml/2006/main" name="Design_Payback">
  <a:themeElements>
    <a:clrScheme name="Sigo 1">
      <a:dk1>
        <a:srgbClr val="4B4B4D"/>
      </a:dk1>
      <a:lt1>
        <a:srgbClr val="FFFFFF"/>
      </a:lt1>
      <a:dk2>
        <a:srgbClr val="0046AA"/>
      </a:dk2>
      <a:lt2>
        <a:srgbClr val="D4D7CF"/>
      </a:lt2>
      <a:accent1>
        <a:srgbClr val="999B96"/>
      </a:accent1>
      <a:accent2>
        <a:srgbClr val="B0D8F0"/>
      </a:accent2>
      <a:accent3>
        <a:srgbClr val="777777"/>
      </a:accent3>
      <a:accent4>
        <a:srgbClr val="EAECE8"/>
      </a:accent4>
      <a:accent5>
        <a:srgbClr val="C1002B"/>
      </a:accent5>
      <a:accent6>
        <a:srgbClr val="F7F8F6"/>
      </a:accent6>
      <a:hlink>
        <a:srgbClr val="3F3F40"/>
      </a:hlink>
      <a:folHlink>
        <a:srgbClr val="999B96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 w="9525">
          <a:solidFill>
            <a:schemeClr val="bg2"/>
          </a:solidFill>
        </a:ln>
      </a:spPr>
      <a:bodyPr lIns="108000" tIns="108000" rIns="108000" bIns="108000" rtlCol="0" anchor="ctr"/>
      <a:lstStyle>
        <a:defPPr algn="ctr">
          <a:defRPr sz="1400" dirty="0" err="1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>
          <a:defRPr sz="1400" dirty="0" err="1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7131FA9617443BCC1AA72BDC307B1" ma:contentTypeVersion="8" ma:contentTypeDescription="Create a new document." ma:contentTypeScope="" ma:versionID="01fcf099567f3f075de3bfeda665305e">
  <xsd:schema xmlns:xsd="http://www.w3.org/2001/XMLSchema" xmlns:xs="http://www.w3.org/2001/XMLSchema" xmlns:p="http://schemas.microsoft.com/office/2006/metadata/properties" xmlns:ns2="3b6fd276-3891-408a-81ae-cb4fc0c837f1" xmlns:ns3="a028f9fe-2dd0-4353-a7d1-67d622cb1500" targetNamespace="http://schemas.microsoft.com/office/2006/metadata/properties" ma:root="true" ma:fieldsID="2f620f3d96fb7e178c918c2e111b1284" ns2:_="" ns3:_="">
    <xsd:import namespace="3b6fd276-3891-408a-81ae-cb4fc0c837f1"/>
    <xsd:import namespace="a028f9fe-2dd0-4353-a7d1-67d622cb15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fd276-3891-408a-81ae-cb4fc0c837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28f9fe-2dd0-4353-a7d1-67d622cb150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29A847-D135-4562-ACBE-A3B79F233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9DCD21-7066-4B22-B28A-4591ABAFF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6fd276-3891-408a-81ae-cb4fc0c837f1"/>
    <ds:schemaRef ds:uri="a028f9fe-2dd0-4353-a7d1-67d622cb1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3566B7-0152-4A0F-9D6C-EDF23829F801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f41f464f-db62-4494-af3b-a231dcaf6521}" enabled="1" method="Standard" siteId="{c89fef16-c0d7-43f3-8b73-bcde5402aa5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PAYBACK_Pkw_Nutzung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BETREFF</vt:lpstr>
    </vt:vector>
  </TitlesOfParts>
  <Company>asd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BETREFF</dc:title>
  <dc:creator>Pelin Karasu-Martin</dc:creator>
  <cp:lastModifiedBy>Pelin Karasu-Martin</cp:lastModifiedBy>
  <cp:revision>1</cp:revision>
  <cp:lastPrinted>2008-07-22T10:07:00Z</cp:lastPrinted>
  <dcterms:created xsi:type="dcterms:W3CDTF">2024-03-12T08:13:00Z</dcterms:created>
  <dcterms:modified xsi:type="dcterms:W3CDTF">2024-03-12T08:14:00Z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1f464f-db62-4494-af3b-a231dcaf6521_Enabled">
    <vt:lpwstr>true</vt:lpwstr>
  </property>
  <property fmtid="{D5CDD505-2E9C-101B-9397-08002B2CF9AE}" pid="3" name="MSIP_Label_f41f464f-db62-4494-af3b-a231dcaf6521_SetDate">
    <vt:lpwstr>2022-01-25T09:53:23Z</vt:lpwstr>
  </property>
  <property fmtid="{D5CDD505-2E9C-101B-9397-08002B2CF9AE}" pid="4" name="MSIP_Label_f41f464f-db62-4494-af3b-a231dcaf6521_Method">
    <vt:lpwstr>Standard</vt:lpwstr>
  </property>
  <property fmtid="{D5CDD505-2E9C-101B-9397-08002B2CF9AE}" pid="5" name="MSIP_Label_f41f464f-db62-4494-af3b-a231dcaf6521_Name">
    <vt:lpwstr>LP-Internal</vt:lpwstr>
  </property>
  <property fmtid="{D5CDD505-2E9C-101B-9397-08002B2CF9AE}" pid="6" name="MSIP_Label_f41f464f-db62-4494-af3b-a231dcaf6521_SiteId">
    <vt:lpwstr>c89fef16-c0d7-43f3-8b73-bcde5402aa5b</vt:lpwstr>
  </property>
  <property fmtid="{D5CDD505-2E9C-101B-9397-08002B2CF9AE}" pid="7" name="MSIP_Label_f41f464f-db62-4494-af3b-a231dcaf6521_ActionId">
    <vt:lpwstr>3e6e73de-4535-4183-a27c-2391f42cb4aa</vt:lpwstr>
  </property>
  <property fmtid="{D5CDD505-2E9C-101B-9397-08002B2CF9AE}" pid="8" name="MSIP_Label_f41f464f-db62-4494-af3b-a231dcaf6521_ContentBits">
    <vt:lpwstr>2</vt:lpwstr>
  </property>
  <property fmtid="{D5CDD505-2E9C-101B-9397-08002B2CF9AE}" pid="9" name="ContentTypeId">
    <vt:lpwstr>0x010100A957131FA9617443BCC1AA72BDC307B1</vt:lpwstr>
  </property>
</Properties>
</file>