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97" w:rsidRDefault="00A62097" w:rsidP="0048373E">
      <w:pPr>
        <w:framePr w:w="9242" w:hSpace="142" w:wrap="around" w:vAnchor="page" w:hAnchor="page" w:x="1702" w:y="1986" w:anchorLock="1"/>
        <w:ind w:left="-140"/>
        <w:rPr>
          <w:rStyle w:val="berschrift"/>
        </w:rPr>
      </w:pPr>
      <w:r>
        <w:rPr>
          <w:rStyle w:val="berschrift"/>
        </w:rPr>
        <w:t xml:space="preserve">Genehmigung zur Nutzung eines </w:t>
      </w:r>
      <w:r w:rsidR="00A47225">
        <w:rPr>
          <w:rStyle w:val="berschrift"/>
        </w:rPr>
        <w:t xml:space="preserve">privaten </w:t>
      </w:r>
      <w:r>
        <w:rPr>
          <w:rStyle w:val="berschrift"/>
        </w:rPr>
        <w:t xml:space="preserve">PKW </w:t>
      </w:r>
    </w:p>
    <w:p w:rsidR="00F258AF" w:rsidRPr="00F258AF" w:rsidRDefault="00A62097" w:rsidP="0048373E">
      <w:pPr>
        <w:framePr w:w="9242" w:hSpace="142" w:wrap="around" w:vAnchor="page" w:hAnchor="page" w:x="1702" w:y="1986" w:anchorLock="1"/>
        <w:ind w:left="-140"/>
        <w:rPr>
          <w:rStyle w:val="berschrift"/>
        </w:rPr>
      </w:pPr>
      <w:r>
        <w:rPr>
          <w:rStyle w:val="berschrift"/>
        </w:rPr>
        <w:t>auf Geschäftreisen (pauschal)</w:t>
      </w:r>
    </w:p>
    <w:p w:rsidR="001F70B6" w:rsidRPr="00DB54BA" w:rsidRDefault="00AF0928" w:rsidP="0048373E">
      <w:pPr>
        <w:framePr w:w="2947" w:hSpace="142" w:wrap="around" w:vAnchor="page" w:hAnchor="page" w:x="1702" w:y="4344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NAME</w:t>
      </w:r>
    </w:p>
    <w:p w:rsidR="00DB54BA" w:rsidRPr="00DB54BA" w:rsidRDefault="00DB54BA" w:rsidP="0048373E">
      <w:pPr>
        <w:framePr w:w="2947" w:hSpace="142" w:wrap="around" w:vAnchor="page" w:hAnchor="page" w:x="1702" w:y="4344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527ED9" w:rsidRPr="00527ED9" w:rsidRDefault="00527ED9" w:rsidP="0048373E">
      <w:pPr>
        <w:framePr w:w="2947" w:hSpace="142" w:wrap="around" w:vAnchor="page" w:hAnchor="page" w:x="1702" w:y="4344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>
        <w:rPr>
          <w:rStyle w:val="FelderzumAusfllen"/>
        </w:rPr>
        <w:instrText xml:space="preserve"> FORMTEXT </w:instrText>
      </w:r>
      <w:r w:rsidR="007746AE" w:rsidRPr="00527ED9">
        <w:rPr>
          <w:rFonts w:ascii="Arial" w:hAnsi="Arial"/>
          <w:color w:val="auto"/>
          <w:sz w:val="18"/>
        </w:rPr>
      </w:r>
      <w:r>
        <w:rPr>
          <w:rStyle w:val="FelderzumAusfllen"/>
        </w:rPr>
        <w:fldChar w:fldCharType="separate"/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>
        <w:rPr>
          <w:rStyle w:val="FelderzumAusfllen"/>
        </w:rPr>
        <w:fldChar w:fldCharType="end"/>
      </w:r>
      <w:bookmarkEnd w:id="0"/>
    </w:p>
    <w:p w:rsidR="00BA3FF1" w:rsidRPr="00F258AF" w:rsidRDefault="00BA3FF1" w:rsidP="0048373E">
      <w:pPr>
        <w:framePr w:w="9526" w:hSpace="142" w:wrap="around" w:vAnchor="page" w:hAnchor="page" w:x="1702" w:y="3743" w:anchorLock="1"/>
        <w:ind w:left="-140"/>
        <w:rPr>
          <w:rStyle w:val="berschrift"/>
        </w:rPr>
      </w:pPr>
      <w:r>
        <w:rPr>
          <w:rStyle w:val="berschrift"/>
        </w:rPr>
        <w:t>Mitarbeiter</w:t>
      </w:r>
    </w:p>
    <w:p w:rsidR="00932452" w:rsidRPr="00DB54BA" w:rsidRDefault="00932452" w:rsidP="0048373E">
      <w:pPr>
        <w:framePr w:w="2948" w:hSpace="142" w:wrap="around" w:vAnchor="page" w:hAnchor="page" w:x="4991" w:y="4344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VORNAME</w:t>
      </w:r>
    </w:p>
    <w:p w:rsidR="00932452" w:rsidRPr="00DB54BA" w:rsidRDefault="00932452" w:rsidP="0048373E">
      <w:pPr>
        <w:framePr w:w="2948" w:hSpace="142" w:wrap="around" w:vAnchor="page" w:hAnchor="page" w:x="4991" w:y="4344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932452" w:rsidRPr="00527ED9" w:rsidRDefault="00932452" w:rsidP="0048373E">
      <w:pPr>
        <w:framePr w:w="2948" w:hSpace="142" w:wrap="around" w:vAnchor="page" w:hAnchor="page" w:x="4991" w:y="4344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 w:rsidRPr="00527ED9">
        <w:rPr>
          <w:rFonts w:ascii="Arial" w:hAnsi="Arial"/>
          <w:color w:val="auto"/>
          <w:sz w:val="18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932452" w:rsidRPr="00932452" w:rsidRDefault="00932452" w:rsidP="0048373E">
      <w:pPr>
        <w:framePr w:w="2835" w:hSpace="142" w:wrap="around" w:vAnchor="page" w:hAnchor="page" w:x="8166" w:y="4344" w:anchorLock="1"/>
        <w:autoSpaceDE w:val="0"/>
        <w:autoSpaceDN w:val="0"/>
        <w:adjustRightInd w:val="0"/>
        <w:ind w:left="-140"/>
        <w:rPr>
          <w:rStyle w:val="FELDBEZEICHNUNGschmal"/>
        </w:rPr>
      </w:pPr>
      <w:r w:rsidRPr="00932452">
        <w:rPr>
          <w:rStyle w:val="FELDBEZEICHNUNG"/>
        </w:rPr>
        <w:t>PERSONAL-NR</w:t>
      </w:r>
      <w:r w:rsidRPr="00932452">
        <w:rPr>
          <w:rStyle w:val="FELDBEZEICHNUNGschmal"/>
        </w:rPr>
        <w:t>. (lt Gehaltsabrechnung)</w:t>
      </w:r>
    </w:p>
    <w:p w:rsidR="00932452" w:rsidRPr="00DB54BA" w:rsidRDefault="00932452" w:rsidP="0048373E">
      <w:pPr>
        <w:framePr w:w="2835" w:hSpace="142" w:wrap="around" w:vAnchor="page" w:hAnchor="page" w:x="8166" w:y="4344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932452" w:rsidRPr="00527ED9" w:rsidRDefault="00932452" w:rsidP="0048373E">
      <w:pPr>
        <w:framePr w:w="2835" w:hSpace="142" w:wrap="around" w:vAnchor="page" w:hAnchor="page" w:x="8166" w:y="4344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 w:rsidRPr="00527ED9">
        <w:rPr>
          <w:rFonts w:ascii="Arial" w:hAnsi="Arial"/>
          <w:color w:val="auto"/>
          <w:sz w:val="18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696107" w:rsidRPr="00DB54BA" w:rsidRDefault="00696107" w:rsidP="0048373E">
      <w:pPr>
        <w:framePr w:w="2948" w:hSpace="142" w:wrap="around" w:vAnchor="page" w:hAnchor="page" w:x="1702" w:y="4911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KENNZEICHEN</w:t>
      </w:r>
    </w:p>
    <w:p w:rsidR="00696107" w:rsidRPr="00DB54BA" w:rsidRDefault="00696107" w:rsidP="0048373E">
      <w:pPr>
        <w:framePr w:w="2948" w:hSpace="142" w:wrap="around" w:vAnchor="page" w:hAnchor="page" w:x="1702" w:y="4911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696107" w:rsidRPr="00527ED9" w:rsidRDefault="00696107" w:rsidP="0048373E">
      <w:pPr>
        <w:framePr w:w="2948" w:hSpace="142" w:wrap="around" w:vAnchor="page" w:hAnchor="page" w:x="1702" w:y="4911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 w:rsidRPr="00527ED9">
        <w:rPr>
          <w:rFonts w:ascii="Arial" w:hAnsi="Arial"/>
          <w:color w:val="auto"/>
          <w:sz w:val="18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696107" w:rsidRPr="00DB54BA" w:rsidRDefault="00F67391" w:rsidP="0048373E">
      <w:pPr>
        <w:framePr w:w="2948" w:hSpace="142" w:wrap="around" w:vAnchor="page" w:hAnchor="page" w:x="4991" w:y="4911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VON</w:t>
      </w:r>
      <w:r w:rsidR="001B76DE">
        <w:rPr>
          <w:rStyle w:val="FELDBEZEICHNUNG"/>
        </w:rPr>
        <w:t xml:space="preserve"> / DATUM</w:t>
      </w:r>
    </w:p>
    <w:p w:rsidR="00696107" w:rsidRPr="00DB54BA" w:rsidRDefault="00696107" w:rsidP="0048373E">
      <w:pPr>
        <w:framePr w:w="2948" w:hSpace="142" w:wrap="around" w:vAnchor="page" w:hAnchor="page" w:x="4991" w:y="4911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696107" w:rsidRPr="00527ED9" w:rsidRDefault="00696107" w:rsidP="0048373E">
      <w:pPr>
        <w:framePr w:w="2948" w:hSpace="142" w:wrap="around" w:vAnchor="page" w:hAnchor="page" w:x="4991" w:y="4911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 w:rsidRPr="00527ED9">
        <w:rPr>
          <w:rFonts w:ascii="Arial" w:hAnsi="Arial"/>
          <w:color w:val="auto"/>
          <w:sz w:val="18"/>
        </w:rPr>
      </w:r>
      <w:r>
        <w:rPr>
          <w:rStyle w:val="FelderzumAusfllen"/>
        </w:rPr>
        <w:fldChar w:fldCharType="separate"/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 w:rsidR="00084E40"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F67391" w:rsidRPr="00DB54BA" w:rsidRDefault="00F67391" w:rsidP="0048373E">
      <w:pPr>
        <w:framePr w:w="2835" w:hSpace="142" w:wrap="around" w:vAnchor="page" w:hAnchor="page" w:x="8166" w:y="4911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BIS / DATUM</w:t>
      </w:r>
    </w:p>
    <w:p w:rsidR="00F67391" w:rsidRPr="00DB54BA" w:rsidRDefault="00F67391" w:rsidP="0048373E">
      <w:pPr>
        <w:framePr w:w="2835" w:hSpace="142" w:wrap="around" w:vAnchor="page" w:hAnchor="page" w:x="8166" w:y="4911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F67391" w:rsidRPr="00527ED9" w:rsidRDefault="00F67391" w:rsidP="0048373E">
      <w:pPr>
        <w:framePr w:w="2835" w:hSpace="142" w:wrap="around" w:vAnchor="page" w:hAnchor="page" w:x="8166" w:y="4911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 w:rsidRPr="00527ED9">
        <w:rPr>
          <w:rFonts w:ascii="Arial" w:hAnsi="Arial"/>
          <w:color w:val="auto"/>
          <w:sz w:val="18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696107" w:rsidRPr="00DB54BA" w:rsidRDefault="00696107" w:rsidP="0048373E">
      <w:pPr>
        <w:framePr w:w="2948" w:hSpace="142" w:wrap="around" w:vAnchor="page" w:hAnchor="page" w:x="1702" w:y="5478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VON / ABFAHRTSORT</w:t>
      </w:r>
    </w:p>
    <w:p w:rsidR="00696107" w:rsidRPr="00DB54BA" w:rsidRDefault="00696107" w:rsidP="0048373E">
      <w:pPr>
        <w:framePr w:w="2948" w:hSpace="142" w:wrap="around" w:vAnchor="page" w:hAnchor="page" w:x="1702" w:y="5478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696107" w:rsidRPr="00527ED9" w:rsidRDefault="00696107" w:rsidP="0048373E">
      <w:pPr>
        <w:framePr w:w="2948" w:hSpace="142" w:wrap="around" w:vAnchor="page" w:hAnchor="page" w:x="1702" w:y="5478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 w:rsidRPr="00527ED9">
        <w:rPr>
          <w:rFonts w:ascii="Arial" w:hAnsi="Arial"/>
          <w:color w:val="auto"/>
          <w:sz w:val="18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696107" w:rsidRPr="00DB54BA" w:rsidRDefault="00696107" w:rsidP="0048373E">
      <w:pPr>
        <w:framePr w:w="2948" w:hSpace="142" w:wrap="around" w:vAnchor="page" w:hAnchor="page" w:x="4991" w:y="5478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NACH UNTERNEHMEN / ZIELORT</w:t>
      </w:r>
    </w:p>
    <w:p w:rsidR="00696107" w:rsidRPr="00DB54BA" w:rsidRDefault="00696107" w:rsidP="0048373E">
      <w:pPr>
        <w:framePr w:w="2948" w:hSpace="142" w:wrap="around" w:vAnchor="page" w:hAnchor="page" w:x="4991" w:y="5478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696107" w:rsidRPr="00527ED9" w:rsidRDefault="00696107" w:rsidP="0048373E">
      <w:pPr>
        <w:framePr w:w="2948" w:hSpace="142" w:wrap="around" w:vAnchor="page" w:hAnchor="page" w:x="4991" w:y="5478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 w:rsidRPr="00527ED9">
        <w:rPr>
          <w:rFonts w:ascii="Arial" w:hAnsi="Arial"/>
          <w:color w:val="auto"/>
          <w:sz w:val="18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696107" w:rsidRPr="00DB54BA" w:rsidRDefault="00696107" w:rsidP="0048373E">
      <w:pPr>
        <w:framePr w:w="2835" w:hSpace="142" w:wrap="around" w:vAnchor="page" w:hAnchor="page" w:x="8166" w:y="5478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NACH RÜCKREISEORT</w:t>
      </w:r>
    </w:p>
    <w:p w:rsidR="00696107" w:rsidRPr="00DB54BA" w:rsidRDefault="00696107" w:rsidP="0048373E">
      <w:pPr>
        <w:framePr w:w="2835" w:hSpace="142" w:wrap="around" w:vAnchor="page" w:hAnchor="page" w:x="8166" w:y="5478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696107" w:rsidRPr="00527ED9" w:rsidRDefault="00696107" w:rsidP="0048373E">
      <w:pPr>
        <w:framePr w:w="2835" w:hSpace="142" w:wrap="around" w:vAnchor="page" w:hAnchor="page" w:x="8166" w:y="5478" w:anchorLock="1"/>
        <w:autoSpaceDE w:val="0"/>
        <w:autoSpaceDN w:val="0"/>
        <w:adjustRightInd w:val="0"/>
        <w:ind w:left="-140"/>
        <w:rPr>
          <w:rStyle w:val="FelderzumAusfllen"/>
        </w:rPr>
      </w:pPr>
      <w:r>
        <w:rPr>
          <w:rStyle w:val="FelderzumAusfllen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FelderzumAusfllen"/>
        </w:rPr>
        <w:instrText xml:space="preserve"> FORMTEXT </w:instrText>
      </w:r>
      <w:r w:rsidRPr="00527ED9">
        <w:rPr>
          <w:rFonts w:ascii="Arial" w:hAnsi="Arial"/>
          <w:color w:val="auto"/>
          <w:sz w:val="18"/>
        </w:rPr>
      </w:r>
      <w:r>
        <w:rPr>
          <w:rStyle w:val="FelderzumAusfllen"/>
        </w:rPr>
        <w:fldChar w:fldCharType="separate"/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t> </w:t>
      </w:r>
      <w:r>
        <w:rPr>
          <w:rStyle w:val="FelderzumAusfllen"/>
        </w:rPr>
        <w:fldChar w:fldCharType="end"/>
      </w:r>
    </w:p>
    <w:p w:rsidR="00AF0928" w:rsidRPr="00AF0928" w:rsidRDefault="00AF0928" w:rsidP="0048373E">
      <w:pPr>
        <w:framePr w:w="9242" w:hSpace="142" w:wrap="around" w:vAnchor="page" w:hAnchor="page" w:x="1702" w:y="7145" w:anchorLock="1"/>
        <w:autoSpaceDE w:val="0"/>
        <w:autoSpaceDN w:val="0"/>
        <w:adjustRightInd w:val="0"/>
        <w:ind w:left="-140"/>
        <w:rPr>
          <w:rStyle w:val="FelderzumAusfllen"/>
          <w:color w:val="808080"/>
          <w:spacing w:val="10"/>
          <w:sz w:val="6"/>
          <w:szCs w:val="15"/>
        </w:rPr>
      </w:pPr>
      <w:r w:rsidRPr="00AF0928">
        <w:rPr>
          <w:rStyle w:val="FelderzumAusfllen"/>
          <w:color w:val="808080"/>
          <w:sz w:val="18"/>
        </w:rPr>
        <w:t>Bei Wahl des Verkehrsmittels sind die Regelungen der aktuell gültigen Reisekostenordnung zu beachte</w:t>
      </w:r>
      <w:r>
        <w:rPr>
          <w:rStyle w:val="FelderzumAusfllen"/>
          <w:color w:val="808080"/>
          <w:sz w:val="18"/>
        </w:rPr>
        <w:t>n</w:t>
      </w:r>
      <w:r w:rsidR="006322F5">
        <w:rPr>
          <w:rStyle w:val="FelderzumAusfllen"/>
          <w:color w:val="808080"/>
          <w:sz w:val="18"/>
        </w:rPr>
        <w:t>.</w:t>
      </w:r>
    </w:p>
    <w:p w:rsidR="00F67391" w:rsidRPr="00F67391" w:rsidRDefault="00F67391" w:rsidP="0048373E">
      <w:pPr>
        <w:framePr w:w="9526" w:hSpace="142" w:wrap="around" w:vAnchor="page" w:hAnchor="page" w:x="1702" w:y="8880" w:anchorLock="1"/>
        <w:autoSpaceDE w:val="0"/>
        <w:autoSpaceDN w:val="0"/>
        <w:adjustRightInd w:val="0"/>
        <w:ind w:left="-140"/>
        <w:rPr>
          <w:rStyle w:val="FelderzumAusfllen"/>
          <w:color w:val="808080"/>
          <w:spacing w:val="10"/>
          <w:sz w:val="15"/>
          <w:szCs w:val="15"/>
        </w:rPr>
      </w:pPr>
      <w:r w:rsidRPr="00F67391">
        <w:rPr>
          <w:rStyle w:val="FelderzumAusfllen"/>
          <w:color w:val="808080"/>
          <w:sz w:val="15"/>
          <w:szCs w:val="15"/>
        </w:rPr>
        <w:t>Datum / Unterschrift</w:t>
      </w:r>
    </w:p>
    <w:p w:rsidR="00AF0928" w:rsidRPr="00F258AF" w:rsidRDefault="00AF0928" w:rsidP="0048373E">
      <w:pPr>
        <w:framePr w:w="9242" w:hSpace="142" w:wrap="around" w:vAnchor="page" w:hAnchor="page" w:x="1702" w:y="6578" w:anchorLock="1"/>
        <w:ind w:left="-140"/>
        <w:rPr>
          <w:rStyle w:val="berschrift"/>
        </w:rPr>
      </w:pPr>
      <w:r>
        <w:rPr>
          <w:rStyle w:val="berschrift"/>
        </w:rPr>
        <w:t>Genehmigt</w:t>
      </w:r>
    </w:p>
    <w:p w:rsidR="00AF0928" w:rsidRPr="00DB54BA" w:rsidRDefault="00AF0928" w:rsidP="0048373E">
      <w:pPr>
        <w:framePr w:w="9242" w:hSpace="142" w:wrap="around" w:vAnchor="page" w:hAnchor="page" w:x="1702" w:y="7746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  <w:r>
        <w:rPr>
          <w:rStyle w:val="FELDBEZEICHNUNG"/>
        </w:rPr>
        <w:t>KST-VERANTWORTLICHER 1)</w:t>
      </w:r>
    </w:p>
    <w:p w:rsidR="00AF0928" w:rsidRPr="00DB54BA" w:rsidRDefault="00AF0928" w:rsidP="0048373E">
      <w:pPr>
        <w:framePr w:w="9242" w:hSpace="142" w:wrap="around" w:vAnchor="page" w:hAnchor="page" w:x="1702" w:y="7746" w:anchorLock="1"/>
        <w:autoSpaceDE w:val="0"/>
        <w:autoSpaceDN w:val="0"/>
        <w:adjustRightInd w:val="0"/>
        <w:ind w:left="-140"/>
        <w:rPr>
          <w:rStyle w:val="FELDBEZEICHNUNG"/>
          <w:sz w:val="6"/>
        </w:rPr>
      </w:pPr>
    </w:p>
    <w:p w:rsidR="00A47225" w:rsidRDefault="00AF0928" w:rsidP="0048373E">
      <w:pPr>
        <w:framePr w:w="9242" w:hSpace="142" w:wrap="around" w:vAnchor="page" w:hAnchor="page" w:x="1702" w:y="7746" w:anchorLock="1"/>
        <w:tabs>
          <w:tab w:val="left" w:pos="3289"/>
          <w:tab w:val="left" w:pos="3459"/>
        </w:tabs>
        <w:autoSpaceDE w:val="0"/>
        <w:autoSpaceDN w:val="0"/>
        <w:adjustRightInd w:val="0"/>
        <w:ind w:left="-140"/>
        <w:rPr>
          <w:rStyle w:val="ErklrungsmallZchn"/>
        </w:rPr>
      </w:pPr>
      <w:r w:rsidRPr="00A47225">
        <w:rPr>
          <w:rStyle w:val="ErklrungsmallZchn"/>
        </w:rPr>
        <w:t>der mit den Reisekosten zu belastenden KST</w:t>
      </w:r>
      <w:r w:rsidRPr="008A3FF0">
        <w:rPr>
          <w:rStyle w:val="FELDBEZEICHNUNGschmal"/>
        </w:rPr>
        <w:tab/>
      </w:r>
      <w:r w:rsidR="008A3FF0" w:rsidRPr="00A47225">
        <w:rPr>
          <w:rStyle w:val="ErklrungsmallZchn"/>
        </w:rPr>
        <w:t>1)</w:t>
      </w:r>
      <w:r w:rsidR="008A3FF0" w:rsidRPr="00A47225">
        <w:rPr>
          <w:rStyle w:val="ErklrungsmallZchn"/>
        </w:rPr>
        <w:tab/>
      </w:r>
      <w:r w:rsidRPr="00A47225">
        <w:rPr>
          <w:rStyle w:val="ErklrungsmallZchn"/>
        </w:rPr>
        <w:t>oder eines sonstigen Unterschriftberechtigten</w:t>
      </w:r>
      <w:r w:rsidR="00A47225" w:rsidRPr="00A47225">
        <w:rPr>
          <w:rStyle w:val="ErklrungsmallZchn"/>
        </w:rPr>
        <w:t xml:space="preserve"> </w:t>
      </w:r>
    </w:p>
    <w:p w:rsidR="00AF0928" w:rsidRDefault="00A47225" w:rsidP="0048373E">
      <w:pPr>
        <w:framePr w:w="9242" w:hSpace="142" w:wrap="around" w:vAnchor="page" w:hAnchor="page" w:x="1702" w:y="7746" w:anchorLock="1"/>
        <w:tabs>
          <w:tab w:val="left" w:pos="3289"/>
          <w:tab w:val="left" w:pos="3459"/>
        </w:tabs>
        <w:autoSpaceDE w:val="0"/>
        <w:autoSpaceDN w:val="0"/>
        <w:adjustRightInd w:val="0"/>
        <w:ind w:left="-140"/>
        <w:rPr>
          <w:rStyle w:val="FELDBEZEICHNUNGschmal"/>
        </w:rPr>
      </w:pPr>
      <w:r>
        <w:rPr>
          <w:rStyle w:val="ErklrungsmallZchn"/>
        </w:rPr>
        <w:tab/>
      </w:r>
      <w:r>
        <w:rPr>
          <w:rStyle w:val="ErklrungsmallZchn"/>
        </w:rPr>
        <w:tab/>
      </w:r>
      <w:r w:rsidR="00AF0928" w:rsidRPr="00A47225">
        <w:rPr>
          <w:rStyle w:val="ErklrungsmallZchn"/>
        </w:rPr>
        <w:t>der betreffenden</w:t>
      </w:r>
      <w:r w:rsidR="008A3FF0" w:rsidRPr="00A47225">
        <w:rPr>
          <w:rStyle w:val="ErklrungsmallZchn"/>
        </w:rPr>
        <w:t xml:space="preserve"> </w:t>
      </w:r>
      <w:r w:rsidR="00AF0928" w:rsidRPr="00A47225">
        <w:rPr>
          <w:rStyle w:val="ErklrungsmallZchn"/>
        </w:rPr>
        <w:t>Kostenstelle</w:t>
      </w:r>
    </w:p>
    <w:p w:rsidR="00A47225" w:rsidRPr="008A3FF0" w:rsidRDefault="00A47225" w:rsidP="0048373E">
      <w:pPr>
        <w:framePr w:w="9242" w:hSpace="142" w:wrap="around" w:vAnchor="page" w:hAnchor="page" w:x="1702" w:y="7746" w:anchorLock="1"/>
        <w:tabs>
          <w:tab w:val="left" w:pos="3062"/>
          <w:tab w:val="left" w:pos="3175"/>
          <w:tab w:val="left" w:pos="3289"/>
          <w:tab w:val="left" w:pos="3402"/>
        </w:tabs>
        <w:autoSpaceDE w:val="0"/>
        <w:autoSpaceDN w:val="0"/>
        <w:adjustRightInd w:val="0"/>
        <w:ind w:left="-140"/>
        <w:rPr>
          <w:rStyle w:val="FELDBEZEICHNUNGschmal"/>
        </w:rPr>
      </w:pPr>
    </w:p>
    <w:p w:rsidR="0058334A" w:rsidRDefault="00A57B69" w:rsidP="0048373E">
      <w:pPr>
        <w:ind w:left="-140"/>
      </w:pPr>
      <w:bookmarkStart w:id="1" w:name="_GoBack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>
                <wp:simplePos x="0" y="0"/>
                <wp:positionH relativeFrom="page">
                  <wp:posOffset>5071745</wp:posOffset>
                </wp:positionH>
                <wp:positionV relativeFrom="page">
                  <wp:posOffset>3240405</wp:posOffset>
                </wp:positionV>
                <wp:extent cx="1800225" cy="0"/>
                <wp:effectExtent l="13970" t="11430" r="5080" b="7620"/>
                <wp:wrapNone/>
                <wp:docPr id="1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63FA6" id="Line 2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9.35pt,255.15pt" to="541.1pt,2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>
                <wp:simplePos x="0" y="0"/>
                <wp:positionH relativeFrom="page">
                  <wp:posOffset>982345</wp:posOffset>
                </wp:positionH>
                <wp:positionV relativeFrom="page">
                  <wp:posOffset>5760720</wp:posOffset>
                </wp:positionV>
                <wp:extent cx="5868035" cy="0"/>
                <wp:effectExtent l="10795" t="7620" r="7620" b="11430"/>
                <wp:wrapNone/>
                <wp:docPr id="1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FF244" id="Line 2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35pt,453.6pt" to="539.4pt,4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>
                <wp:simplePos x="0" y="0"/>
                <wp:positionH relativeFrom="page">
                  <wp:posOffset>982345</wp:posOffset>
                </wp:positionH>
                <wp:positionV relativeFrom="page">
                  <wp:posOffset>5040630</wp:posOffset>
                </wp:positionV>
                <wp:extent cx="5868035" cy="0"/>
                <wp:effectExtent l="10795" t="11430" r="7620" b="7620"/>
                <wp:wrapNone/>
                <wp:docPr id="1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2E9ED" id="Line 1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35pt,396.9pt" to="539.4pt,3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>
                <wp:simplePos x="0" y="0"/>
                <wp:positionH relativeFrom="page">
                  <wp:posOffset>5071745</wp:posOffset>
                </wp:positionH>
                <wp:positionV relativeFrom="page">
                  <wp:posOffset>3600450</wp:posOffset>
                </wp:positionV>
                <wp:extent cx="1800225" cy="0"/>
                <wp:effectExtent l="13970" t="9525" r="5080" b="9525"/>
                <wp:wrapNone/>
                <wp:docPr id="1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59EDB"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9.35pt,283.5pt" to="541.1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3115945</wp:posOffset>
                </wp:positionH>
                <wp:positionV relativeFrom="page">
                  <wp:posOffset>3600450</wp:posOffset>
                </wp:positionV>
                <wp:extent cx="1800225" cy="0"/>
                <wp:effectExtent l="10795" t="9525" r="8255" b="9525"/>
                <wp:wrapNone/>
                <wp:docPr id="1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3C3FC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5.35pt,283.5pt" to="387.1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982345</wp:posOffset>
                </wp:positionH>
                <wp:positionV relativeFrom="page">
                  <wp:posOffset>3600450</wp:posOffset>
                </wp:positionV>
                <wp:extent cx="1871980" cy="0"/>
                <wp:effectExtent l="10795" t="9525" r="12700" b="9525"/>
                <wp:wrapNone/>
                <wp:docPr id="1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C428D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35pt,283.5pt" to="224.7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page">
                  <wp:posOffset>3115945</wp:posOffset>
                </wp:positionH>
                <wp:positionV relativeFrom="page">
                  <wp:posOffset>3240405</wp:posOffset>
                </wp:positionV>
                <wp:extent cx="1800225" cy="0"/>
                <wp:effectExtent l="10795" t="11430" r="8255" b="762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9375D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5.35pt,255.15pt" to="387.1pt,2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+zVFQIAACkEAAAOAAAAZHJzL2Uyb0RvYy54bWysU9uO2jAQfa/Uf7D8DrksU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>
                <wp:simplePos x="0" y="0"/>
                <wp:positionH relativeFrom="page">
                  <wp:posOffset>982345</wp:posOffset>
                </wp:positionH>
                <wp:positionV relativeFrom="page">
                  <wp:posOffset>3240405</wp:posOffset>
                </wp:positionV>
                <wp:extent cx="1871980" cy="0"/>
                <wp:effectExtent l="10795" t="11430" r="12700" b="7620"/>
                <wp:wrapNone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7BC19" id="Line 1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35pt,255.15pt" to="224.75pt,2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>
                <wp:simplePos x="0" y="0"/>
                <wp:positionH relativeFrom="page">
                  <wp:posOffset>5071745</wp:posOffset>
                </wp:positionH>
                <wp:positionV relativeFrom="page">
                  <wp:posOffset>2880360</wp:posOffset>
                </wp:positionV>
                <wp:extent cx="1800225" cy="0"/>
                <wp:effectExtent l="13970" t="13335" r="5080" b="5715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AD73D" id="Line 1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9.35pt,226.8pt" to="541.1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>
                <wp:simplePos x="0" y="0"/>
                <wp:positionH relativeFrom="page">
                  <wp:posOffset>3115945</wp:posOffset>
                </wp:positionH>
                <wp:positionV relativeFrom="page">
                  <wp:posOffset>2880360</wp:posOffset>
                </wp:positionV>
                <wp:extent cx="1800225" cy="0"/>
                <wp:effectExtent l="10795" t="13335" r="8255" b="5715"/>
                <wp:wrapNone/>
                <wp:docPr id="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5B188" id="Line 9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5.35pt,226.8pt" to="387.1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5LHEw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" strokecolor="gray" strokeweight=".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>
                <wp:simplePos x="0" y="0"/>
                <wp:positionH relativeFrom="page">
                  <wp:posOffset>977265</wp:posOffset>
                </wp:positionH>
                <wp:positionV relativeFrom="page">
                  <wp:posOffset>2880360</wp:posOffset>
                </wp:positionV>
                <wp:extent cx="1871980" cy="0"/>
                <wp:effectExtent l="5715" t="13335" r="8255" b="5715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1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8375B" id="Line 7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95pt,226.8pt" to="224.35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" strokecolor="gray" strokeweight=".5pt">
                <w10:wrap anchorx="page" anchory="page"/>
                <w10:anchorlock/>
              </v:line>
            </w:pict>
          </mc:Fallback>
        </mc:AlternateContent>
      </w:r>
    </w:p>
    <w:sectPr w:rsidR="0058334A" w:rsidSect="00083A44">
      <w:headerReference w:type="default" r:id="rId7"/>
      <w:pgSz w:w="11907" w:h="16840" w:code="9"/>
      <w:pgMar w:top="850" w:right="567" w:bottom="850" w:left="567" w:header="720" w:footer="72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E0B" w:rsidRDefault="00EB0E0B">
      <w:r>
        <w:separator/>
      </w:r>
    </w:p>
  </w:endnote>
  <w:endnote w:type="continuationSeparator" w:id="0">
    <w:p w:rsidR="00EB0E0B" w:rsidRDefault="00EB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E0B" w:rsidRDefault="00EB0E0B">
      <w:r>
        <w:separator/>
      </w:r>
    </w:p>
  </w:footnote>
  <w:footnote w:type="continuationSeparator" w:id="0">
    <w:p w:rsidR="00EB0E0B" w:rsidRDefault="00EB0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6FD" w:rsidRDefault="00A57B69" w:rsidP="00FC2D7C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-338455</wp:posOffset>
              </wp:positionV>
              <wp:extent cx="6290310" cy="434340"/>
              <wp:effectExtent l="0" t="4445" r="0" b="0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90310" cy="434340"/>
                        <a:chOff x="807" y="187"/>
                        <a:chExt cx="9906" cy="684"/>
                      </a:xfrm>
                    </wpg:grpSpPr>
                    <pic:pic xmlns:pic="http://schemas.openxmlformats.org/drawingml/2006/picture">
                      <pic:nvPicPr>
                        <pic:cNvPr id="2" name="Picture 8" descr="LoyaltyPartnerSolutions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90" y="286"/>
                          <a:ext cx="3723" cy="5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5" descr="badge_ohne_Zusätz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144" b="4144"/>
                        <a:stretch>
                          <a:fillRect/>
                        </a:stretch>
                      </pic:blipFill>
                      <pic:spPr bwMode="auto">
                        <a:xfrm>
                          <a:off x="807" y="187"/>
                          <a:ext cx="1950" cy="6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6" descr="LoyaltyPartner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64" y="287"/>
                          <a:ext cx="2618" cy="5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ADB4C0" id="Group 12" o:spid="_x0000_s1026" style="position:absolute;margin-left:12pt;margin-top:-26.65pt;width:495.3pt;height:34.2pt;z-index:251672576" coordorigin="807,187" coordsize="9906,6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cEAAAAAUmdodGxvbmcAAAhx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s5RUM2RUVCN0M1&#10;RjFEREJFMkMzRjA0QTg0MjIxNEM4MDwvZXhpZjpOYXRpdmVEaWdlc3Q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Ao8P3hwYWNrZXQgZW5kPSJ3Ij8+/+IMWElDQ19QUk9GSUxFAAEBAAAMSExpbm8CEAAAbW50clJH&#10;QiBYWVogB84AAgAJAAYAMQAAYWNzcE1TRlQAAAAASUVDIHNSR0IAAAAAAAAAAAAAAAE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/R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/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f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/W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/X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HBAAAAAFJnaHRsb25n&#10;AAAMsA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1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f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LoyaltyPartnerSolutions-rgb" style="position:absolute;left:6990;top:286;width:3723;height: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Q0KXCAAAA2gAAAA8AAABkcnMvZG93bnJldi54bWxEj09rAjEUxO8Fv0N4gpei2XooZTWKCguF&#10;SsF/9+fmuVlMXtYk1e23bwqFHoeZ+Q0zX/bOijuF2HpW8DIpQBDXXrfcKDgeqvEbiJiQNVrPpOCb&#10;IiwXg6c5lto/eEf3fWpEhnAsUYFJqSuljLUhh3HiO+LsXXxwmLIMjdQBHxnurJwWxat02HJeMNjR&#10;xlB93X85BbePNdPWnD6fbVW0vrLhspNnpUbDfjUDkahP/+G/9rtWMIXfK/kGyM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ENClwgAAANoAAAAPAAAAAAAAAAAAAAAAAJ8C&#10;AABkcnMvZG93bnJldi54bWxQSwUGAAAAAAQABAD3AAAAjgMAAAAA&#10;">
                <v:imagedata r:id="rId4" o:title="LoyaltyPartnerSolutions-rgb"/>
              </v:shape>
              <v:shape id="Picture 5" o:spid="_x0000_s1028" type="#_x0000_t75" alt="badge_ohne_Zusätze" style="position:absolute;left:807;top:187;width:1950;height: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y8+zEAAAA2gAAAA8AAABkcnMvZG93bnJldi54bWxEj0FrwkAUhO+F/oflCd6aTSxoSV1FRIug&#10;INqWXl+zr9m02bchu8b4711B6HGYmW+Y6by3teio9ZVjBVmSgiAunK64VPDxvn56AeEDssbaMSm4&#10;kIf57PFhirl2Zz5QdwyliBD2OSowITS5lL4wZNEnriGO3o9rLYYo21LqFs8Rbms5StOxtFhxXDDY&#10;0NJQ8Xc8WQVf298s25rujU6T771Ml6vPHa2UGg76xSuIQH34D9/bG63gGW5X4g2Qs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5y8+zEAAAA2gAAAA8AAAAAAAAAAAAAAAAA&#10;nwIAAGRycy9kb3ducmV2LnhtbFBLBQYAAAAABAAEAPcAAACQAwAAAAA=&#10;">
                <v:imagedata r:id="rId5" o:title="badge_ohne_Zusätze" croptop="2716f" cropbottom="2716f"/>
              </v:shape>
              <v:shape id="Picture 6" o:spid="_x0000_s1029" type="#_x0000_t75" alt="LoyaltyPartner-rgb" style="position:absolute;left:3564;top:287;width:2618;height: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IlG/DAAAA2gAAAA8AAABkcnMvZG93bnJldi54bWxEj91qAjEUhO8LfYdwCt7VbEVEVqOItKVg&#10;Ufy7P26Ou6ubk20S1/XtG0HwcpiZb5jxtDWVaMj50rKCj24CgjizuuRcwW779T4E4QOyxsoyKbiR&#10;h+nk9WWMqbZXXlOzCbmIEPYpKihCqFMpfVaQQd+1NXH0jtYZDFG6XGqH1wg3lewlyUAaLDkuFFjT&#10;vKDsvLkYBd+f9X5xG5xW7u+3V+Gh2R6Xy5NSnbd2NgIRqA3P8KP9oxX04X4l3gA5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QiUb8MAAADaAAAADwAAAAAAAAAAAAAAAACf&#10;AgAAZHJzL2Rvd25yZXYueG1sUEsFBgAAAAAEAAQA9wAAAI8DAAAAAA==&#10;">
                <v:imagedata r:id="rId6" o:title="LoyaltyPartner-rgb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DAFC88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E6C9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736C4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E8E6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A94B4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3074"/>
    <o:shapelayout v:ext="edit">
      <o:regrouptable v:ext="edit">
        <o:entry new="1" old="0"/>
        <o:entry new="2" old="0"/>
        <o:entry new="3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3AF"/>
    <w:rsid w:val="000325A8"/>
    <w:rsid w:val="00072928"/>
    <w:rsid w:val="00083A44"/>
    <w:rsid w:val="00084E40"/>
    <w:rsid w:val="000B56FD"/>
    <w:rsid w:val="000D2AF9"/>
    <w:rsid w:val="00115560"/>
    <w:rsid w:val="001166E1"/>
    <w:rsid w:val="00121CE7"/>
    <w:rsid w:val="00186476"/>
    <w:rsid w:val="001931A9"/>
    <w:rsid w:val="001A48AA"/>
    <w:rsid w:val="001B76DE"/>
    <w:rsid w:val="001C1E74"/>
    <w:rsid w:val="001C3518"/>
    <w:rsid w:val="001D47B1"/>
    <w:rsid w:val="001F70B6"/>
    <w:rsid w:val="00263D75"/>
    <w:rsid w:val="00287830"/>
    <w:rsid w:val="00294F17"/>
    <w:rsid w:val="002E4F34"/>
    <w:rsid w:val="00317384"/>
    <w:rsid w:val="00353484"/>
    <w:rsid w:val="00362120"/>
    <w:rsid w:val="00370972"/>
    <w:rsid w:val="003937C3"/>
    <w:rsid w:val="003A4B16"/>
    <w:rsid w:val="003D7AEC"/>
    <w:rsid w:val="003E5718"/>
    <w:rsid w:val="003F3DFA"/>
    <w:rsid w:val="004036F6"/>
    <w:rsid w:val="00404438"/>
    <w:rsid w:val="00446875"/>
    <w:rsid w:val="004569EF"/>
    <w:rsid w:val="004726B5"/>
    <w:rsid w:val="0048373E"/>
    <w:rsid w:val="004915A0"/>
    <w:rsid w:val="004D1BDB"/>
    <w:rsid w:val="00500593"/>
    <w:rsid w:val="00527ED9"/>
    <w:rsid w:val="00547F6B"/>
    <w:rsid w:val="0058334A"/>
    <w:rsid w:val="005A1564"/>
    <w:rsid w:val="005C019A"/>
    <w:rsid w:val="005E2119"/>
    <w:rsid w:val="006322F5"/>
    <w:rsid w:val="006331D8"/>
    <w:rsid w:val="00665C6E"/>
    <w:rsid w:val="00675331"/>
    <w:rsid w:val="00696107"/>
    <w:rsid w:val="006A3B39"/>
    <w:rsid w:val="006C5ACE"/>
    <w:rsid w:val="007746AE"/>
    <w:rsid w:val="00792990"/>
    <w:rsid w:val="007C29CC"/>
    <w:rsid w:val="007C5BFE"/>
    <w:rsid w:val="007D05BE"/>
    <w:rsid w:val="008554E5"/>
    <w:rsid w:val="008719DF"/>
    <w:rsid w:val="008A3FF0"/>
    <w:rsid w:val="008D1430"/>
    <w:rsid w:val="00932452"/>
    <w:rsid w:val="009743AF"/>
    <w:rsid w:val="00985A82"/>
    <w:rsid w:val="00A47225"/>
    <w:rsid w:val="00A55A35"/>
    <w:rsid w:val="00A57B69"/>
    <w:rsid w:val="00A62097"/>
    <w:rsid w:val="00AE2F6F"/>
    <w:rsid w:val="00AF0928"/>
    <w:rsid w:val="00AF587A"/>
    <w:rsid w:val="00B0460E"/>
    <w:rsid w:val="00B612CA"/>
    <w:rsid w:val="00B81E13"/>
    <w:rsid w:val="00BA3FF1"/>
    <w:rsid w:val="00BB1EE1"/>
    <w:rsid w:val="00BB301D"/>
    <w:rsid w:val="00BE7BC5"/>
    <w:rsid w:val="00BF23AB"/>
    <w:rsid w:val="00C17575"/>
    <w:rsid w:val="00C2520A"/>
    <w:rsid w:val="00C26E52"/>
    <w:rsid w:val="00C73BEA"/>
    <w:rsid w:val="00C80892"/>
    <w:rsid w:val="00CB50B5"/>
    <w:rsid w:val="00CF101F"/>
    <w:rsid w:val="00CF2539"/>
    <w:rsid w:val="00D145BF"/>
    <w:rsid w:val="00D5749F"/>
    <w:rsid w:val="00D73135"/>
    <w:rsid w:val="00D95E6A"/>
    <w:rsid w:val="00D97511"/>
    <w:rsid w:val="00DB54BA"/>
    <w:rsid w:val="00E17397"/>
    <w:rsid w:val="00E555D2"/>
    <w:rsid w:val="00E64AA1"/>
    <w:rsid w:val="00E672F8"/>
    <w:rsid w:val="00E723EA"/>
    <w:rsid w:val="00EB0E0B"/>
    <w:rsid w:val="00EE05FD"/>
    <w:rsid w:val="00F11C3C"/>
    <w:rsid w:val="00F258AF"/>
    <w:rsid w:val="00F31724"/>
    <w:rsid w:val="00F67391"/>
    <w:rsid w:val="00F953EA"/>
    <w:rsid w:val="00FC0BEA"/>
    <w:rsid w:val="00FC2D7C"/>
    <w:rsid w:val="00FE013A"/>
    <w:rsid w:val="00FE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511F1EE-138A-4DA4-A053-23854BFB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color w:val="000000"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FELDBEZEICHNUNG">
    <w:name w:val="FELDBEZEICHNUNG"/>
    <w:rsid w:val="007C29CC"/>
    <w:rPr>
      <w:rFonts w:ascii="Arial" w:hAnsi="Arial"/>
      <w:color w:val="808080"/>
      <w:spacing w:val="10"/>
      <w:sz w:val="15"/>
      <w:szCs w:val="15"/>
      <w:bdr w:val="none" w:sz="0" w:space="0" w:color="auto"/>
      <w:lang w:val="de-DE"/>
    </w:rPr>
  </w:style>
  <w:style w:type="table" w:styleId="TabelleAktuell">
    <w:name w:val="Table Contemporary"/>
    <w:basedOn w:val="NormaleTabelle"/>
    <w:rsid w:val="00263D75"/>
    <w:rPr>
      <w:rFonts w:ascii="Arial" w:hAnsi="Arial"/>
      <w:sz w:val="18"/>
      <w:szCs w:val="18"/>
    </w:rPr>
    <w:tblPr>
      <w:tblStyleRowBandSize w:val="1"/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berschrift">
    <w:name w:val="Überschrift"/>
    <w:rsid w:val="00A47225"/>
    <w:rPr>
      <w:rFonts w:ascii="Arial" w:hAnsi="Arial"/>
      <w:color w:val="808080"/>
      <w:spacing w:val="10"/>
      <w:sz w:val="28"/>
      <w:szCs w:val="28"/>
      <w:bdr w:val="none" w:sz="0" w:space="0" w:color="auto"/>
    </w:rPr>
  </w:style>
  <w:style w:type="paragraph" w:styleId="Sprechblasentext">
    <w:name w:val="Balloon Text"/>
    <w:basedOn w:val="Standard"/>
    <w:semiHidden/>
    <w:rsid w:val="00D574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FC2D7C"/>
    <w:pPr>
      <w:tabs>
        <w:tab w:val="center" w:pos="4536"/>
        <w:tab w:val="right" w:pos="9072"/>
      </w:tabs>
    </w:pPr>
  </w:style>
  <w:style w:type="character" w:customStyle="1" w:styleId="FelderzumAusfllen">
    <w:name w:val="Felder zum Ausfüllen"/>
    <w:basedOn w:val="FELDBEZEICHNUNG"/>
    <w:rsid w:val="007C29CC"/>
    <w:rPr>
      <w:rFonts w:ascii="Arial" w:hAnsi="Arial"/>
      <w:color w:val="000000"/>
      <w:spacing w:val="0"/>
      <w:sz w:val="20"/>
      <w:szCs w:val="20"/>
      <w:bdr w:val="none" w:sz="0" w:space="0" w:color="auto"/>
      <w:lang w:val="de-DE"/>
    </w:rPr>
  </w:style>
  <w:style w:type="paragraph" w:styleId="Fuzeile">
    <w:name w:val="footer"/>
    <w:basedOn w:val="Standard"/>
    <w:rsid w:val="001166E1"/>
    <w:pPr>
      <w:tabs>
        <w:tab w:val="center" w:pos="4536"/>
        <w:tab w:val="right" w:pos="9072"/>
      </w:tabs>
    </w:pPr>
  </w:style>
  <w:style w:type="paragraph" w:customStyle="1" w:styleId="Textfeld">
    <w:name w:val="Textfeld"/>
    <w:autoRedefine/>
    <w:rsid w:val="004569EF"/>
    <w:pPr>
      <w:framePr w:hSpace="142" w:wrap="around" w:vAnchor="page" w:hAnchor="page" w:yAlign="top" w:anchorLock="1"/>
    </w:pPr>
    <w:rPr>
      <w:rFonts w:ascii="Arial" w:hAnsi="Arial"/>
      <w:color w:val="000000"/>
      <w:sz w:val="18"/>
      <w:szCs w:val="18"/>
    </w:rPr>
  </w:style>
  <w:style w:type="character" w:customStyle="1" w:styleId="FELDBEZEICHNUNGschmal">
    <w:name w:val="FELDBEZEICHNUNG schmal"/>
    <w:basedOn w:val="FELDBEZEICHNUNG"/>
    <w:rsid w:val="008A3FF0"/>
    <w:rPr>
      <w:rFonts w:ascii="Arial" w:hAnsi="Arial"/>
      <w:color w:val="808080"/>
      <w:spacing w:val="0"/>
      <w:sz w:val="15"/>
      <w:szCs w:val="15"/>
      <w:u w:color="808080"/>
      <w:bdr w:val="none" w:sz="0" w:space="0" w:color="auto"/>
      <w:lang w:val="de-DE"/>
    </w:rPr>
  </w:style>
  <w:style w:type="paragraph" w:customStyle="1" w:styleId="Erklrungsmall">
    <w:name w:val="Erklärung small"/>
    <w:basedOn w:val="Standard"/>
    <w:link w:val="ErklrungsmallZchn"/>
    <w:rsid w:val="00D145BF"/>
    <w:rPr>
      <w:rFonts w:ascii="Arial" w:hAnsi="Arial"/>
      <w:color w:val="808080"/>
      <w:spacing w:val="4"/>
      <w:sz w:val="13"/>
      <w:szCs w:val="13"/>
    </w:rPr>
  </w:style>
  <w:style w:type="character" w:customStyle="1" w:styleId="ErklrungsmallZchn">
    <w:name w:val="Erklärung small Zchn"/>
    <w:basedOn w:val="Absatz-Standardschriftart"/>
    <w:link w:val="Erklrungsmall"/>
    <w:rsid w:val="00D145BF"/>
    <w:rPr>
      <w:rFonts w:ascii="Arial" w:hAnsi="Arial"/>
      <w:color w:val="808080"/>
      <w:spacing w:val="4"/>
      <w:sz w:val="13"/>
      <w:szCs w:val="13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uc-file02\data\Admin\Office\Vorlagen\Payback\payback_pkw_nutzu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payback_pkw_nutzung</Template>
  <TotalTime>0</TotalTime>
  <Pages>1</Pages>
  <Words>98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BETREFF</vt:lpstr>
    </vt:vector>
  </TitlesOfParts>
  <Company>asd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subject/>
  <dc:creator>sgrundmann</dc:creator>
  <cp:keywords/>
  <dc:description/>
  <cp:lastModifiedBy>Sabine Grundmann</cp:lastModifiedBy>
  <cp:revision>2</cp:revision>
  <cp:lastPrinted>2008-07-22T10:07:00Z</cp:lastPrinted>
  <dcterms:created xsi:type="dcterms:W3CDTF">2019-10-14T07:31:00Z</dcterms:created>
  <dcterms:modified xsi:type="dcterms:W3CDTF">2019-10-14T07:31:00Z</dcterms:modified>
</cp:coreProperties>
</file>