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AF" w:rsidRPr="006A6541" w:rsidRDefault="006A6541" w:rsidP="006A6541">
      <w:pPr>
        <w:framePr w:w="9242" w:hSpace="142" w:wrap="around" w:vAnchor="page" w:hAnchor="page" w:x="1702" w:y="1986" w:anchorLock="1"/>
        <w:rPr>
          <w:rStyle w:val="berschrift"/>
          <w:lang w:val="en-US"/>
        </w:rPr>
      </w:pPr>
      <w:r w:rsidRPr="006A6541">
        <w:rPr>
          <w:rStyle w:val="berschrift"/>
          <w:lang w:val="en-US"/>
        </w:rPr>
        <w:t>Approval for</w:t>
      </w:r>
      <w:r>
        <w:rPr>
          <w:rStyle w:val="berschrift"/>
          <w:lang w:val="en-US"/>
        </w:rPr>
        <w:t xml:space="preserve"> business </w:t>
      </w:r>
      <w:r w:rsidRPr="006A6541">
        <w:rPr>
          <w:rStyle w:val="berschrift"/>
          <w:lang w:val="en-US"/>
        </w:rPr>
        <w:t xml:space="preserve">trips </w:t>
      </w:r>
      <w:r>
        <w:rPr>
          <w:rStyle w:val="berschrift"/>
          <w:lang w:val="en-US"/>
        </w:rPr>
        <w:t xml:space="preserve">by private Car </w:t>
      </w:r>
    </w:p>
    <w:p w:rsidR="001F70B6" w:rsidRPr="006A6541" w:rsidRDefault="006A6541" w:rsidP="006A6541">
      <w:pPr>
        <w:framePr w:w="2947" w:hSpace="142" w:wrap="around" w:vAnchor="page" w:hAnchor="page" w:x="1702" w:y="4344" w:anchorLock="1"/>
        <w:autoSpaceDE w:val="0"/>
        <w:autoSpaceDN w:val="0"/>
        <w:adjustRightInd w:val="0"/>
        <w:rPr>
          <w:rStyle w:val="FELDBEZEICHNUNG"/>
          <w:sz w:val="6"/>
          <w:lang w:val="en-US"/>
        </w:rPr>
      </w:pPr>
      <w:r>
        <w:rPr>
          <w:rStyle w:val="FELDBEZEICHNUNG"/>
          <w:lang w:val="en-US"/>
        </w:rPr>
        <w:t>FAMILY NAME</w:t>
      </w:r>
    </w:p>
    <w:p w:rsidR="00DB54BA" w:rsidRPr="006A6541" w:rsidRDefault="00DB54BA" w:rsidP="0048373E">
      <w:pPr>
        <w:framePr w:w="2947" w:hSpace="142" w:wrap="around" w:vAnchor="page" w:hAnchor="page" w:x="1702" w:y="4344" w:anchorLock="1"/>
        <w:autoSpaceDE w:val="0"/>
        <w:autoSpaceDN w:val="0"/>
        <w:adjustRightInd w:val="0"/>
        <w:ind w:left="-140"/>
        <w:rPr>
          <w:rStyle w:val="FELDBEZEICHNUNG"/>
          <w:sz w:val="6"/>
          <w:lang w:val="en-US"/>
        </w:rPr>
      </w:pPr>
    </w:p>
    <w:p w:rsidR="00527ED9" w:rsidRPr="00527ED9" w:rsidRDefault="00527ED9" w:rsidP="0048373E">
      <w:pPr>
        <w:framePr w:w="2947" w:hSpace="142" w:wrap="around" w:vAnchor="page" w:hAnchor="page" w:x="1702" w:y="4344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>
        <w:rPr>
          <w:rStyle w:val="FelderzumAusfllen"/>
        </w:rPr>
        <w:fldChar w:fldCharType="end"/>
      </w:r>
      <w:bookmarkEnd w:id="0"/>
    </w:p>
    <w:p w:rsidR="00BA3FF1" w:rsidRPr="00F258AF" w:rsidRDefault="006A6541" w:rsidP="0048373E">
      <w:pPr>
        <w:framePr w:w="9526" w:hSpace="142" w:wrap="around" w:vAnchor="page" w:hAnchor="page" w:x="1702" w:y="3743" w:anchorLock="1"/>
        <w:ind w:left="-140"/>
        <w:rPr>
          <w:rStyle w:val="berschrift"/>
        </w:rPr>
      </w:pPr>
      <w:proofErr w:type="spellStart"/>
      <w:r>
        <w:rPr>
          <w:rStyle w:val="berschrift"/>
        </w:rPr>
        <w:t>Employsee</w:t>
      </w:r>
      <w:proofErr w:type="spellEnd"/>
    </w:p>
    <w:p w:rsidR="00932452" w:rsidRPr="00DB54BA" w:rsidRDefault="006A6541" w:rsidP="0048373E">
      <w:pPr>
        <w:framePr w:w="2948" w:hSpace="142" w:wrap="around" w:vAnchor="page" w:hAnchor="page" w:x="4991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NAME</w:t>
      </w:r>
    </w:p>
    <w:p w:rsidR="00932452" w:rsidRPr="00DB54BA" w:rsidRDefault="00932452" w:rsidP="0048373E">
      <w:pPr>
        <w:framePr w:w="2948" w:hSpace="142" w:wrap="around" w:vAnchor="page" w:hAnchor="page" w:x="4991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932452" w:rsidRPr="00527ED9" w:rsidRDefault="00932452" w:rsidP="0048373E">
      <w:pPr>
        <w:framePr w:w="2948" w:hSpace="142" w:wrap="around" w:vAnchor="page" w:hAnchor="page" w:x="4991" w:y="4344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932452" w:rsidRPr="00932452" w:rsidRDefault="00932452" w:rsidP="0048373E">
      <w:pPr>
        <w:framePr w:w="2835" w:hSpace="142" w:wrap="around" w:vAnchor="page" w:hAnchor="page" w:x="8166" w:y="4344" w:anchorLock="1"/>
        <w:autoSpaceDE w:val="0"/>
        <w:autoSpaceDN w:val="0"/>
        <w:adjustRightInd w:val="0"/>
        <w:ind w:left="-140"/>
        <w:rPr>
          <w:rStyle w:val="FELDBEZEICHNUNGschmal"/>
        </w:rPr>
      </w:pPr>
      <w:r w:rsidRPr="00932452">
        <w:rPr>
          <w:rStyle w:val="FELDBEZEICHNUNG"/>
        </w:rPr>
        <w:t>PERSONAL-NR</w:t>
      </w:r>
      <w:r w:rsidR="006A6541">
        <w:rPr>
          <w:rStyle w:val="FELDBEZEICHNUNGschmal"/>
        </w:rPr>
        <w:t xml:space="preserve">. </w:t>
      </w:r>
    </w:p>
    <w:p w:rsidR="00932452" w:rsidRPr="00DB54BA" w:rsidRDefault="00932452" w:rsidP="0048373E">
      <w:pPr>
        <w:framePr w:w="2835" w:hSpace="142" w:wrap="around" w:vAnchor="page" w:hAnchor="page" w:x="8166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932452" w:rsidRPr="00527ED9" w:rsidRDefault="00932452" w:rsidP="0048373E">
      <w:pPr>
        <w:framePr w:w="2835" w:hSpace="142" w:wrap="around" w:vAnchor="page" w:hAnchor="page" w:x="8166" w:y="4344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A6541" w:rsidP="0048373E">
      <w:pPr>
        <w:framePr w:w="2948" w:hSpace="142" w:wrap="around" w:vAnchor="page" w:hAnchor="page" w:x="1702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NUMBER PLATE</w:t>
      </w:r>
    </w:p>
    <w:p w:rsidR="00696107" w:rsidRPr="00DB54BA" w:rsidRDefault="00696107" w:rsidP="0048373E">
      <w:pPr>
        <w:framePr w:w="2948" w:hSpace="142" w:wrap="around" w:vAnchor="page" w:hAnchor="page" w:x="1702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1702" w:y="4911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A6541" w:rsidP="0048373E">
      <w:pPr>
        <w:framePr w:w="2948" w:hSpace="142" w:wrap="around" w:vAnchor="page" w:hAnchor="page" w:x="4991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FROM DATE</w:t>
      </w:r>
    </w:p>
    <w:p w:rsidR="00696107" w:rsidRPr="00DB54BA" w:rsidRDefault="00696107" w:rsidP="0048373E">
      <w:pPr>
        <w:framePr w:w="2948" w:hSpace="142" w:wrap="around" w:vAnchor="page" w:hAnchor="page" w:x="4991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4991" w:y="4911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F67391" w:rsidRPr="00DB54BA" w:rsidRDefault="006A6541" w:rsidP="0048373E">
      <w:pPr>
        <w:framePr w:w="2835" w:hSpace="142" w:wrap="around" w:vAnchor="page" w:hAnchor="page" w:x="8166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TO DATE</w:t>
      </w:r>
    </w:p>
    <w:p w:rsidR="00F67391" w:rsidRPr="00DB54BA" w:rsidRDefault="00F67391" w:rsidP="0048373E">
      <w:pPr>
        <w:framePr w:w="2835" w:hSpace="142" w:wrap="around" w:vAnchor="page" w:hAnchor="page" w:x="8166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F67391" w:rsidRPr="00527ED9" w:rsidRDefault="00F67391" w:rsidP="0048373E">
      <w:pPr>
        <w:framePr w:w="2835" w:hSpace="142" w:wrap="around" w:vAnchor="page" w:hAnchor="page" w:x="8166" w:y="4911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A6541" w:rsidP="0048373E">
      <w:pPr>
        <w:framePr w:w="2948" w:hSpace="142" w:wrap="around" w:vAnchor="page" w:hAnchor="page" w:x="1702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STARTING POINT</w:t>
      </w:r>
    </w:p>
    <w:p w:rsidR="00696107" w:rsidRPr="00DB54BA" w:rsidRDefault="00696107" w:rsidP="0048373E">
      <w:pPr>
        <w:framePr w:w="2948" w:hSpace="142" w:wrap="around" w:vAnchor="page" w:hAnchor="page" w:x="1702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1702" w:y="5478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A6541" w:rsidP="0048373E">
      <w:pPr>
        <w:framePr w:w="2948" w:hSpace="142" w:wrap="around" w:vAnchor="page" w:hAnchor="page" w:x="4991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DESTINATION (BUSINESS PARTNER/ADDRESS)</w:t>
      </w:r>
    </w:p>
    <w:p w:rsidR="00696107" w:rsidRPr="00DB54BA" w:rsidRDefault="00696107" w:rsidP="0048373E">
      <w:pPr>
        <w:framePr w:w="2948" w:hSpace="142" w:wrap="around" w:vAnchor="page" w:hAnchor="page" w:x="4991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4991" w:y="5478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A6541" w:rsidP="0048373E">
      <w:pPr>
        <w:framePr w:w="2835" w:hSpace="142" w:wrap="around" w:vAnchor="page" w:hAnchor="page" w:x="8166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POINT OF RETURN</w:t>
      </w:r>
    </w:p>
    <w:p w:rsidR="00696107" w:rsidRPr="00DB54BA" w:rsidRDefault="00696107" w:rsidP="0048373E">
      <w:pPr>
        <w:framePr w:w="2835" w:hSpace="142" w:wrap="around" w:vAnchor="page" w:hAnchor="page" w:x="8166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835" w:hSpace="142" w:wrap="around" w:vAnchor="page" w:hAnchor="page" w:x="8166" w:y="5478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>
        <w:rPr>
          <w:rStyle w:val="FelderzumAusfllen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AF0928" w:rsidRPr="006A6541" w:rsidRDefault="006A6541" w:rsidP="0048373E">
      <w:pPr>
        <w:framePr w:w="9242" w:hSpace="142" w:wrap="around" w:vAnchor="page" w:hAnchor="page" w:x="1702" w:y="7145" w:anchorLock="1"/>
        <w:autoSpaceDE w:val="0"/>
        <w:autoSpaceDN w:val="0"/>
        <w:adjustRightInd w:val="0"/>
        <w:ind w:left="-140"/>
        <w:rPr>
          <w:rStyle w:val="FelderzumAusfllen"/>
          <w:color w:val="808080"/>
          <w:spacing w:val="10"/>
          <w:sz w:val="6"/>
          <w:szCs w:val="15"/>
          <w:lang w:val="en-US"/>
        </w:rPr>
      </w:pPr>
      <w:r>
        <w:rPr>
          <w:rStyle w:val="FelderzumAusfllen"/>
          <w:color w:val="808080"/>
          <w:sz w:val="18"/>
          <w:lang w:val="en-US"/>
        </w:rPr>
        <w:t xml:space="preserve">According to </w:t>
      </w:r>
      <w:r w:rsidRPr="006A6541">
        <w:rPr>
          <w:rStyle w:val="FelderzumAusfllen"/>
          <w:color w:val="808080"/>
          <w:sz w:val="18"/>
          <w:lang w:val="en-US"/>
        </w:rPr>
        <w:t>current Travel Expense Guideli</w:t>
      </w:r>
      <w:r>
        <w:rPr>
          <w:rStyle w:val="FelderzumAusfllen"/>
          <w:color w:val="808080"/>
          <w:sz w:val="18"/>
          <w:lang w:val="en-US"/>
        </w:rPr>
        <w:t>nes.</w:t>
      </w:r>
    </w:p>
    <w:p w:rsidR="00F67391" w:rsidRPr="00F67391" w:rsidRDefault="006A6541" w:rsidP="0048373E">
      <w:pPr>
        <w:framePr w:w="9526" w:hSpace="142" w:wrap="around" w:vAnchor="page" w:hAnchor="page" w:x="1702" w:y="8880" w:anchorLock="1"/>
        <w:autoSpaceDE w:val="0"/>
        <w:autoSpaceDN w:val="0"/>
        <w:adjustRightInd w:val="0"/>
        <w:ind w:left="-140"/>
        <w:rPr>
          <w:rStyle w:val="FelderzumAusfllen"/>
          <w:color w:val="808080"/>
          <w:spacing w:val="10"/>
          <w:sz w:val="15"/>
          <w:szCs w:val="15"/>
        </w:rPr>
      </w:pPr>
      <w:r>
        <w:rPr>
          <w:rStyle w:val="FelderzumAusfllen"/>
          <w:color w:val="808080"/>
          <w:sz w:val="15"/>
          <w:szCs w:val="15"/>
        </w:rPr>
        <w:t>Date / Signature</w:t>
      </w:r>
      <w:bookmarkStart w:id="1" w:name="_GoBack"/>
      <w:bookmarkEnd w:id="1"/>
    </w:p>
    <w:p w:rsidR="00AF0928" w:rsidRPr="006A6541" w:rsidRDefault="006A6541" w:rsidP="0048373E">
      <w:pPr>
        <w:framePr w:w="9242" w:hSpace="142" w:wrap="around" w:vAnchor="page" w:hAnchor="page" w:x="1702" w:y="6578" w:anchorLock="1"/>
        <w:ind w:left="-140"/>
        <w:rPr>
          <w:rStyle w:val="berschrift"/>
          <w:lang w:val="en-US"/>
        </w:rPr>
      </w:pPr>
      <w:r w:rsidRPr="006A6541">
        <w:rPr>
          <w:rStyle w:val="berschrift"/>
          <w:lang w:val="en-US"/>
        </w:rPr>
        <w:t>Approved</w:t>
      </w:r>
    </w:p>
    <w:p w:rsidR="00AF0928" w:rsidRPr="006A6541" w:rsidRDefault="006A6541" w:rsidP="0048373E">
      <w:pPr>
        <w:framePr w:w="9242" w:hSpace="142" w:wrap="around" w:vAnchor="page" w:hAnchor="page" w:x="1702" w:y="7746" w:anchorLock="1"/>
        <w:autoSpaceDE w:val="0"/>
        <w:autoSpaceDN w:val="0"/>
        <w:adjustRightInd w:val="0"/>
        <w:ind w:left="-140"/>
        <w:rPr>
          <w:rStyle w:val="FELDBEZEICHNUNG"/>
          <w:sz w:val="6"/>
          <w:lang w:val="en-US"/>
        </w:rPr>
      </w:pPr>
      <w:r w:rsidRPr="006A6541">
        <w:rPr>
          <w:rStyle w:val="FELDBEZEICHNUNG"/>
          <w:lang w:val="en-US"/>
        </w:rPr>
        <w:t>COST CENTER SUPERVISOR</w:t>
      </w:r>
    </w:p>
    <w:p w:rsidR="00AF0928" w:rsidRPr="006A6541" w:rsidRDefault="00AF0928" w:rsidP="0048373E">
      <w:pPr>
        <w:framePr w:w="9242" w:hSpace="142" w:wrap="around" w:vAnchor="page" w:hAnchor="page" w:x="1702" w:y="7746" w:anchorLock="1"/>
        <w:autoSpaceDE w:val="0"/>
        <w:autoSpaceDN w:val="0"/>
        <w:adjustRightInd w:val="0"/>
        <w:ind w:left="-140"/>
        <w:rPr>
          <w:rStyle w:val="FELDBEZEICHNUNG"/>
          <w:sz w:val="6"/>
          <w:lang w:val="en-US"/>
        </w:rPr>
      </w:pPr>
    </w:p>
    <w:p w:rsidR="00AF0928" w:rsidRPr="006A6541" w:rsidRDefault="00AF0928" w:rsidP="006A6541">
      <w:pPr>
        <w:framePr w:w="9242" w:hSpace="142" w:wrap="around" w:vAnchor="page" w:hAnchor="page" w:x="1702" w:y="7746" w:anchorLock="1"/>
        <w:tabs>
          <w:tab w:val="left" w:pos="3289"/>
          <w:tab w:val="left" w:pos="3459"/>
        </w:tabs>
        <w:autoSpaceDE w:val="0"/>
        <w:autoSpaceDN w:val="0"/>
        <w:adjustRightInd w:val="0"/>
        <w:ind w:left="-140"/>
        <w:rPr>
          <w:rStyle w:val="FELDBEZEICHNUNGschmal"/>
          <w:lang w:val="en-US"/>
        </w:rPr>
      </w:pPr>
      <w:r w:rsidRPr="006A6541">
        <w:rPr>
          <w:rStyle w:val="FELDBEZEICHNUNGschmal"/>
          <w:lang w:val="en-US"/>
        </w:rPr>
        <w:tab/>
      </w:r>
    </w:p>
    <w:p w:rsidR="00A47225" w:rsidRPr="006A6541" w:rsidRDefault="00A47225" w:rsidP="0048373E">
      <w:pPr>
        <w:framePr w:w="9242" w:hSpace="142" w:wrap="around" w:vAnchor="page" w:hAnchor="page" w:x="1702" w:y="7746" w:anchorLock="1"/>
        <w:tabs>
          <w:tab w:val="left" w:pos="3062"/>
          <w:tab w:val="left" w:pos="3175"/>
          <w:tab w:val="left" w:pos="3289"/>
          <w:tab w:val="left" w:pos="3402"/>
        </w:tabs>
        <w:autoSpaceDE w:val="0"/>
        <w:autoSpaceDN w:val="0"/>
        <w:adjustRightInd w:val="0"/>
        <w:ind w:left="-140"/>
        <w:rPr>
          <w:rStyle w:val="FELDBEZEICHNUNGschmal"/>
          <w:lang w:val="en-US"/>
        </w:rPr>
      </w:pPr>
    </w:p>
    <w:p w:rsidR="0058334A" w:rsidRDefault="00A57B69" w:rsidP="0048373E">
      <w:pPr>
        <w:ind w:left="-1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>
                <wp:simplePos x="0" y="0"/>
                <wp:positionH relativeFrom="page">
                  <wp:posOffset>5071745</wp:posOffset>
                </wp:positionH>
                <wp:positionV relativeFrom="page">
                  <wp:posOffset>3240405</wp:posOffset>
                </wp:positionV>
                <wp:extent cx="1800225" cy="0"/>
                <wp:effectExtent l="13970" t="11430" r="5080" b="7620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63FA6" id="Line 2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.35pt,255.15pt" to="541.1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5760720</wp:posOffset>
                </wp:positionV>
                <wp:extent cx="5868035" cy="0"/>
                <wp:effectExtent l="10795" t="7620" r="7620" b="11430"/>
                <wp:wrapNone/>
                <wp:docPr id="1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FF244" id="Line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453.6pt" to="539.4pt,4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5040630</wp:posOffset>
                </wp:positionV>
                <wp:extent cx="5868035" cy="0"/>
                <wp:effectExtent l="10795" t="11430" r="7620" b="7620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2E9ED" id="Line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396.9pt" to="539.4pt,3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>
                <wp:simplePos x="0" y="0"/>
                <wp:positionH relativeFrom="page">
                  <wp:posOffset>5071745</wp:posOffset>
                </wp:positionH>
                <wp:positionV relativeFrom="page">
                  <wp:posOffset>3600450</wp:posOffset>
                </wp:positionV>
                <wp:extent cx="1800225" cy="0"/>
                <wp:effectExtent l="13970" t="9525" r="5080" b="9525"/>
                <wp:wrapNone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59EDB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.35pt,283.5pt" to="541.1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3115945</wp:posOffset>
                </wp:positionH>
                <wp:positionV relativeFrom="page">
                  <wp:posOffset>3600450</wp:posOffset>
                </wp:positionV>
                <wp:extent cx="1800225" cy="0"/>
                <wp:effectExtent l="10795" t="9525" r="8255" b="9525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3C3FC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83.5pt" to="387.1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BEbFQIAACoEAAAOAAAAZHJzL2Uyb0RvYy54bWysU8GO2jAQvVfqP1i+QxI2UD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3600450</wp:posOffset>
                </wp:positionV>
                <wp:extent cx="1871980" cy="0"/>
                <wp:effectExtent l="10795" t="9525" r="12700" b="9525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C428D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283.5pt" to="224.7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3115945</wp:posOffset>
                </wp:positionH>
                <wp:positionV relativeFrom="page">
                  <wp:posOffset>3240405</wp:posOffset>
                </wp:positionV>
                <wp:extent cx="1800225" cy="0"/>
                <wp:effectExtent l="10795" t="11430" r="8255" b="762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9375D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55.15pt" to="387.1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+zVFQIAACk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3240405</wp:posOffset>
                </wp:positionV>
                <wp:extent cx="1871980" cy="0"/>
                <wp:effectExtent l="10795" t="11430" r="12700" b="762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7BC19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255.15pt" to="224.75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>
                <wp:simplePos x="0" y="0"/>
                <wp:positionH relativeFrom="page">
                  <wp:posOffset>5071745</wp:posOffset>
                </wp:positionH>
                <wp:positionV relativeFrom="page">
                  <wp:posOffset>2880360</wp:posOffset>
                </wp:positionV>
                <wp:extent cx="1800225" cy="0"/>
                <wp:effectExtent l="13970" t="13335" r="5080" b="5715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AD73D"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.35pt,226.8pt" to="541.1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>
                <wp:simplePos x="0" y="0"/>
                <wp:positionH relativeFrom="page">
                  <wp:posOffset>3115945</wp:posOffset>
                </wp:positionH>
                <wp:positionV relativeFrom="page">
                  <wp:posOffset>2880360</wp:posOffset>
                </wp:positionV>
                <wp:extent cx="1800225" cy="0"/>
                <wp:effectExtent l="10795" t="13335" r="8255" b="5715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5B188" id="Line 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26.8pt" to="387.1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5LH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>
                <wp:simplePos x="0" y="0"/>
                <wp:positionH relativeFrom="page">
                  <wp:posOffset>977265</wp:posOffset>
                </wp:positionH>
                <wp:positionV relativeFrom="page">
                  <wp:posOffset>2880360</wp:posOffset>
                </wp:positionV>
                <wp:extent cx="1871980" cy="0"/>
                <wp:effectExtent l="5715" t="13335" r="8255" b="5715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8375B" id="Line 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95pt,226.8pt" to="224.3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" strokecolor="gray" strokeweight=".5pt">
                <w10:wrap anchorx="page" anchory="page"/>
                <w10:anchorlock/>
              </v:line>
            </w:pict>
          </mc:Fallback>
        </mc:AlternateContent>
      </w:r>
    </w:p>
    <w:sectPr w:rsidR="0058334A" w:rsidSect="00083A44">
      <w:headerReference w:type="default" r:id="rId7"/>
      <w:pgSz w:w="11907" w:h="16840" w:code="9"/>
      <w:pgMar w:top="850" w:right="567" w:bottom="850" w:left="567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E0B" w:rsidRDefault="00EB0E0B">
      <w:r>
        <w:separator/>
      </w:r>
    </w:p>
  </w:endnote>
  <w:endnote w:type="continuationSeparator" w:id="0">
    <w:p w:rsidR="00EB0E0B" w:rsidRDefault="00EB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E0B" w:rsidRDefault="00EB0E0B">
      <w:r>
        <w:separator/>
      </w:r>
    </w:p>
  </w:footnote>
  <w:footnote w:type="continuationSeparator" w:id="0">
    <w:p w:rsidR="00EB0E0B" w:rsidRDefault="00EB0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6FD" w:rsidRDefault="00A57B69" w:rsidP="00FC2D7C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-338455</wp:posOffset>
              </wp:positionV>
              <wp:extent cx="6290310" cy="434340"/>
              <wp:effectExtent l="0" t="4445" r="0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90310" cy="434340"/>
                        <a:chOff x="807" y="187"/>
                        <a:chExt cx="9906" cy="684"/>
                      </a:xfrm>
                    </wpg:grpSpPr>
                    <pic:pic xmlns:pic="http://schemas.openxmlformats.org/drawingml/2006/picture">
                      <pic:nvPicPr>
                        <pic:cNvPr id="2" name="Picture 8" descr="LoyaltyPartnerSolutions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90" y="286"/>
                          <a:ext cx="3723" cy="5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5" descr="badge_ohne_Zusätz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144" b="4144"/>
                        <a:stretch>
                          <a:fillRect/>
                        </a:stretch>
                      </pic:blipFill>
                      <pic:spPr bwMode="auto">
                        <a:xfrm>
                          <a:off x="807" y="187"/>
                          <a:ext cx="1950" cy="6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LoyaltyPartner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64" y="287"/>
                          <a:ext cx="2618" cy="5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ADB4C0" id="Group 12" o:spid="_x0000_s1026" style="position:absolute;margin-left:12pt;margin-top:-26.65pt;width:495.3pt;height:34.2pt;z-index:251672576" coordorigin="807,187" coordsize="9906,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cEAAAAAUmdodGxvbmcAAAhx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5RUM2RUVCN0M1&#10;RjFEREJFMkMzRjA0QTg0MjIxNEM4MDwvZXhpZjpOYXRpdmVEaWdlc3Q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Ao8P3hwYWNrZXQgZW5kPSJ3Ij8+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RAAAAAAf/bAIQAAQEBAQEBAQEBAQEBAQEBAQEBAQEBAQEBAQEBAQIBAQEBAQECAgICAgICAgIC&#10;AgICAgMDAwMDAwMDAwMDAwMDAwEBAQEBAQECAQECAwICAgMDAwMDAwMDAwMDAwMDAwMDAwMDAwMD&#10;AwMDAwMDAwMDAwMDAwMDAwMDAwMDAwMDAwMD/8AAEQgBwQhxAwERAAIRAQMRAf/dAAQBD/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f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TY2FsaW5nPC9rZXk+CgkJ&#10;CQk8cmVhbD4xPC9yZWFsPgoJCQkJPGtleT5jb20uYXBwbGUucHJpbnQudGlja2V0LmNsaWVudDwv&#10;a2V5PgoJCQkJPHN0cmluZz5jb20uYXBwbGUucHJpbnRpbmdtYW5hZ2VyPC9zdHJpbmc+CgkJCQk8&#10;a2V5PmNvbS5hcHBsZS5wcmludC50aWNrZXQubW9kRGF0ZTwva2V5PgoJCQkJPGRhdGU+MjAwOC0w&#10;NS0xNFQxMjozNDo0Nlo8L2RhdGU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HBAAAAAFJnaHRsb25n&#10;AAAMs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xRThFQTgwM0NCMkFFQjc0OTlG&#10;NjNEM0Y1NEYxNjk5MTwvZXhpZjpOYXRpdmVEaWdlc3Q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Ao8P3hwYWNr&#10;ZXQgZW5kPSJ3Ij8+/+4ADkFkb2JlAGRAAAAAAf/bAIQAAQEBAQEBAQEBAQEBAQEBAQEBAQEBAQEB&#10;AQEBAQIBAQEBAQECAgICAgICAgICAgICAgMDAwMDAwMDAwMDAwMDAwEBAQEBAQECAQECAwICAgMD&#10;AwMDAwMDAwMDAwMDAwMDAwMDAwMDAwMDAwMDAwMDAwMDAwMDAwMDAwMDAwMDAwMD/8AAEQgBwQyw&#10;AwERAAIRAQMRAf/dAAQBlv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wDAQACEQMRAD8A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LoyaltyPartnerSolutions-rgb" style="position:absolute;left:6990;top:286;width:3723;height: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Q0KXCAAAA2gAAAA8AAABkcnMvZG93bnJldi54bWxEj09rAjEUxO8Fv0N4gpei2XooZTWKCguF&#10;SsF/9+fmuVlMXtYk1e23bwqFHoeZ+Q0zX/bOijuF2HpW8DIpQBDXXrfcKDgeqvEbiJiQNVrPpOCb&#10;IiwXg6c5lto/eEf3fWpEhnAsUYFJqSuljLUhh3HiO+LsXXxwmLIMjdQBHxnurJwWxat02HJeMNjR&#10;xlB93X85BbePNdPWnD6fbVW0vrLhspNnpUbDfjUDkahP/+G/9rtWMIXfK/kGy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ENClwgAAANoAAAAPAAAAAAAAAAAAAAAAAJ8C&#10;AABkcnMvZG93bnJldi54bWxQSwUGAAAAAAQABAD3AAAAjgMAAAAA&#10;">
                <v:imagedata r:id="rId4" o:title="LoyaltyPartnerSolutions-rgb"/>
              </v:shape>
              <v:shape id="Picture 5" o:spid="_x0000_s1028" type="#_x0000_t75" alt="badge_ohne_Zusätze" style="position:absolute;left:807;top:187;width:1950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y8+zEAAAA2gAAAA8AAABkcnMvZG93bnJldi54bWxEj0FrwkAUhO+F/oflCd6aTSxoSV1FRIug&#10;INqWXl+zr9m02bchu8b4711B6HGYmW+Y6by3teio9ZVjBVmSgiAunK64VPDxvn56AeEDssbaMSm4&#10;kIf57PFhirl2Zz5QdwyliBD2OSowITS5lL4wZNEnriGO3o9rLYYo21LqFs8Rbms5StOxtFhxXDDY&#10;0NJQ8Xc8WQVf298s25rujU6T771Ml6vPHa2UGg76xSuIQH34D9/bG63gGW5X4g2Q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y8+zEAAAA2gAAAA8AAAAAAAAAAAAAAAAA&#10;nwIAAGRycy9kb3ducmV2LnhtbFBLBQYAAAAABAAEAPcAAACQAwAAAAA=&#10;">
                <v:imagedata r:id="rId5" o:title="badge_ohne_Zusätze" croptop="2716f" cropbottom="2716f"/>
              </v:shape>
              <v:shape id="Picture 6" o:spid="_x0000_s1029" type="#_x0000_t75" alt="LoyaltyPartner-rgb" style="position:absolute;left:3564;top:287;width:2618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IlG/DAAAA2gAAAA8AAABkcnMvZG93bnJldi54bWxEj91qAjEUhO8LfYdwCt7VbEVEVqOItKVg&#10;Ufy7P26Ou6ubk20S1/XtG0HwcpiZb5jxtDWVaMj50rKCj24CgjizuuRcwW779T4E4QOyxsoyKbiR&#10;h+nk9WWMqbZXXlOzCbmIEPYpKihCqFMpfVaQQd+1NXH0jtYZDFG6XGqH1wg3lewlyUAaLDkuFFjT&#10;vKDsvLkYBd+f9X5xG5xW7u+3V+Gh2R6Xy5NSnbd2NgIRqA3P8KP9oxX04X4l3gA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iUb8MAAADaAAAADwAAAAAAAAAAAAAAAACf&#10;AgAAZHJzL2Rvd25yZXYueG1sUEsFBgAAAAAEAAQA9wAAAI8DAAAAAA==&#10;">
                <v:imagedata r:id="rId6" o:title="LoyaltyPartner-rg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DAFC88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E6C9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736C4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E8E6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A94B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5121"/>
    <o:shapelayout v:ext="edit"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AF"/>
    <w:rsid w:val="000325A8"/>
    <w:rsid w:val="00072928"/>
    <w:rsid w:val="00083A44"/>
    <w:rsid w:val="00084E40"/>
    <w:rsid w:val="000B56FD"/>
    <w:rsid w:val="000D2AF9"/>
    <w:rsid w:val="00115560"/>
    <w:rsid w:val="001166E1"/>
    <w:rsid w:val="00121CE7"/>
    <w:rsid w:val="00186476"/>
    <w:rsid w:val="001931A9"/>
    <w:rsid w:val="001A48AA"/>
    <w:rsid w:val="001B76DE"/>
    <w:rsid w:val="001C1E74"/>
    <w:rsid w:val="001C3518"/>
    <w:rsid w:val="001D47B1"/>
    <w:rsid w:val="001F70B6"/>
    <w:rsid w:val="00263D75"/>
    <w:rsid w:val="00287830"/>
    <w:rsid w:val="00294F17"/>
    <w:rsid w:val="002E4F34"/>
    <w:rsid w:val="00317384"/>
    <w:rsid w:val="00353484"/>
    <w:rsid w:val="00362120"/>
    <w:rsid w:val="00370972"/>
    <w:rsid w:val="003937C3"/>
    <w:rsid w:val="003A4B16"/>
    <w:rsid w:val="003D7AEC"/>
    <w:rsid w:val="003E5718"/>
    <w:rsid w:val="003F3DFA"/>
    <w:rsid w:val="004036F6"/>
    <w:rsid w:val="00404438"/>
    <w:rsid w:val="00446875"/>
    <w:rsid w:val="004569EF"/>
    <w:rsid w:val="004726B5"/>
    <w:rsid w:val="0048373E"/>
    <w:rsid w:val="004915A0"/>
    <w:rsid w:val="004D1BDB"/>
    <w:rsid w:val="00500593"/>
    <w:rsid w:val="00527ED9"/>
    <w:rsid w:val="00547F6B"/>
    <w:rsid w:val="0058334A"/>
    <w:rsid w:val="005A1564"/>
    <w:rsid w:val="005C019A"/>
    <w:rsid w:val="005E2119"/>
    <w:rsid w:val="006322F5"/>
    <w:rsid w:val="006331D8"/>
    <w:rsid w:val="00665C6E"/>
    <w:rsid w:val="00675331"/>
    <w:rsid w:val="00696107"/>
    <w:rsid w:val="006A3B39"/>
    <w:rsid w:val="006A6541"/>
    <w:rsid w:val="006C5ACE"/>
    <w:rsid w:val="007746AE"/>
    <w:rsid w:val="00792990"/>
    <w:rsid w:val="007C29CC"/>
    <w:rsid w:val="007C5BFE"/>
    <w:rsid w:val="007D05BE"/>
    <w:rsid w:val="008554E5"/>
    <w:rsid w:val="008719DF"/>
    <w:rsid w:val="008A3FF0"/>
    <w:rsid w:val="008D1430"/>
    <w:rsid w:val="00932452"/>
    <w:rsid w:val="009743AF"/>
    <w:rsid w:val="00985A82"/>
    <w:rsid w:val="00A47225"/>
    <w:rsid w:val="00A55A35"/>
    <w:rsid w:val="00A57B69"/>
    <w:rsid w:val="00A62097"/>
    <w:rsid w:val="00AE2F6F"/>
    <w:rsid w:val="00AF0928"/>
    <w:rsid w:val="00AF587A"/>
    <w:rsid w:val="00B0460E"/>
    <w:rsid w:val="00B612CA"/>
    <w:rsid w:val="00B81E13"/>
    <w:rsid w:val="00BA3FF1"/>
    <w:rsid w:val="00BB1EE1"/>
    <w:rsid w:val="00BB301D"/>
    <w:rsid w:val="00BE7BC5"/>
    <w:rsid w:val="00BF23AB"/>
    <w:rsid w:val="00C17575"/>
    <w:rsid w:val="00C2520A"/>
    <w:rsid w:val="00C26E52"/>
    <w:rsid w:val="00C73BEA"/>
    <w:rsid w:val="00C80892"/>
    <w:rsid w:val="00CB50B5"/>
    <w:rsid w:val="00CF101F"/>
    <w:rsid w:val="00CF2539"/>
    <w:rsid w:val="00D145BF"/>
    <w:rsid w:val="00D5749F"/>
    <w:rsid w:val="00D73135"/>
    <w:rsid w:val="00D95E6A"/>
    <w:rsid w:val="00D97511"/>
    <w:rsid w:val="00DB54BA"/>
    <w:rsid w:val="00E17397"/>
    <w:rsid w:val="00E555D2"/>
    <w:rsid w:val="00E64AA1"/>
    <w:rsid w:val="00E672F8"/>
    <w:rsid w:val="00E723EA"/>
    <w:rsid w:val="00EB0E0B"/>
    <w:rsid w:val="00EE05FD"/>
    <w:rsid w:val="00F11C3C"/>
    <w:rsid w:val="00F258AF"/>
    <w:rsid w:val="00F31724"/>
    <w:rsid w:val="00F67391"/>
    <w:rsid w:val="00F953EA"/>
    <w:rsid w:val="00FC0BEA"/>
    <w:rsid w:val="00FC2D7C"/>
    <w:rsid w:val="00FE013A"/>
    <w:rsid w:val="00FE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C511F1EE-138A-4DA4-A053-23854B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A47225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FELDBEZEICHNUNGschmal">
    <w:name w:val="FELDBEZEICHNUNG schmal"/>
    <w:basedOn w:val="FELDBEZEICHNUNG"/>
    <w:rsid w:val="008A3FF0"/>
    <w:rPr>
      <w:rFonts w:ascii="Arial" w:hAnsi="Arial"/>
      <w:color w:val="808080"/>
      <w:spacing w:val="0"/>
      <w:sz w:val="15"/>
      <w:szCs w:val="15"/>
      <w:u w:color="808080"/>
      <w:bdr w:val="none" w:sz="0" w:space="0" w:color="auto"/>
      <w:lang w:val="de-DE"/>
    </w:rPr>
  </w:style>
  <w:style w:type="paragraph" w:customStyle="1" w:styleId="Erklrungsmall">
    <w:name w:val="Erklärung small"/>
    <w:basedOn w:val="Standard"/>
    <w:link w:val="ErklrungsmallZchn"/>
    <w:rsid w:val="00D145BF"/>
    <w:rPr>
      <w:rFonts w:ascii="Arial" w:hAnsi="Arial"/>
      <w:color w:val="808080"/>
      <w:spacing w:val="4"/>
      <w:sz w:val="13"/>
      <w:szCs w:val="13"/>
    </w:rPr>
  </w:style>
  <w:style w:type="character" w:customStyle="1" w:styleId="ErklrungsmallZchn">
    <w:name w:val="Erklärung small Zchn"/>
    <w:basedOn w:val="Absatz-Standardschriftart"/>
    <w:link w:val="Erklrungsmall"/>
    <w:rsid w:val="00D145BF"/>
    <w:rPr>
      <w:rFonts w:ascii="Arial" w:hAnsi="Arial"/>
      <w:color w:val="808080"/>
      <w:spacing w:val="4"/>
      <w:sz w:val="13"/>
      <w:szCs w:val="13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8D8AD8C6</Template>
  <TotalTime>0</TotalTime>
  <Pages>1</Pages>
  <Words>48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asd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subject/>
  <dc:creator>sgrundmann</dc:creator>
  <cp:keywords/>
  <dc:description/>
  <cp:lastModifiedBy>Sabine Grundmann</cp:lastModifiedBy>
  <cp:revision>2</cp:revision>
  <cp:lastPrinted>2008-07-22T10:07:00Z</cp:lastPrinted>
  <dcterms:created xsi:type="dcterms:W3CDTF">2019-11-18T11:15:00Z</dcterms:created>
  <dcterms:modified xsi:type="dcterms:W3CDTF">2019-11-18T11:15:00Z</dcterms:modified>
</cp:coreProperties>
</file>